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50872" w:rsidRDefault="008A151B">
      <w:pPr>
        <w:pStyle w:val="FreeForm"/>
      </w:pPr>
      <w:r>
        <w:rPr>
          <w:noProof/>
          <w:lang w:val="en-US"/>
        </w:rPr>
        <mc:AlternateContent>
          <mc:Choice Requires="wps">
            <w:drawing>
              <wp:anchor distT="152400" distB="152400" distL="152400" distR="152400" simplePos="0" relativeHeight="251721728" behindDoc="0" locked="0" layoutInCell="1" allowOverlap="1">
                <wp:simplePos x="0" y="0"/>
                <wp:positionH relativeFrom="page">
                  <wp:posOffset>335915</wp:posOffset>
                </wp:positionH>
                <wp:positionV relativeFrom="page">
                  <wp:posOffset>5873750</wp:posOffset>
                </wp:positionV>
                <wp:extent cx="2339754" cy="15480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339754" cy="15480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Default="00C345D4">
                            <w:pPr>
                              <w:pStyle w:val="ContactInformation"/>
                            </w:pPr>
                            <w:r>
                              <w:t xml:space="preserve">Work Street Work City, </w:t>
                            </w:r>
                          </w:p>
                          <w:p w:rsidR="00550872" w:rsidRDefault="00C345D4">
                            <w:pPr>
                              <w:pStyle w:val="ContactInformation"/>
                            </w:pPr>
                            <w:r>
                              <w:t>Work State, Work ZIP</w:t>
                            </w:r>
                          </w:p>
                          <w:p w:rsidR="00550872" w:rsidRDefault="00C345D4">
                            <w:pPr>
                              <w:pStyle w:val="ContactInformation"/>
                            </w:pPr>
                            <w:r>
                              <w:t>T:  Work Phone</w:t>
                            </w:r>
                          </w:p>
                          <w:p w:rsidR="00550872" w:rsidRDefault="00C345D4">
                            <w:pPr>
                              <w:pStyle w:val="ContactInformation"/>
                            </w:pPr>
                            <w:r>
                              <w:t xml:space="preserve">F: </w:t>
                            </w:r>
                            <w:r>
                              <w:rPr>
                                <w:lang w:val="fr-FR"/>
                              </w:rPr>
                              <w:t>Work Fax Phone</w:t>
                            </w:r>
                            <w:r>
                              <w:t xml:space="preserve">, </w:t>
                            </w:r>
                          </w:p>
                          <w:p w:rsidR="00550872" w:rsidRDefault="00C345D4">
                            <w:pPr>
                              <w:pStyle w:val="ContactInformation"/>
                            </w:pPr>
                            <w:r>
                              <w:t xml:space="preserve">M: </w:t>
                            </w:r>
                            <w:r>
                              <w:rPr>
                                <w:lang w:val="it-IT"/>
                              </w:rPr>
                              <w:t>Mobile Phone</w:t>
                            </w:r>
                            <w:r>
                              <w:t>;</w:t>
                            </w:r>
                          </w:p>
                          <w:p w:rsidR="00550872" w:rsidRDefault="00C345D4">
                            <w:pPr>
                              <w:pStyle w:val="ContactInformation"/>
                            </w:pPr>
                            <w:r>
                              <w:t>Work Email, Work URL</w:t>
                            </w:r>
                          </w:p>
                        </w:txbxContent>
                      </wps:txbx>
                      <wps:bodyPr wrap="square" lIns="0" tIns="0" rIns="0" bIns="0" numCol="1" anchor="t">
                        <a:noAutofit/>
                      </wps:bodyPr>
                    </wps:wsp>
                  </a:graphicData>
                </a:graphic>
              </wp:anchor>
            </w:drawing>
          </mc:Choice>
          <mc:Fallback>
            <w:pict>
              <v:rect id="officeArt object" o:spid="_x0000_s1026" style="position:absolute;left:0;text-align:left;margin-left:26.45pt;margin-top:462.5pt;width:184.25pt;height:121.9pt;z-index:251721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" filled="f" stroked="f" strokeweight="1pt">
                <v:stroke miterlimit="4"/>
                <v:textbox inset="0,0,0,0">
                  <w:txbxContent>
                    <w:p w:rsidR="00550872" w:rsidRDefault="00C345D4">
                      <w:pPr>
                        <w:pStyle w:val="ContactInformation"/>
                      </w:pPr>
                      <w:r>
                        <w:t xml:space="preserve">Work Street Work City, </w:t>
                      </w:r>
                    </w:p>
                    <w:p w:rsidR="00550872" w:rsidRDefault="00C345D4">
                      <w:pPr>
                        <w:pStyle w:val="ContactInformation"/>
                      </w:pPr>
                      <w:r>
                        <w:t>Work State, Work ZIP</w:t>
                      </w:r>
                    </w:p>
                    <w:p w:rsidR="00550872" w:rsidRDefault="00C345D4">
                      <w:pPr>
                        <w:pStyle w:val="ContactInformation"/>
                      </w:pPr>
                      <w:r>
                        <w:t>T:  Work Phone</w:t>
                      </w:r>
                    </w:p>
                    <w:p w:rsidR="00550872" w:rsidRDefault="00C345D4">
                      <w:pPr>
                        <w:pStyle w:val="ContactInformation"/>
                      </w:pPr>
                      <w:r>
                        <w:t xml:space="preserve">F: </w:t>
                      </w:r>
                      <w:r>
                        <w:rPr>
                          <w:lang w:val="fr-FR"/>
                        </w:rPr>
                        <w:t>Work Fax Phone</w:t>
                      </w:r>
                      <w:r>
                        <w:t xml:space="preserve">, </w:t>
                      </w:r>
                    </w:p>
                    <w:p w:rsidR="00550872" w:rsidRDefault="00C345D4">
                      <w:pPr>
                        <w:pStyle w:val="ContactInformation"/>
                      </w:pPr>
                      <w:r>
                        <w:t xml:space="preserve">M: </w:t>
                      </w:r>
                      <w:r>
                        <w:rPr>
                          <w:lang w:val="it-IT"/>
                        </w:rPr>
                        <w:t>Mobile Phone</w:t>
                      </w:r>
                      <w:r>
                        <w:t>;</w:t>
                      </w:r>
                    </w:p>
                    <w:p w:rsidR="00550872" w:rsidRDefault="00C345D4">
                      <w:pPr>
                        <w:pStyle w:val="ContactInformation"/>
                      </w:pPr>
                      <w:r>
                        <w:t>Work Email, Work URL</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10464" behindDoc="0" locked="0" layoutInCell="1" allowOverlap="1">
                <wp:simplePos x="0" y="0"/>
                <wp:positionH relativeFrom="page">
                  <wp:posOffset>2853055</wp:posOffset>
                </wp:positionH>
                <wp:positionV relativeFrom="page">
                  <wp:posOffset>710565</wp:posOffset>
                </wp:positionV>
                <wp:extent cx="2160000" cy="2126807"/>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160000" cy="2126807"/>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Default="00C345D4">
                            <w:pPr>
                              <w:pStyle w:val="BodyWhite"/>
                            </w:pPr>
                            <w:r>
                              <w:rPr>
                                <w:lang w:val="en-US"/>
                              </w:rPr>
                              <w:t xml:space="preserve">Integer posuere erat a ante venenatis dapibus posuere velit. Praesent cursus magna, vel scelerisque consectetur. Maecenas faucibus mollis. Etiam porta sem malesuada magna mollis euismod. Sed consectetur est at Mattis Magna Pharetra </w:t>
                            </w:r>
                            <w:r>
                              <w:t>lobortis.</w:t>
                            </w:r>
                          </w:p>
                        </w:txbxContent>
                      </wps:txbx>
                      <wps:bodyPr wrap="square" lIns="0" tIns="0" rIns="0" bIns="0" numCol="1" anchor="t">
                        <a:noAutofit/>
                      </wps:bodyPr>
                    </wps:wsp>
                  </a:graphicData>
                </a:graphic>
              </wp:anchor>
            </w:drawing>
          </mc:Choice>
          <mc:Fallback>
            <w:pict>
              <v:rect id="_x0000_s1027" style="position:absolute;left:0;text-align:left;margin-left:224.65pt;margin-top:55.95pt;width:170.1pt;height:167.45pt;z-index:251710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" filled="f" stroked="f" strokeweight="1pt">
                <v:stroke miterlimit="4"/>
                <v:textbox inset="0,0,0,0">
                  <w:txbxContent>
                    <w:p w:rsidR="00550872" w:rsidRDefault="00C345D4">
                      <w:pPr>
                        <w:pStyle w:val="BodyWhite"/>
                      </w:pPr>
                      <w:r>
                        <w:rPr>
                          <w:lang w:val="en-US"/>
                        </w:rPr>
                        <w:t xml:space="preserve">Integer posuere erat a ante venenatis dapibus posuere velit. Praesent cursus magna, vel scelerisque consectetur. Maecenas faucibus mollis. Etiam porta sem malesuada magna mollis euismod. Sed consectetur est at Mattis Magna Pharetra </w:t>
                      </w:r>
                      <w:r>
                        <w:t>lobortis.</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59264" behindDoc="0" locked="0" layoutInCell="1" allowOverlap="1">
                <wp:simplePos x="0" y="0"/>
                <wp:positionH relativeFrom="page">
                  <wp:posOffset>153433</wp:posOffset>
                </wp:positionH>
                <wp:positionV relativeFrom="page">
                  <wp:posOffset>7312874</wp:posOffset>
                </wp:positionV>
                <wp:extent cx="5070702" cy="10800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070702" cy="108000"/>
                        </a:xfrm>
                        <a:prstGeom prst="rect">
                          <a:avLst/>
                        </a:prstGeom>
                        <a:solidFill>
                          <a:srgbClr val="EAE9EB"/>
                        </a:solidFill>
                        <a:ln w="12700" cap="flat">
                          <a:noFill/>
                          <a:miter lim="400000"/>
                        </a:ln>
                        <a:effectLst/>
                      </wps:spPr>
                      <wps:bodyPr/>
                    </wps:wsp>
                  </a:graphicData>
                </a:graphic>
              </wp:anchor>
            </w:drawing>
          </mc:Choice>
          <mc:Fallback>
            <w:pict>
              <v:rect w14:anchorId="5FDB5F09" id="officeArt object" o:spid="_x0000_s1026" style="position:absolute;margin-left:12.1pt;margin-top:575.8pt;width:399.25pt;height:8.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" fillcolor="#eae9eb" stroked="f" strokeweight="1pt">
                <v:stroke miterlimit="4"/>
                <w10:wrap type="topAndBottom" anchorx="page" anchory="page"/>
              </v:rect>
            </w:pict>
          </mc:Fallback>
        </mc:AlternateContent>
      </w:r>
      <w:r w:rsidR="00C345D4">
        <w:rPr>
          <w:noProof/>
          <w:lang w:val="en-US"/>
        </w:rPr>
        <w:drawing>
          <wp:anchor distT="152400" distB="152400" distL="152400" distR="152400" simplePos="0" relativeHeight="251660288" behindDoc="0" locked="0" layoutInCell="1" allowOverlap="1">
            <wp:simplePos x="0" y="0"/>
            <wp:positionH relativeFrom="page">
              <wp:posOffset>5500049</wp:posOffset>
            </wp:positionH>
            <wp:positionV relativeFrom="page">
              <wp:posOffset>1766446</wp:posOffset>
            </wp:positionV>
            <wp:extent cx="5040001" cy="3420001"/>
            <wp:effectExtent l="0" t="0" r="0" b="9525"/>
            <wp:wrapTopAndBottom distT="152400" distB="152400"/>
            <wp:docPr id="1073741826" name="Placeholder"/>
            <wp:cNvGraphicFramePr/>
            <a:graphic xmlns:a="http://schemas.openxmlformats.org/drawingml/2006/main">
              <a:graphicData uri="http://schemas.openxmlformats.org/drawingml/2006/picture">
                <pic:pic xmlns:pic="http://schemas.openxmlformats.org/drawingml/2006/picture">
                  <pic:nvPicPr>
                    <pic:cNvPr id="1073741826" name="Photo_Placeholder1.jpg"/>
                    <pic:cNvPicPr/>
                  </pic:nvPicPr>
                  <pic:blipFill>
                    <a:blip r:embed="rId6"/>
                    <a:srcRect l="2346" r="604" b="1192"/>
                    <a:stretch>
                      <a:fillRect/>
                    </a:stretch>
                  </pic:blipFill>
                  <pic:spPr>
                    <a:xfrm>
                      <a:off x="0" y="0"/>
                      <a:ext cx="5040001" cy="3420001"/>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lang w:val="en-US"/>
        </w:rPr>
        <mc:AlternateContent>
          <mc:Choice Requires="wps">
            <w:drawing>
              <wp:anchor distT="152400" distB="152400" distL="152400" distR="152400" simplePos="0" relativeHeight="251661312" behindDoc="0" locked="0" layoutInCell="1" allowOverlap="1">
                <wp:simplePos x="0" y="0"/>
                <wp:positionH relativeFrom="page">
                  <wp:posOffset>5500049</wp:posOffset>
                </wp:positionH>
                <wp:positionV relativeFrom="page">
                  <wp:posOffset>154799</wp:posOffset>
                </wp:positionV>
                <wp:extent cx="5040001" cy="162000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5040001" cy="1620001"/>
                        </a:xfrm>
                        <a:prstGeom prst="rect">
                          <a:avLst/>
                        </a:prstGeom>
                        <a:solidFill>
                          <a:srgbClr val="00A673"/>
                        </a:solidFill>
                        <a:ln w="12700" cap="flat">
                          <a:noFill/>
                          <a:miter lim="400000"/>
                        </a:ln>
                        <a:effectLst/>
                      </wps:spPr>
                      <wps:bodyPr/>
                    </wps:wsp>
                  </a:graphicData>
                </a:graphic>
              </wp:anchor>
            </w:drawing>
          </mc:Choice>
          <mc:Fallback>
            <w:pict>
              <v:rect w14:anchorId="30AB7EFC" id="officeArt object" o:spid="_x0000_s1026" style="position:absolute;margin-left:433.05pt;margin-top:12.2pt;width:396.85pt;height:127.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" fillcolor="#00a673" stroked="f" strokeweight="1pt">
                <v:stroke miterlimit="4"/>
                <w10:wrap type="topAndBottom" anchorx="page" anchory="page"/>
              </v:rect>
            </w:pict>
          </mc:Fallback>
        </mc:AlternateContent>
      </w:r>
      <w:r w:rsidR="00C345D4">
        <w:rPr>
          <w:noProof/>
          <w:lang w:val="en-US"/>
        </w:rPr>
        <mc:AlternateContent>
          <mc:Choice Requires="wps">
            <w:drawing>
              <wp:anchor distT="152400" distB="152400" distL="152400" distR="152400" simplePos="0" relativeHeight="251662336" behindDoc="0" locked="0" layoutInCell="1" allowOverlap="1">
                <wp:simplePos x="0" y="0"/>
                <wp:positionH relativeFrom="page">
                  <wp:posOffset>5500049</wp:posOffset>
                </wp:positionH>
                <wp:positionV relativeFrom="page">
                  <wp:posOffset>5186318</wp:posOffset>
                </wp:positionV>
                <wp:extent cx="2524351" cy="2215382"/>
                <wp:effectExtent l="0" t="0" r="0" b="0"/>
                <wp:wrapThrough wrapText="bothSides" distL="152400" distR="152400">
                  <wp:wrapPolygon edited="1">
                    <wp:start x="0" y="0"/>
                    <wp:lineTo x="0" y="21600"/>
                    <wp:lineTo x="21601" y="21600"/>
                    <wp:lineTo x="21601"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524351" cy="2215382"/>
                        </a:xfrm>
                        <a:prstGeom prst="rect">
                          <a:avLst/>
                        </a:prstGeom>
                        <a:solidFill>
                          <a:srgbClr val="B2BFC4"/>
                        </a:solidFill>
                        <a:ln w="12700" cap="flat">
                          <a:noFill/>
                          <a:miter lim="400000"/>
                        </a:ln>
                        <a:effectLst/>
                      </wps:spPr>
                      <wps:bodyPr/>
                    </wps:wsp>
                  </a:graphicData>
                </a:graphic>
              </wp:anchor>
            </w:drawing>
          </mc:Choice>
          <mc:Fallback>
            <w:pict>
              <v:rect w14:anchorId="3CB547A3" id="officeArt object" o:spid="_x0000_s1026" style="position:absolute;margin-left:433.05pt;margin-top:408.35pt;width:198.75pt;height:174.4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0 0 0 21594 21601 21594 21601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" fillcolor="#b2bfc4" stroked="f" strokeweight="1pt">
                <v:stroke miterlimit="4"/>
                <w10:wrap type="through" anchorx="page" anchory="page"/>
              </v:rect>
            </w:pict>
          </mc:Fallback>
        </mc:AlternateContent>
      </w:r>
      <w:r w:rsidR="00C345D4">
        <w:rPr>
          <w:noProof/>
          <w:lang w:val="en-US"/>
        </w:rPr>
        <mc:AlternateContent>
          <mc:Choice Requires="wps">
            <w:drawing>
              <wp:anchor distT="152400" distB="152400" distL="152400" distR="152400" simplePos="0" relativeHeight="251663360" behindDoc="0" locked="0" layoutInCell="1" allowOverlap="1">
                <wp:simplePos x="0" y="0"/>
                <wp:positionH relativeFrom="page">
                  <wp:posOffset>8024400</wp:posOffset>
                </wp:positionH>
                <wp:positionV relativeFrom="page">
                  <wp:posOffset>5186319</wp:posOffset>
                </wp:positionV>
                <wp:extent cx="2520001" cy="2215381"/>
                <wp:effectExtent l="0" t="0" r="0" b="0"/>
                <wp:wrapThrough wrapText="bothSides" distL="152400" distR="152400">
                  <wp:wrapPolygon edited="1">
                    <wp:start x="0" y="0"/>
                    <wp:lineTo x="0" y="21600"/>
                    <wp:lineTo x="21601" y="21600"/>
                    <wp:lineTo x="21601"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520001" cy="2215381"/>
                        </a:xfrm>
                        <a:prstGeom prst="rect">
                          <a:avLst/>
                        </a:prstGeom>
                        <a:solidFill>
                          <a:srgbClr val="EAE9EB"/>
                        </a:solidFill>
                        <a:ln w="12700" cap="flat">
                          <a:noFill/>
                          <a:miter lim="400000"/>
                        </a:ln>
                        <a:effectLst/>
                      </wps:spPr>
                      <wps:bodyPr/>
                    </wps:wsp>
                  </a:graphicData>
                </a:graphic>
              </wp:anchor>
            </w:drawing>
          </mc:Choice>
          <mc:Fallback>
            <w:pict>
              <v:rect w14:anchorId="54DBFCF1" id="officeArt object" o:spid="_x0000_s1026" style="position:absolute;margin-left:631.85pt;margin-top:408.35pt;width:198.45pt;height:174.4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5 0 -5 21594 21590 21594 21590 0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" fillcolor="#eae9eb" stroked="f" strokeweight="1pt">
                <v:stroke miterlimit="4"/>
                <w10:wrap type="through" anchorx="page" anchory="page"/>
              </v:rect>
            </w:pict>
          </mc:Fallback>
        </mc:AlternateContent>
      </w:r>
      <w:r w:rsidR="00C345D4">
        <w:rPr>
          <w:noProof/>
          <w:lang w:val="en-US"/>
        </w:rPr>
        <mc:AlternateContent>
          <mc:Choice Requires="wps">
            <w:drawing>
              <wp:anchor distT="152400" distB="152400" distL="152400" distR="152400" simplePos="0" relativeHeight="251664384" behindDoc="0" locked="0" layoutInCell="1" allowOverlap="1">
                <wp:simplePos x="0" y="0"/>
                <wp:positionH relativeFrom="page">
                  <wp:posOffset>5674252</wp:posOffset>
                </wp:positionH>
                <wp:positionV relativeFrom="page">
                  <wp:posOffset>419153</wp:posOffset>
                </wp:positionV>
                <wp:extent cx="4680000" cy="5400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4680000" cy="540000"/>
                        </a:xfrm>
                        <a:prstGeom prst="rect">
                          <a:avLst/>
                        </a:prstGeom>
                        <a:noFill/>
                        <a:ln w="12700" cap="flat">
                          <a:noFill/>
                          <a:miter lim="400000"/>
                        </a:ln>
                        <a:effectLst/>
                      </wps:spPr>
                      <wps:txbx>
                        <w:txbxContent>
                          <w:p w:rsidR="00550872" w:rsidRDefault="00C345D4">
                            <w:pPr>
                              <w:pStyle w:val="Heading"/>
                            </w:pPr>
                            <w:r>
                              <w:t>Parturient Cras</w:t>
                            </w:r>
                            <w:r>
                              <w:rPr>
                                <w:lang w:val="en-US"/>
                              </w:rPr>
                              <w:t xml:space="preserve"> </w:t>
                            </w:r>
                            <w:r>
                              <w:t>Lorem</w:t>
                            </w:r>
                          </w:p>
                        </w:txbxContent>
                      </wps:txbx>
                      <wps:bodyPr wrap="square" lIns="0" tIns="0" rIns="0" bIns="0" numCol="1" anchor="ctr">
                        <a:noAutofit/>
                      </wps:bodyPr>
                    </wps:wsp>
                  </a:graphicData>
                </a:graphic>
              </wp:anchor>
            </w:drawing>
          </mc:Choice>
          <mc:Fallback>
            <w:pict>
              <v:rect id="_x0000_s1028" style="position:absolute;left:0;text-align:left;margin-left:446.8pt;margin-top:33pt;width:368.5pt;height:42.5pt;z-index:2516643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" filled="f" stroked="f" strokeweight="1pt">
                <v:stroke miterlimit="4"/>
                <v:textbox inset="0,0,0,0">
                  <w:txbxContent>
                    <w:p w:rsidR="00550872" w:rsidRDefault="00C345D4">
                      <w:pPr>
                        <w:pStyle w:val="Heading"/>
                      </w:pPr>
                      <w:r>
                        <w:t>Parturient Cras</w:t>
                      </w:r>
                      <w:r>
                        <w:rPr>
                          <w:lang w:val="en-US"/>
                        </w:rPr>
                        <w:t xml:space="preserve"> </w:t>
                      </w:r>
                      <w:r>
                        <w:t>Lorem</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65408" behindDoc="0" locked="0" layoutInCell="1" allowOverlap="1">
                <wp:simplePos x="0" y="0"/>
                <wp:positionH relativeFrom="page">
                  <wp:posOffset>5674252</wp:posOffset>
                </wp:positionH>
                <wp:positionV relativeFrom="page">
                  <wp:posOffset>950800</wp:posOffset>
                </wp:positionV>
                <wp:extent cx="4680000" cy="3600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4680000" cy="360000"/>
                        </a:xfrm>
                        <a:prstGeom prst="rect">
                          <a:avLst/>
                        </a:prstGeom>
                        <a:noFill/>
                        <a:ln w="12700" cap="flat">
                          <a:noFill/>
                          <a:miter lim="400000"/>
                        </a:ln>
                        <a:effectLst/>
                      </wps:spPr>
                      <wps:txbx>
                        <w:txbxContent>
                          <w:p w:rsidR="00550872" w:rsidRDefault="00C345D4">
                            <w:pPr>
                              <w:pStyle w:val="HeadingAltYellow"/>
                            </w:pPr>
                            <w:r>
                              <w:t>Sem Tellus</w:t>
                            </w:r>
                          </w:p>
                        </w:txbxContent>
                      </wps:txbx>
                      <wps:bodyPr wrap="square" lIns="0" tIns="0" rIns="0" bIns="0" numCol="1" anchor="ctr">
                        <a:noAutofit/>
                      </wps:bodyPr>
                    </wps:wsp>
                  </a:graphicData>
                </a:graphic>
              </wp:anchor>
            </w:drawing>
          </mc:Choice>
          <mc:Fallback>
            <w:pict>
              <v:rect id="_x0000_s1029" style="position:absolute;left:0;text-align:left;margin-left:446.8pt;margin-top:74.85pt;width:368.5pt;height:28.35pt;z-index:2516654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" filled="f" stroked="f" strokeweight="1pt">
                <v:stroke miterlimit="4"/>
                <v:textbox inset="0,0,0,0">
                  <w:txbxContent>
                    <w:p w:rsidR="00550872" w:rsidRDefault="00C345D4">
                      <w:pPr>
                        <w:pStyle w:val="HeadingAltYellow"/>
                      </w:pPr>
                      <w:r>
                        <w:t>Sem Tellus</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66432" behindDoc="0" locked="0" layoutInCell="1" allowOverlap="1">
                <wp:simplePos x="0" y="0"/>
                <wp:positionH relativeFrom="page">
                  <wp:posOffset>9171169</wp:posOffset>
                </wp:positionH>
                <wp:positionV relativeFrom="page">
                  <wp:posOffset>4900874</wp:posOffset>
                </wp:positionV>
                <wp:extent cx="1440000" cy="1442346"/>
                <wp:effectExtent l="0" t="0" r="0" b="0"/>
                <wp:wrapNone/>
                <wp:docPr id="1" name="officeArt object"/>
                <wp:cNvGraphicFramePr/>
                <a:graphic xmlns:a="http://schemas.openxmlformats.org/drawingml/2006/main">
                  <a:graphicData uri="http://schemas.microsoft.com/office/word/2010/wordprocessingShape">
                    <wps:wsp>
                      <wps:cNvSpPr/>
                      <wps:spPr>
                        <a:xfrm>
                          <a:off x="0" y="0"/>
                          <a:ext cx="1440000" cy="144234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a:outerShdw dist="23593" dir="5400000" rotWithShape="0">
                            <a:srgbClr val="FFFFFF">
                              <a:alpha val="29381"/>
                            </a:srgbClr>
                          </a:outerShdw>
                        </a:effectLst>
                      </wps:spPr>
                      <wps:bodyPr/>
                    </wps:wsp>
                  </a:graphicData>
                </a:graphic>
              </wp:anchor>
            </w:drawing>
          </mc:Choice>
          <mc:Fallback>
            <w:pict>
              <v:shape w14:anchorId="483F508C" id="officeArt object" o:spid="_x0000_s1026" style="position:absolute;margin-left:722.15pt;margin-top:385.9pt;width:113.4pt;height:113.5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&#13;&#1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shadow on="t" color="white" opacity="19255f" origin=",.5" offset="0,.65536mm"/>
                <v:path arrowok="t" o:extrusionok="f" o:connecttype="custom" o:connectlocs="720000,721173;720000,721173;720000,721173;720000,721173" o:connectangles="0,90,180,270"/>
                <w10:wrap anchorx="page" anchory="page"/>
              </v:shape>
            </w:pict>
          </mc:Fallback>
        </mc:AlternateContent>
      </w:r>
      <w:r w:rsidR="00C345D4">
        <w:rPr>
          <w:noProof/>
          <w:lang w:val="en-US"/>
        </w:rPr>
        <mc:AlternateContent>
          <mc:Choice Requires="wps">
            <w:drawing>
              <wp:anchor distT="152400" distB="152400" distL="152400" distR="152400" simplePos="0" relativeHeight="251667456" behindDoc="0" locked="0" layoutInCell="1" allowOverlap="1">
                <wp:simplePos x="0" y="0"/>
                <wp:positionH relativeFrom="page">
                  <wp:posOffset>9240585</wp:posOffset>
                </wp:positionH>
                <wp:positionV relativeFrom="page">
                  <wp:posOffset>5406428</wp:posOffset>
                </wp:positionV>
                <wp:extent cx="1260001" cy="431238"/>
                <wp:effectExtent l="27871" t="106122" r="27871" b="106122"/>
                <wp:wrapNone/>
                <wp:docPr id="1073741833" name="officeArt object"/>
                <wp:cNvGraphicFramePr/>
                <a:graphic xmlns:a="http://schemas.openxmlformats.org/drawingml/2006/main">
                  <a:graphicData uri="http://schemas.microsoft.com/office/word/2010/wordprocessingShape">
                    <wps:wsp>
                      <wps:cNvSpPr/>
                      <wps:spPr>
                        <a:xfrm rot="21000000">
                          <a:off x="0" y="0"/>
                          <a:ext cx="1260001" cy="431238"/>
                        </a:xfrm>
                        <a:prstGeom prst="rect">
                          <a:avLst/>
                        </a:prstGeom>
                        <a:noFill/>
                        <a:ln w="12700" cap="flat">
                          <a:noFill/>
                          <a:miter lim="400000"/>
                        </a:ln>
                        <a:effectLst/>
                      </wps:spPr>
                      <wps:txbx>
                        <w:txbxContent>
                          <w:p w:rsidR="00550872" w:rsidRDefault="00C345D4">
                            <w:pPr>
                              <w:pStyle w:val="Caption"/>
                            </w:pPr>
                            <w:r>
                              <w:rPr>
                                <w:vertAlign w:val="superscript"/>
                              </w:rPr>
                              <w:t>$</w:t>
                            </w:r>
                            <w:r>
                              <w:rPr>
                                <w:lang w:val="en-US"/>
                              </w:rPr>
                              <w:t>35700</w:t>
                            </w:r>
                          </w:p>
                        </w:txbxContent>
                      </wps:txbx>
                      <wps:bodyPr wrap="square" lIns="0" tIns="0" rIns="0" bIns="0" numCol="1" anchor="ctr">
                        <a:noAutofit/>
                      </wps:bodyPr>
                    </wps:wsp>
                  </a:graphicData>
                </a:graphic>
              </wp:anchor>
            </w:drawing>
          </mc:Choice>
          <mc:Fallback>
            <w:pict>
              <v:rect id="_x0000_s1030" style="position:absolute;left:0;text-align:left;margin-left:727.6pt;margin-top:425.7pt;width:99.2pt;height:33.95pt;rotation:-10;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" filled="f" stroked="f" strokeweight="1pt">
                <v:stroke miterlimit="4"/>
                <v:textbox inset="0,0,0,0">
                  <w:txbxContent>
                    <w:p w:rsidR="00550872" w:rsidRDefault="00C345D4">
                      <w:pPr>
                        <w:pStyle w:val="Caption"/>
                      </w:pPr>
                      <w:r>
                        <w:rPr>
                          <w:vertAlign w:val="superscript"/>
                        </w:rPr>
                        <w:t>$</w:t>
                      </w:r>
                      <w:r>
                        <w:rPr>
                          <w:lang w:val="en-US"/>
                        </w:rPr>
                        <w:t>35700</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68480" behindDoc="0" locked="0" layoutInCell="1" allowOverlap="1">
                <wp:simplePos x="0" y="0"/>
                <wp:positionH relativeFrom="page">
                  <wp:posOffset>8189316</wp:posOffset>
                </wp:positionH>
                <wp:positionV relativeFrom="page">
                  <wp:posOffset>6568886</wp:posOffset>
                </wp:positionV>
                <wp:extent cx="2160000" cy="7200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160000" cy="720000"/>
                        </a:xfrm>
                        <a:prstGeom prst="rect">
                          <a:avLst/>
                        </a:prstGeom>
                        <a:noFill/>
                        <a:ln w="12700" cap="flat">
                          <a:noFill/>
                          <a:miter lim="400000"/>
                        </a:ln>
                        <a:effectLst/>
                      </wps:spPr>
                      <wps:txbx>
                        <w:txbxContent>
                          <w:p w:rsidR="00550872" w:rsidRDefault="00C345D4">
                            <w:pPr>
                              <w:pStyle w:val="HeadingAltGreen"/>
                            </w:pPr>
                            <w:r>
                              <w:t>Parturient Cras</w:t>
                            </w:r>
                            <w:r>
                              <w:rPr>
                                <w:lang w:val="en-US"/>
                              </w:rPr>
                              <w:t xml:space="preserve"> </w:t>
                            </w:r>
                            <w:r>
                              <w:t>Lorem</w:t>
                            </w:r>
                            <w:r>
                              <w:rPr>
                                <w:lang w:val="en-US"/>
                              </w:rPr>
                              <w:t>p</w:t>
                            </w:r>
                          </w:p>
                        </w:txbxContent>
                      </wps:txbx>
                      <wps:bodyPr wrap="square" lIns="0" tIns="0" rIns="0" bIns="0" numCol="1" anchor="ctr">
                        <a:noAutofit/>
                      </wps:bodyPr>
                    </wps:wsp>
                  </a:graphicData>
                </a:graphic>
              </wp:anchor>
            </w:drawing>
          </mc:Choice>
          <mc:Fallback>
            <w:pict>
              <v:rect id="_x0000_s1031" style="position:absolute;left:0;text-align:left;margin-left:644.85pt;margin-top:517.25pt;width:170.1pt;height:56.7pt;z-index:2516684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" filled="f" stroked="f" strokeweight="1pt">
                <v:stroke miterlimit="4"/>
                <v:textbox inset="0,0,0,0">
                  <w:txbxContent>
                    <w:p w:rsidR="00550872" w:rsidRDefault="00C345D4">
                      <w:pPr>
                        <w:pStyle w:val="HeadingAltGreen"/>
                      </w:pPr>
                      <w:r>
                        <w:t>Parturient Cras</w:t>
                      </w:r>
                      <w:r>
                        <w:rPr>
                          <w:lang w:val="en-US"/>
                        </w:rPr>
                        <w:t xml:space="preserve"> </w:t>
                      </w:r>
                      <w:r>
                        <w:t>Lorem</w:t>
                      </w:r>
                      <w:r>
                        <w:rPr>
                          <w:lang w:val="en-US"/>
                        </w:rPr>
                        <w:t>p</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69504" behindDoc="0" locked="0" layoutInCell="1" allowOverlap="1">
                <wp:simplePos x="0" y="0"/>
                <wp:positionH relativeFrom="page">
                  <wp:posOffset>5674252</wp:posOffset>
                </wp:positionH>
                <wp:positionV relativeFrom="page">
                  <wp:posOffset>5397806</wp:posOffset>
                </wp:positionV>
                <wp:extent cx="2160000" cy="1908001"/>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160000" cy="1908001"/>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Default="00C345D4">
                            <w:pPr>
                              <w:pStyle w:val="BodyWhite"/>
                            </w:pPr>
                            <w:r>
                              <w:t>Praesent commodo cursus magna, vel scelerisque nisl consectetur et. Integer posuere erat a ante venenatis dapibus posuere velit aliquet.</w:t>
                            </w:r>
                            <w:r>
                              <w:rPr>
                                <w:lang w:val="en-US"/>
                              </w:rPr>
                              <w:t xml:space="preserve"> </w:t>
                            </w:r>
                            <w:r>
                              <w:rPr>
                                <w:lang w:val="es-ES_tradnl"/>
                              </w:rPr>
                              <w:t>Cras justo odio, egestas eget quam.</w:t>
                            </w:r>
                            <w:r>
                              <w:rPr>
                                <w:lang w:val="en-US"/>
                              </w:rPr>
                              <w:t xml:space="preserve"> </w:t>
                            </w:r>
                            <w:r>
                              <w:t>Curabitur blandit tempus porttitor.</w:t>
                            </w:r>
                          </w:p>
                        </w:txbxContent>
                      </wps:txbx>
                      <wps:bodyPr wrap="square" lIns="0" tIns="0" rIns="0" bIns="0" numCol="1" anchor="t">
                        <a:noAutofit/>
                      </wps:bodyPr>
                    </wps:wsp>
                  </a:graphicData>
                </a:graphic>
              </wp:anchor>
            </w:drawing>
          </mc:Choice>
          <mc:Fallback>
            <w:pict>
              <v:rect id="_x0000_s1032" style="position:absolute;left:0;text-align:left;margin-left:446.8pt;margin-top:425pt;width:170.1pt;height:150.2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" filled="f" stroked="f" strokeweight="1pt">
                <v:stroke miterlimit="4"/>
                <v:textbox inset="0,0,0,0">
                  <w:txbxContent>
                    <w:p w:rsidR="00550872" w:rsidRDefault="00C345D4">
                      <w:pPr>
                        <w:pStyle w:val="BodyWhite"/>
                      </w:pPr>
                      <w:r>
                        <w:t>Praesent commodo cursus magna, vel scelerisque nisl consectetur et. Integer posuere erat a ante venenatis dapibus posuere velit aliquet.</w:t>
                      </w:r>
                      <w:r>
                        <w:rPr>
                          <w:lang w:val="en-US"/>
                        </w:rPr>
                        <w:t xml:space="preserve"> </w:t>
                      </w:r>
                      <w:r>
                        <w:rPr>
                          <w:lang w:val="es-ES_tradnl"/>
                        </w:rPr>
                        <w:t>Cras justo odio, egestas eget quam.</w:t>
                      </w:r>
                      <w:r>
                        <w:rPr>
                          <w:lang w:val="en-US"/>
                        </w:rPr>
                        <w:t xml:space="preserve"> </w:t>
                      </w:r>
                      <w:r>
                        <w:t>Curabitur blandit tempus porttitor.</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670528" behindDoc="0" locked="0" layoutInCell="1" allowOverlap="1">
                <wp:simplePos x="0" y="0"/>
                <wp:positionH relativeFrom="page">
                  <wp:posOffset>8188455</wp:posOffset>
                </wp:positionH>
                <wp:positionV relativeFrom="page">
                  <wp:posOffset>5380747</wp:posOffset>
                </wp:positionV>
                <wp:extent cx="936001" cy="1080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36001" cy="1080000"/>
                        </a:xfrm>
                        <a:prstGeom prst="rect">
                          <a:avLst/>
                        </a:prstGeom>
                        <a:noFill/>
                        <a:ln w="12700" cap="flat">
                          <a:noFill/>
                          <a:miter lim="400000"/>
                        </a:ln>
                        <a:effectLst/>
                      </wps:spPr>
                      <wps:txbx>
                        <w:txbxContent>
                          <w:p w:rsidR="00550872" w:rsidRDefault="00C345D4">
                            <w:pPr>
                              <w:pStyle w:val="BodyBlack"/>
                            </w:pPr>
                            <w:r>
                              <w:t xml:space="preserve">Aenean lacinia bibendum consectetur. </w:t>
                            </w:r>
                            <w:r>
                              <w:rPr>
                                <w:lang w:val="en-US"/>
                              </w:rPr>
                              <w:t>C</w:t>
                            </w:r>
                            <w:r>
                              <w:rPr>
                                <w:lang w:val="fr-FR"/>
                              </w:rPr>
                              <w:t>ursus magna, vel scelerisque consectetur et.</w:t>
                            </w:r>
                          </w:p>
                        </w:txbxContent>
                      </wps:txbx>
                      <wps:bodyPr wrap="square" lIns="0" tIns="0" rIns="0" bIns="0" numCol="1" anchor="t">
                        <a:noAutofit/>
                      </wps:bodyPr>
                    </wps:wsp>
                  </a:graphicData>
                </a:graphic>
              </wp:anchor>
            </w:drawing>
          </mc:Choice>
          <mc:Fallback>
            <w:pict>
              <v:rect id="_x0000_s1033" style="position:absolute;left:0;text-align:left;margin-left:644.75pt;margin-top:423.7pt;width:73.7pt;height:85.0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" filled="f" stroked="f" strokeweight="1pt">
                <v:stroke miterlimit="4"/>
                <v:textbox inset="0,0,0,0">
                  <w:txbxContent>
                    <w:p w:rsidR="00550872" w:rsidRDefault="00C345D4">
                      <w:pPr>
                        <w:pStyle w:val="BodyBlack"/>
                      </w:pPr>
                      <w:r>
                        <w:t xml:space="preserve">Aenean lacinia bibendum consectetur. </w:t>
                      </w:r>
                      <w:r>
                        <w:rPr>
                          <w:lang w:val="en-US"/>
                        </w:rPr>
                        <w:t>C</w:t>
                      </w:r>
                      <w:r>
                        <w:rPr>
                          <w:lang w:val="fr-FR"/>
                        </w:rPr>
                        <w:t>ursus magna, vel scelerisque consectetur et.</w:t>
                      </w:r>
                    </w:p>
                  </w:txbxContent>
                </v:textbox>
                <w10:wrap anchorx="page" anchory="page"/>
              </v:rect>
            </w:pict>
          </mc:Fallback>
        </mc:AlternateContent>
      </w:r>
      <w:r w:rsidR="00C345D4">
        <w:rPr>
          <w:noProof/>
          <w:lang w:val="en-US"/>
        </w:rPr>
        <w:drawing>
          <wp:anchor distT="152400" distB="152400" distL="152400" distR="152400" simplePos="0" relativeHeight="251706368" behindDoc="0" locked="0" layoutInCell="1" allowOverlap="1">
            <wp:simplePos x="0" y="0"/>
            <wp:positionH relativeFrom="page">
              <wp:posOffset>2646621</wp:posOffset>
            </wp:positionH>
            <wp:positionV relativeFrom="page">
              <wp:posOffset>2674799</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37" name="Placeholder"/>
            <wp:cNvGraphicFramePr/>
            <a:graphic xmlns:a="http://schemas.openxmlformats.org/drawingml/2006/main">
              <a:graphicData uri="http://schemas.openxmlformats.org/drawingml/2006/picture">
                <pic:pic xmlns:pic="http://schemas.openxmlformats.org/drawingml/2006/picture">
                  <pic:nvPicPr>
                    <pic:cNvPr id="1073741837" name="Photo_Placeholder1.jpg"/>
                    <pic:cNvPicPr/>
                  </pic:nvPicPr>
                  <pic:blipFill>
                    <a:blip r:embed="rId6"/>
                    <a:srcRect l="4759" r="29856" b="1899"/>
                    <a:stretch>
                      <a:fillRect/>
                    </a:stretch>
                  </pic:blipFill>
                  <pic:spPr>
                    <a:xfrm>
                      <a:off x="0" y="0"/>
                      <a:ext cx="2520001" cy="2520001"/>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lang w:val="en-US"/>
        </w:rPr>
        <mc:AlternateContent>
          <mc:Choice Requires="wps">
            <w:drawing>
              <wp:anchor distT="152400" distB="152400" distL="152400" distR="152400" simplePos="0" relativeHeight="251707392" behindDoc="0" locked="0" layoutInCell="1" allowOverlap="1">
                <wp:simplePos x="0" y="0"/>
                <wp:positionH relativeFrom="page">
                  <wp:posOffset>2673266</wp:posOffset>
                </wp:positionH>
                <wp:positionV relativeFrom="page">
                  <wp:posOffset>154799</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2520001" cy="2520001"/>
                        </a:xfrm>
                        <a:prstGeom prst="rect">
                          <a:avLst/>
                        </a:prstGeom>
                        <a:solidFill>
                          <a:srgbClr val="01A672"/>
                        </a:solidFill>
                        <a:ln w="12700" cap="flat">
                          <a:noFill/>
                          <a:miter lim="400000"/>
                        </a:ln>
                        <a:effectLst/>
                      </wps:spPr>
                      <wps:bodyPr/>
                    </wps:wsp>
                  </a:graphicData>
                </a:graphic>
              </wp:anchor>
            </w:drawing>
          </mc:Choice>
          <mc:Fallback>
            <w:pict>
              <v:rect w14:anchorId="0B7EF0D5" id="officeArt object" o:spid="_x0000_s1026" style="position:absolute;margin-left:210.5pt;margin-top:12.2pt;width:198.45pt;height:198.45pt;z-index:251707392;visibility:visible;mso-wrap-style:square;mso-wrap-distance-left:12pt;mso-wrap-distance-top:12pt;mso-wrap-distance-right:12pt;mso-wrap-distance-bottom:12pt;mso-position-horizontal:absolute;mso-position-horizontal-relative:page;mso-position-vertical:absolute;mso-position-vertical-relative:page;v-text-anchor:top" wrapcoords="-5 -5 -5 21590 21590 21590 21590 -5 -5 -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" fillcolor="#01a672" stroked="f" strokeweight="1pt">
                <v:stroke miterlimit="4"/>
                <w10:wrap type="through" anchorx="page" anchory="page"/>
              </v:rect>
            </w:pict>
          </mc:Fallback>
        </mc:AlternateContent>
      </w:r>
      <w:r w:rsidR="00C345D4">
        <w:rPr>
          <w:noProof/>
          <w:lang w:val="en-US"/>
        </w:rPr>
        <mc:AlternateContent>
          <mc:Choice Requires="wps">
            <w:drawing>
              <wp:anchor distT="152400" distB="152400" distL="152400" distR="152400" simplePos="0" relativeHeight="251708416" behindDoc="0" locked="0" layoutInCell="1" allowOverlap="1">
                <wp:simplePos x="0" y="0"/>
                <wp:positionH relativeFrom="page">
                  <wp:posOffset>153433</wp:posOffset>
                </wp:positionH>
                <wp:positionV relativeFrom="page">
                  <wp:posOffset>2674800</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520001" cy="2520001"/>
                        </a:xfrm>
                        <a:prstGeom prst="rect">
                          <a:avLst/>
                        </a:prstGeom>
                        <a:solidFill>
                          <a:srgbClr val="01A672"/>
                        </a:solidFill>
                        <a:ln w="12700" cap="flat">
                          <a:noFill/>
                          <a:miter lim="400000"/>
                        </a:ln>
                        <a:effectLst/>
                      </wps:spPr>
                      <wps:bodyPr/>
                    </wps:wsp>
                  </a:graphicData>
                </a:graphic>
              </wp:anchor>
            </w:drawing>
          </mc:Choice>
          <mc:Fallback>
            <w:pict>
              <v:rect w14:anchorId="36FD022E" id="officeArt object" o:spid="_x0000_s1026" style="position:absolute;margin-left:12.1pt;margin-top:210.6pt;width:198.45pt;height:198.45pt;z-index:251708416;visibility:visible;mso-wrap-style:square;mso-wrap-distance-left:12pt;mso-wrap-distance-top:12pt;mso-wrap-distance-right:12pt;mso-wrap-distance-bottom:12pt;mso-position-horizontal:absolute;mso-position-horizontal-relative:page;mso-position-vertical:absolute;mso-position-vertical-relative:page;v-text-anchor:top" wrapcoords="-5 0 -5 21596 21590 21596 21590 0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" fillcolor="#01a672" stroked="f" strokeweight="1pt">
                <v:stroke miterlimit="4"/>
                <w10:wrap type="through" anchorx="page" anchory="page"/>
              </v:rect>
            </w:pict>
          </mc:Fallback>
        </mc:AlternateContent>
      </w:r>
      <w:r w:rsidR="00C345D4">
        <w:rPr>
          <w:noProof/>
          <w:lang w:val="en-US"/>
        </w:rPr>
        <w:drawing>
          <wp:anchor distT="152400" distB="152400" distL="152400" distR="152400" simplePos="0" relativeHeight="251709440" behindDoc="0" locked="0" layoutInCell="1" allowOverlap="1">
            <wp:simplePos x="0" y="0"/>
            <wp:positionH relativeFrom="page">
              <wp:posOffset>153433</wp:posOffset>
            </wp:positionH>
            <wp:positionV relativeFrom="page">
              <wp:posOffset>154799</wp:posOffset>
            </wp:positionV>
            <wp:extent cx="2520001" cy="2520001"/>
            <wp:effectExtent l="0" t="0" r="0" b="0"/>
            <wp:wrapThrough wrapText="bothSides" distL="152400" distR="152400">
              <wp:wrapPolygon edited="1">
                <wp:start x="0" y="0"/>
                <wp:lineTo x="0" y="21601"/>
                <wp:lineTo x="21601" y="21601"/>
                <wp:lineTo x="21601" y="0"/>
                <wp:lineTo x="0" y="0"/>
              </wp:wrapPolygon>
            </wp:wrapThrough>
            <wp:docPr id="1073741840" name="Placeholder"/>
            <wp:cNvGraphicFramePr/>
            <a:graphic xmlns:a="http://schemas.openxmlformats.org/drawingml/2006/main">
              <a:graphicData uri="http://schemas.openxmlformats.org/drawingml/2006/picture">
                <pic:pic xmlns:pic="http://schemas.openxmlformats.org/drawingml/2006/picture">
                  <pic:nvPicPr>
                    <pic:cNvPr id="1073741840" name="Photo_Placeholder2.jpg"/>
                    <pic:cNvPicPr/>
                  </pic:nvPicPr>
                  <pic:blipFill>
                    <a:blip r:embed="rId7"/>
                    <a:srcRect l="14709" r="36783" b="11806"/>
                    <a:stretch>
                      <a:fillRect/>
                    </a:stretch>
                  </pic:blipFill>
                  <pic:spPr>
                    <a:xfrm>
                      <a:off x="0" y="0"/>
                      <a:ext cx="2520001" cy="2520001"/>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sidR="00C345D4">
        <w:rPr>
          <w:noProof/>
          <w:lang w:val="en-US"/>
        </w:rPr>
        <mc:AlternateContent>
          <mc:Choice Requires="wps">
            <w:drawing>
              <wp:anchor distT="0" distB="0" distL="0" distR="0" simplePos="0" relativeHeight="251711488" behindDoc="0" locked="0" layoutInCell="1" allowOverlap="1">
                <wp:simplePos x="0" y="0"/>
                <wp:positionH relativeFrom="page">
                  <wp:posOffset>693512</wp:posOffset>
                </wp:positionH>
                <wp:positionV relativeFrom="page">
                  <wp:posOffset>3320700</wp:posOffset>
                </wp:positionV>
                <wp:extent cx="1800001" cy="360000"/>
                <wp:effectExtent l="0" t="0" r="0" b="0"/>
                <wp:wrapThrough wrapText="bothSides" distL="0" distR="0">
                  <wp:wrapPolygon edited="1">
                    <wp:start x="0" y="0"/>
                    <wp:lineTo x="0" y="21598"/>
                    <wp:lineTo x="21598" y="21598"/>
                    <wp:lineTo x="21598" y="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1800001" cy="360000"/>
                        </a:xfrm>
                        <a:prstGeom prst="rect">
                          <a:avLst/>
                        </a:prstGeom>
                        <a:noFill/>
                        <a:ln w="12700" cap="flat">
                          <a:noFill/>
                          <a:miter lim="400000"/>
                        </a:ln>
                        <a:effectLst/>
                      </wps:spPr>
                      <wps:txbx>
                        <w:txbxContent>
                          <w:p w:rsidR="00550872" w:rsidRDefault="00C345D4">
                            <w:pPr>
                              <w:pStyle w:val="BodyWhiteSmall"/>
                            </w:pPr>
                            <w:r>
                              <w:t>Etiam porta sem malesuada magna mollis euismod.</w:t>
                            </w:r>
                          </w:p>
                        </w:txbxContent>
                      </wps:txbx>
                      <wps:bodyPr wrap="square" lIns="0" tIns="0" rIns="0" bIns="0" numCol="1" anchor="t">
                        <a:noAutofit/>
                      </wps:bodyPr>
                    </wps:wsp>
                  </a:graphicData>
                </a:graphic>
              </wp:anchor>
            </w:drawing>
          </mc:Choice>
          <mc:Fallback>
            <w:pict>
              <v:rect id="_x0000_s1034" style="position:absolute;left:0;text-align:left;margin-left:54.6pt;margin-top:261.45pt;width:141.75pt;height:28.35pt;z-index:251711488;visibility:visible;mso-wrap-style:square;mso-wrap-distance-left:0;mso-wrap-distance-top:0;mso-wrap-distance-right:0;mso-wrap-distance-bottom:0;mso-position-horizontal:absolute;mso-position-horizontal-relative:page;mso-position-vertical:absolute;mso-position-vertical-relative:page;v-text-anchor:top" wrapcoords="0 0 0 21560 21590 21560 21590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" filled="f" stroked="f" strokeweight="1pt">
                <v:stroke miterlimit="4"/>
                <v:textbox inset="0,0,0,0">
                  <w:txbxContent>
                    <w:p w:rsidR="00550872" w:rsidRDefault="00C345D4">
                      <w:pPr>
                        <w:pStyle w:val="BodyWhiteSmall"/>
                      </w:pPr>
                      <w:r>
                        <w:t>Etiam porta sem malesuada magna mollis euismod.</w:t>
                      </w:r>
                    </w:p>
                  </w:txbxContent>
                </v:textbox>
                <w10:wrap type="through" anchorx="page" anchory="page"/>
              </v:rect>
            </w:pict>
          </mc:Fallback>
        </mc:AlternateContent>
      </w:r>
      <w:r w:rsidR="00C345D4">
        <w:rPr>
          <w:noProof/>
          <w:lang w:val="en-US"/>
        </w:rPr>
        <mc:AlternateContent>
          <mc:Choice Requires="wps">
            <w:drawing>
              <wp:anchor distT="152400" distB="152400" distL="152400" distR="152400" simplePos="0" relativeHeight="251712512" behindDoc="0" locked="0" layoutInCell="1" allowOverlap="1">
                <wp:simplePos x="0" y="0"/>
                <wp:positionH relativeFrom="page">
                  <wp:posOffset>333512</wp:posOffset>
                </wp:positionH>
                <wp:positionV relativeFrom="page">
                  <wp:posOffset>2818906</wp:posOffset>
                </wp:positionV>
                <wp:extent cx="2160000" cy="3600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160000" cy="360000"/>
                        </a:xfrm>
                        <a:prstGeom prst="rect">
                          <a:avLst/>
                        </a:prstGeom>
                        <a:noFill/>
                        <a:ln w="12700" cap="flat">
                          <a:noFill/>
                          <a:miter lim="400000"/>
                        </a:ln>
                        <a:effectLst/>
                      </wps:spPr>
                      <wps:txbx>
                        <w:txbxContent>
                          <w:p w:rsidR="00550872" w:rsidRDefault="00C345D4">
                            <w:pPr>
                              <w:pStyle w:val="Heading"/>
                              <w:tabs>
                                <w:tab w:val="left" w:pos="709"/>
                                <w:tab w:val="left" w:pos="1418"/>
                                <w:tab w:val="left" w:pos="2127"/>
                                <w:tab w:val="left" w:pos="2836"/>
                              </w:tabs>
                            </w:pPr>
                            <w:r>
                              <w:rPr>
                                <w:color w:val="FED931"/>
                                <w:sz w:val="40"/>
                                <w:szCs w:val="40"/>
                              </w:rPr>
                              <w:t>Vestibulum Inceptos</w:t>
                            </w:r>
                          </w:p>
                        </w:txbxContent>
                      </wps:txbx>
                      <wps:bodyPr wrap="square" lIns="0" tIns="0" rIns="0" bIns="0" numCol="1" anchor="ctr">
                        <a:noAutofit/>
                      </wps:bodyPr>
                    </wps:wsp>
                  </a:graphicData>
                </a:graphic>
              </wp:anchor>
            </w:drawing>
          </mc:Choice>
          <mc:Fallback>
            <w:pict>
              <v:rect id="_x0000_s1035" style="position:absolute;left:0;text-align:left;margin-left:26.25pt;margin-top:221.95pt;width:170.1pt;height:28.35pt;z-index:2517125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" filled="f" stroked="f" strokeweight="1pt">
                <v:stroke miterlimit="4"/>
                <v:textbox inset="0,0,0,0">
                  <w:txbxContent>
                    <w:p w:rsidR="00550872" w:rsidRDefault="00C345D4">
                      <w:pPr>
                        <w:pStyle w:val="Heading"/>
                        <w:tabs>
                          <w:tab w:val="left" w:pos="709"/>
                          <w:tab w:val="left" w:pos="1418"/>
                          <w:tab w:val="left" w:pos="2127"/>
                          <w:tab w:val="left" w:pos="2836"/>
                        </w:tabs>
                      </w:pPr>
                      <w:r>
                        <w:rPr>
                          <w:color w:val="FED931"/>
                          <w:sz w:val="40"/>
                          <w:szCs w:val="40"/>
                        </w:rPr>
                        <w:t>Vestibulum Inceptos</w:t>
                      </w:r>
                    </w:p>
                  </w:txbxContent>
                </v:textbox>
                <w10:wrap anchorx="page" anchory="page"/>
              </v:rect>
            </w:pict>
          </mc:Fallback>
        </mc:AlternateContent>
      </w:r>
      <w:r w:rsidR="00C345D4">
        <w:rPr>
          <w:noProof/>
          <w:lang w:val="en-US"/>
        </w:rPr>
        <mc:AlternateContent>
          <mc:Choice Requires="wps">
            <w:drawing>
              <wp:anchor distT="152400" distB="152400" distL="152400" distR="152400" simplePos="0" relativeHeight="251713536" behindDoc="0" locked="0" layoutInCell="1" allowOverlap="1">
                <wp:simplePos x="0" y="0"/>
                <wp:positionH relativeFrom="page">
                  <wp:posOffset>2892048</wp:posOffset>
                </wp:positionH>
                <wp:positionV relativeFrom="page">
                  <wp:posOffset>5373147</wp:posOffset>
                </wp:positionV>
                <wp:extent cx="2082437" cy="2085828"/>
                <wp:effectExtent l="234447" t="233950" r="234447" b="233950"/>
                <wp:wrapThrough wrapText="bothSides" distL="152400" distR="152400">
                  <wp:wrapPolygon edited="1">
                    <wp:start x="10802" y="0"/>
                    <wp:lineTo x="10678" y="107"/>
                    <wp:lineTo x="9756" y="904"/>
                    <wp:lineTo x="8686" y="316"/>
                    <wp:lineTo x="8542" y="234"/>
                    <wp:lineTo x="8443" y="366"/>
                    <wp:lineTo x="7710" y="1336"/>
                    <wp:lineTo x="6541" y="982"/>
                    <wp:lineTo x="6385" y="933"/>
                    <wp:lineTo x="6315" y="1081"/>
                    <wp:lineTo x="5796" y="2182"/>
                    <wp:lineTo x="4582" y="2075"/>
                    <wp:lineTo x="4417" y="2063"/>
                    <wp:lineTo x="4380" y="2219"/>
                    <wp:lineTo x="4104" y="3407"/>
                    <wp:lineTo x="2894" y="3555"/>
                    <wp:lineTo x="2729" y="3571"/>
                    <wp:lineTo x="2725" y="3736"/>
                    <wp:lineTo x="2705" y="4952"/>
                    <wp:lineTo x="1552" y="5347"/>
                    <wp:lineTo x="1396" y="5400"/>
                    <wp:lineTo x="1428" y="5561"/>
                    <wp:lineTo x="1659" y="6753"/>
                    <wp:lineTo x="613" y="7377"/>
                    <wp:lineTo x="473" y="7464"/>
                    <wp:lineTo x="535" y="7611"/>
                    <wp:lineTo x="1013" y="8733"/>
                    <wp:lineTo x="119" y="9560"/>
                    <wp:lineTo x="0" y="9671"/>
                    <wp:lineTo x="95" y="9806"/>
                    <wp:lineTo x="794" y="10801"/>
                    <wp:lineTo x="95" y="11795"/>
                    <wp:lineTo x="0" y="11931"/>
                    <wp:lineTo x="119" y="12042"/>
                    <wp:lineTo x="1013" y="12868"/>
                    <wp:lineTo x="535" y="13986"/>
                    <wp:lineTo x="473" y="14138"/>
                    <wp:lineTo x="613" y="14220"/>
                    <wp:lineTo x="1659" y="14849"/>
                    <wp:lineTo x="1428" y="16041"/>
                    <wp:lineTo x="1396" y="16201"/>
                    <wp:lineTo x="1552" y="16255"/>
                    <wp:lineTo x="2705" y="16649"/>
                    <wp:lineTo x="2725" y="17866"/>
                    <wp:lineTo x="2729" y="18026"/>
                    <wp:lineTo x="2894" y="18046"/>
                    <wp:lineTo x="4104" y="18194"/>
                    <wp:lineTo x="4380" y="19378"/>
                    <wp:lineTo x="4417" y="19538"/>
                    <wp:lineTo x="4582" y="19522"/>
                    <wp:lineTo x="5796" y="19415"/>
                    <wp:lineTo x="6315" y="20521"/>
                    <wp:lineTo x="6385" y="20669"/>
                    <wp:lineTo x="6541" y="20619"/>
                    <wp:lineTo x="7710" y="20262"/>
                    <wp:lineTo x="8443" y="21236"/>
                    <wp:lineTo x="8542" y="21363"/>
                    <wp:lineTo x="8686" y="21285"/>
                    <wp:lineTo x="9756" y="20697"/>
                    <wp:lineTo x="10678" y="21495"/>
                    <wp:lineTo x="10802" y="21602"/>
                    <wp:lineTo x="10925" y="21495"/>
                    <wp:lineTo x="11847" y="20697"/>
                    <wp:lineTo x="12914" y="21285"/>
                    <wp:lineTo x="13058" y="21363"/>
                    <wp:lineTo x="13157" y="21236"/>
                    <wp:lineTo x="13893" y="20262"/>
                    <wp:lineTo x="15058" y="20619"/>
                    <wp:lineTo x="15219" y="20669"/>
                    <wp:lineTo x="15285" y="20521"/>
                    <wp:lineTo x="15804" y="19415"/>
                    <wp:lineTo x="17018" y="19522"/>
                    <wp:lineTo x="17183" y="19538"/>
                    <wp:lineTo x="17220" y="19378"/>
                    <wp:lineTo x="17495" y="18194"/>
                    <wp:lineTo x="18706" y="18046"/>
                    <wp:lineTo x="18870" y="18026"/>
                    <wp:lineTo x="18874" y="17866"/>
                    <wp:lineTo x="18895" y="16649"/>
                    <wp:lineTo x="20048" y="16255"/>
                    <wp:lineTo x="20204" y="16201"/>
                    <wp:lineTo x="20175" y="16041"/>
                    <wp:lineTo x="19941" y="14849"/>
                    <wp:lineTo x="20986" y="14220"/>
                    <wp:lineTo x="21126" y="14138"/>
                    <wp:lineTo x="21065" y="13986"/>
                    <wp:lineTo x="20587" y="12868"/>
                    <wp:lineTo x="21480" y="12042"/>
                    <wp:lineTo x="21600" y="11931"/>
                    <wp:lineTo x="21505" y="11795"/>
                    <wp:lineTo x="20805" y="10801"/>
                    <wp:lineTo x="21505" y="9806"/>
                    <wp:lineTo x="21600" y="9671"/>
                    <wp:lineTo x="21480" y="9560"/>
                    <wp:lineTo x="20587" y="8733"/>
                    <wp:lineTo x="21065" y="7611"/>
                    <wp:lineTo x="21126" y="7464"/>
                    <wp:lineTo x="20986" y="7377"/>
                    <wp:lineTo x="19941" y="6753"/>
                    <wp:lineTo x="20175" y="5561"/>
                    <wp:lineTo x="20204" y="5400"/>
                    <wp:lineTo x="20048" y="5347"/>
                    <wp:lineTo x="18895" y="4952"/>
                    <wp:lineTo x="18874" y="3736"/>
                    <wp:lineTo x="18870" y="3571"/>
                    <wp:lineTo x="18706" y="3555"/>
                    <wp:lineTo x="17495" y="3407"/>
                    <wp:lineTo x="17220" y="2219"/>
                    <wp:lineTo x="17183" y="2063"/>
                    <wp:lineTo x="17018" y="2075"/>
                    <wp:lineTo x="15804" y="2182"/>
                    <wp:lineTo x="15285" y="1081"/>
                    <wp:lineTo x="15219" y="933"/>
                    <wp:lineTo x="15058" y="982"/>
                    <wp:lineTo x="13893" y="1336"/>
                    <wp:lineTo x="13157" y="366"/>
                    <wp:lineTo x="13058" y="234"/>
                    <wp:lineTo x="12914" y="316"/>
                    <wp:lineTo x="11847" y="904"/>
                    <wp:lineTo x="10925" y="107"/>
                    <wp:lineTo x="10802" y="0"/>
                  </wp:wrapPolygon>
                </wp:wrapThrough>
                <wp:docPr id="2" name="officeArt object"/>
                <wp:cNvGraphicFramePr/>
                <a:graphic xmlns:a="http://schemas.openxmlformats.org/drawingml/2006/main">
                  <a:graphicData uri="http://schemas.microsoft.com/office/word/2010/wordprocessingShape">
                    <wps:wsp>
                      <wps:cNvSpPr/>
                      <wps:spPr>
                        <a:xfrm rot="20700000">
                          <a:off x="0" y="0"/>
                          <a:ext cx="2082437" cy="2085828"/>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Default="00C345D4">
                            <w:pPr>
                              <w:pStyle w:val="Caption"/>
                            </w:pPr>
                            <w:r>
                              <w:rPr>
                                <w:lang w:val="fr-FR"/>
                              </w:rPr>
                              <w:t>Vivamus faucibus auctor</w:t>
                            </w:r>
                          </w:p>
                        </w:txbxContent>
                      </wps:txbx>
                      <wps:bodyPr wrap="square" lIns="38100" tIns="38100" rIns="38100" bIns="38100" numCol="1" anchor="ctr">
                        <a:noAutofit/>
                      </wps:bodyPr>
                    </wps:wsp>
                  </a:graphicData>
                </a:graphic>
              </wp:anchor>
            </w:drawing>
          </mc:Choice>
          <mc:Fallback>
            <w:pict>
              <v:shape id="_x0000_s1036" style="position:absolute;left:0;text-align:left;margin-left:227.7pt;margin-top:423.1pt;width:163.95pt;height:164.25pt;rotation:-15;z-index:251713536;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wrapcoords="1041275 -676 1029322 9657 940445 86626 837300 29841 823419 21922 813876 34670 743217 128345 630530 94159 615492 89427 608744 103719 558714 210046 441689 199713 425783 198554 422217 213619 395611 328251 278972 342544 263066 344089 262681 360024 260753 477457 149607 515603 134570 520721 137654 536269 159922 651288 59091 711549 45596 719951 51572 734147 97650 842502 11471 922368 0 932991 9158 946028 76539 1042118 9158 1138112 0 1151246 11471 1161965 97650 1241735 51572 1349607 45596 1364286 59091 1372205 159922 1432949 137654 1548064 134570 1563419 149607 1568634 260753 1606684 262681 1724213 263066 1739665 278972 1741596 395611 1755889 422217 1870231 425783 1885586 441689 1884041 558714 1873804 608744 1980517 615492 1994810 630530 1989982 743217 1955505 813876 2049567 823419 2061832 837300 2054299 940445 1997514 1029322 2074579 1041275 2084913 1053132 2074579 1142010 1997514 1244865 2054299 1258746 2061832 1268289 2049567 1339237 1955505 1451539 1989982 1467059 1994810 1473421 1980517 1523451 1873804 1640476 1884041 1656382 1885586 1659948 1870231 1686457 1755889 1803193 1741596 1819002 1739665 1819388 1724213 1821412 1606684 1932558 1568634 1947595 1563419 1944800 1548064 1922243 1432949 2022978 1372205 2036473 1364286 2030593 1349607 1984515 1241735 2070597 1161965 2082165 1151246 2073007 1138112 2005530 1042118 2073007 946028 2082165 932991 2070597 922368 1984515 842502 2030593 734147 2036473 719951 2022978 711549 1922243 651288 1944800 536269 1947595 520721 1932558 515603 1821412 477457 1819388 360024 1819002 344089 1803193 342544 1686457 328251 1659948 213619 1656382 198554 1640476 199713 1523451 210046 1473421 103719 1467059 89427 1451539 94159 1339237 128345 1268289 34670 1258746 21922 1244865 29841 1142010 86626 1053132 9657 1041275 -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1041219,1042914;1041219,1042914;1041219,1042914;1041219,1042914" o:connectangles="0,90,180,270" textboxrect="0,0,21600,21600"/>
                <v:textbox inset="3pt,3pt,3pt,3pt">
                  <w:txbxContent>
                    <w:p w:rsidR="00550872" w:rsidRDefault="00C345D4">
                      <w:pPr>
                        <w:pStyle w:val="Caption"/>
                      </w:pPr>
                      <w:r>
                        <w:rPr>
                          <w:lang w:val="fr-FR"/>
                        </w:rPr>
                        <w:t>Vivamus faucibus auctor</w:t>
                      </w:r>
                    </w:p>
                  </w:txbxContent>
                </v:textbox>
                <w10:wrap type="through" anchorx="page" anchory="page"/>
              </v:shape>
            </w:pict>
          </mc:Fallback>
        </mc:AlternateContent>
      </w:r>
      <w:r w:rsidR="00C345D4">
        <w:rPr>
          <w:noProof/>
          <w:lang w:val="en-US"/>
        </w:rPr>
        <mc:AlternateContent>
          <mc:Choice Requires="wpg">
            <w:drawing>
              <wp:anchor distT="0" distB="0" distL="0" distR="0" simplePos="0" relativeHeight="251716608" behindDoc="0" locked="0" layoutInCell="1" allowOverlap="1">
                <wp:simplePos x="0" y="0"/>
                <wp:positionH relativeFrom="page">
                  <wp:posOffset>333512</wp:posOffset>
                </wp:positionH>
                <wp:positionV relativeFrom="page">
                  <wp:posOffset>4576874</wp:posOffset>
                </wp:positionV>
                <wp:extent cx="288001" cy="288001"/>
                <wp:effectExtent l="0" t="0" r="0" b="0"/>
                <wp:wrapThrough wrapText="bothSides" distL="0" distR="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microsoft.com/office/word/2010/wordprocessingGroup">
                    <wpg:wgp>
                      <wpg:cNvGrpSpPr/>
                      <wpg:grpSpPr>
                        <a:xfrm>
                          <a:off x="0" y="0"/>
                          <a:ext cx="288001" cy="288001"/>
                          <a:chOff x="0" y="0"/>
                          <a:chExt cx="288000" cy="288000"/>
                        </a:xfrm>
                      </wpg:grpSpPr>
                      <wps:wsp>
                        <wps:cNvPr id="1073741845" name="Shape 1073741845"/>
                        <wps:cNvSpPr/>
                        <wps:spPr>
                          <a:xfrm>
                            <a:off x="0" y="0"/>
                            <a:ext cx="288000" cy="288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12700" cap="flat">
                            <a:noFill/>
                            <a:miter lim="400000"/>
                          </a:ln>
                          <a:effectLst/>
                        </wps:spPr>
                        <wps:bodyPr/>
                      </wps:wsp>
                      <wps:wsp>
                        <wps:cNvPr id="1073741846" name="Shape 1073741846"/>
                        <wps:cNvSpPr/>
                        <wps:spPr>
                          <a:xfrm>
                            <a:off x="87598" y="87595"/>
                            <a:ext cx="112804" cy="112805"/>
                          </a:xfrm>
                          <a:custGeom>
                            <a:avLst/>
                            <a:gdLst/>
                            <a:ahLst/>
                            <a:cxnLst>
                              <a:cxn ang="0">
                                <a:pos x="wd2" y="hd2"/>
                              </a:cxn>
                              <a:cxn ang="5400000">
                                <a:pos x="wd2" y="hd2"/>
                              </a:cxn>
                              <a:cxn ang="10800000">
                                <a:pos x="wd2" y="hd2"/>
                              </a:cxn>
                              <a:cxn ang="16200000">
                                <a:pos x="wd2" y="hd2"/>
                              </a:cxn>
                            </a:cxnLst>
                            <a:rect l="0" t="0" r="r" b="b"/>
                            <a:pathLst>
                              <a:path w="21178" h="21387" extrusionOk="0">
                                <a:moveTo>
                                  <a:pt x="13647" y="10694"/>
                                </a:moveTo>
                                <a:lnTo>
                                  <a:pt x="20544" y="3729"/>
                                </a:lnTo>
                                <a:cubicBezTo>
                                  <a:pt x="21389" y="2876"/>
                                  <a:pt x="21389" y="1493"/>
                                  <a:pt x="20544" y="640"/>
                                </a:cubicBezTo>
                                <a:cubicBezTo>
                                  <a:pt x="19699" y="-213"/>
                                  <a:pt x="18331" y="-213"/>
                                  <a:pt x="17486" y="640"/>
                                </a:cubicBezTo>
                                <a:lnTo>
                                  <a:pt x="10589" y="7605"/>
                                </a:lnTo>
                                <a:lnTo>
                                  <a:pt x="3692" y="640"/>
                                </a:lnTo>
                                <a:cubicBezTo>
                                  <a:pt x="2847" y="-213"/>
                                  <a:pt x="1479" y="-213"/>
                                  <a:pt x="634" y="640"/>
                                </a:cubicBezTo>
                                <a:cubicBezTo>
                                  <a:pt x="-211" y="1493"/>
                                  <a:pt x="-211" y="2876"/>
                                  <a:pt x="634" y="3729"/>
                                </a:cubicBezTo>
                                <a:lnTo>
                                  <a:pt x="7531" y="10694"/>
                                </a:lnTo>
                                <a:lnTo>
                                  <a:pt x="634" y="17659"/>
                                </a:lnTo>
                                <a:cubicBezTo>
                                  <a:pt x="-211" y="18511"/>
                                  <a:pt x="-211" y="19894"/>
                                  <a:pt x="634" y="20747"/>
                                </a:cubicBezTo>
                                <a:cubicBezTo>
                                  <a:pt x="1056" y="21174"/>
                                  <a:pt x="1610" y="21387"/>
                                  <a:pt x="2163" y="21387"/>
                                </a:cubicBezTo>
                                <a:cubicBezTo>
                                  <a:pt x="2716" y="21387"/>
                                  <a:pt x="3270" y="21174"/>
                                  <a:pt x="3692" y="20747"/>
                                </a:cubicBezTo>
                                <a:lnTo>
                                  <a:pt x="10589" y="13782"/>
                                </a:lnTo>
                                <a:lnTo>
                                  <a:pt x="17486" y="20747"/>
                                </a:lnTo>
                                <a:cubicBezTo>
                                  <a:pt x="17908" y="21174"/>
                                  <a:pt x="18462" y="21387"/>
                                  <a:pt x="19015" y="21387"/>
                                </a:cubicBezTo>
                                <a:cubicBezTo>
                                  <a:pt x="19568" y="21387"/>
                                  <a:pt x="20122" y="21174"/>
                                  <a:pt x="20544" y="20747"/>
                                </a:cubicBezTo>
                                <a:cubicBezTo>
                                  <a:pt x="21389" y="19894"/>
                                  <a:pt x="21389" y="18511"/>
                                  <a:pt x="20544" y="17659"/>
                                </a:cubicBezTo>
                                <a:cubicBezTo>
                                  <a:pt x="20544" y="17659"/>
                                  <a:pt x="13647" y="10694"/>
                                  <a:pt x="13647" y="10694"/>
                                </a:cubicBezTo>
                                <a:close/>
                              </a:path>
                            </a:pathLst>
                          </a:custGeom>
                          <a:solidFill>
                            <a:srgbClr val="01A672"/>
                          </a:solidFill>
                          <a:ln w="12700" cap="flat">
                            <a:noFill/>
                            <a:miter lim="400000"/>
                          </a:ln>
                          <a:effectLst/>
                        </wps:spPr>
                        <wps:bodyPr/>
                      </wps:wsp>
                    </wpg:wgp>
                  </a:graphicData>
                </a:graphic>
              </wp:anchor>
            </w:drawing>
          </mc:Choice>
          <mc:Fallback>
            <w:pict>
              <v:group w14:anchorId="6BA97F9A" id="officeArt object" o:spid="_x0000_s1026" style="position:absolute;margin-left:26.25pt;margin-top:360.4pt;width:22.7pt;height:22.7pt;z-index:251716608;mso-wrap-distance-left:0;mso-wrap-distance-right:0;mso-position-horizontal-relative:page;mso-position-vertical-relative:page" coordsize="288000,288000" wrapcoords="0 -48 21552 -48 21552 21505 0 21505 0 -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">
                <v:shape id="Shape 1073741845" o:spid="_x0000_s1027" style="position:absolute;width:288000;height:288000;visibility:visible;mso-wrap-style:square;v-text-anchor:top" coordsize="19679,1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" path="m16796,2882v3843,3842,3843,10072,,13914c12954,20639,6724,20639,2882,16796,-961,12954,-961,6724,2882,2882v3842,-3843,10072,-3843,13914,xe" stroked="f" strokeweight="1pt">
                  <v:stroke miterlimit="4" joinstyle="miter"/>
                  <v:path arrowok="t" o:extrusionok="f" o:connecttype="custom" o:connectlocs="144000,144000;144000,144000;144000,144000;144000,144000" o:connectangles="0,90,180,270"/>
                </v:shape>
                <v:shape id="Shape 1073741846" o:spid="_x0000_s1028" style="position:absolute;left:87598;top:87595;width:112804;height:112805;visibility:visible;mso-wrap-style:square;v-text-anchor:top" coordsize="21178,21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" path="m13647,10694l20544,3729v845,-853,845,-2236,,-3089c19699,-213,18331,-213,17486,640l10589,7605,3692,640c2847,-213,1479,-213,634,640v-845,853,-845,2236,,3089l7531,10694,634,17659v-845,852,-845,2235,,3088c1056,21174,1610,21387,2163,21387v553,,1107,-213,1529,-640l10589,13782r6897,6965c17908,21174,18462,21387,19015,21387v553,,1107,-213,1529,-640c21389,19894,21389,18511,20544,17659v,,-6897,-6965,-6897,-6965xe" fillcolor="#01a672" stroked="f" strokeweight="1pt">
                  <v:stroke miterlimit="4" joinstyle="miter"/>
                  <v:path arrowok="t" o:extrusionok="f" o:connecttype="custom" o:connectlocs="56402,56403;56402,56403;56402,56403;56402,56403" o:connectangles="0,90,180,270"/>
                </v:shape>
                <w10:wrap type="through" anchorx="page" anchory="page"/>
              </v:group>
            </w:pict>
          </mc:Fallback>
        </mc:AlternateContent>
      </w:r>
      <w:r w:rsidR="00C345D4">
        <w:rPr>
          <w:noProof/>
          <w:lang w:val="en-US"/>
        </w:rPr>
        <mc:AlternateContent>
          <mc:Choice Requires="wpg">
            <w:drawing>
              <wp:anchor distT="0" distB="0" distL="0" distR="0" simplePos="0" relativeHeight="251717632" behindDoc="0" locked="0" layoutInCell="1" allowOverlap="1">
                <wp:simplePos x="0" y="0"/>
                <wp:positionH relativeFrom="page">
                  <wp:posOffset>333512</wp:posOffset>
                </wp:positionH>
                <wp:positionV relativeFrom="page">
                  <wp:posOffset>3356700</wp:posOffset>
                </wp:positionV>
                <wp:extent cx="288001" cy="288001"/>
                <wp:effectExtent l="0" t="0" r="0" b="0"/>
                <wp:wrapThrough wrapText="bothSides" distL="0" distR="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Group">
                    <wpg:wgp>
                      <wpg:cNvGrpSpPr/>
                      <wpg:grpSpPr>
                        <a:xfrm>
                          <a:off x="0" y="0"/>
                          <a:ext cx="288001" cy="288001"/>
                          <a:chOff x="0" y="0"/>
                          <a:chExt cx="288000" cy="288000"/>
                        </a:xfrm>
                      </wpg:grpSpPr>
                      <wps:wsp>
                        <wps:cNvPr id="1073741848" name="Shape 1073741848"/>
                        <wps:cNvSpPr/>
                        <wps:spPr>
                          <a:xfrm>
                            <a:off x="0" y="0"/>
                            <a:ext cx="288000" cy="288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12700" cap="flat">
                            <a:noFill/>
                            <a:miter lim="400000"/>
                          </a:ln>
                          <a:effectLst/>
                        </wps:spPr>
                        <wps:bodyPr/>
                      </wps:wsp>
                      <wps:wsp>
                        <wps:cNvPr id="1073741849" name="Shape 1073741849"/>
                        <wps:cNvSpPr/>
                        <wps:spPr>
                          <a:xfrm>
                            <a:off x="82020" y="87595"/>
                            <a:ext cx="123603" cy="112810"/>
                          </a:xfrm>
                          <a:custGeom>
                            <a:avLst/>
                            <a:gdLst/>
                            <a:ahLst/>
                            <a:cxnLst>
                              <a:cxn ang="0">
                                <a:pos x="wd2" y="hd2"/>
                              </a:cxn>
                              <a:cxn ang="5400000">
                                <a:pos x="wd2" y="hd2"/>
                              </a:cxn>
                              <a:cxn ang="10800000">
                                <a:pos x="wd2" y="hd2"/>
                              </a:cxn>
                              <a:cxn ang="16200000">
                                <a:pos x="wd2" y="hd2"/>
                              </a:cxn>
                            </a:cxnLst>
                            <a:rect l="0" t="0" r="r" b="b"/>
                            <a:pathLst>
                              <a:path w="21077" h="21291" extrusionOk="0">
                                <a:moveTo>
                                  <a:pt x="10681" y="21291"/>
                                </a:moveTo>
                                <a:cubicBezTo>
                                  <a:pt x="10233" y="21291"/>
                                  <a:pt x="9795" y="21121"/>
                                  <a:pt x="9441" y="20803"/>
                                </a:cubicBezTo>
                                <a:lnTo>
                                  <a:pt x="725" y="12955"/>
                                </a:lnTo>
                                <a:cubicBezTo>
                                  <a:pt x="-117" y="12197"/>
                                  <a:pt x="-244" y="10828"/>
                                  <a:pt x="441" y="9895"/>
                                </a:cubicBezTo>
                                <a:cubicBezTo>
                                  <a:pt x="1126" y="8965"/>
                                  <a:pt x="2364" y="8824"/>
                                  <a:pt x="3204" y="9581"/>
                                </a:cubicBezTo>
                                <a:lnTo>
                                  <a:pt x="10095" y="15786"/>
                                </a:lnTo>
                                <a:lnTo>
                                  <a:pt x="17391" y="1126"/>
                                </a:lnTo>
                                <a:cubicBezTo>
                                  <a:pt x="17915" y="73"/>
                                  <a:pt x="19111" y="-309"/>
                                  <a:pt x="20059" y="271"/>
                                </a:cubicBezTo>
                                <a:cubicBezTo>
                                  <a:pt x="21010" y="850"/>
                                  <a:pt x="21356" y="2172"/>
                                  <a:pt x="20832" y="3224"/>
                                </a:cubicBezTo>
                                <a:lnTo>
                                  <a:pt x="12402" y="20166"/>
                                </a:lnTo>
                                <a:cubicBezTo>
                                  <a:pt x="12121" y="20730"/>
                                  <a:pt x="11628" y="21128"/>
                                  <a:pt x="11056" y="21251"/>
                                </a:cubicBezTo>
                                <a:cubicBezTo>
                                  <a:pt x="10932" y="21277"/>
                                  <a:pt x="10806" y="21291"/>
                                  <a:pt x="10681" y="21291"/>
                                </a:cubicBezTo>
                                <a:close/>
                              </a:path>
                            </a:pathLst>
                          </a:custGeom>
                          <a:solidFill>
                            <a:srgbClr val="01A672"/>
                          </a:solidFill>
                          <a:ln w="12700" cap="flat">
                            <a:noFill/>
                            <a:miter lim="400000"/>
                          </a:ln>
                          <a:effectLst/>
                        </wps:spPr>
                        <wps:bodyPr/>
                      </wps:wsp>
                    </wpg:wgp>
                  </a:graphicData>
                </a:graphic>
              </wp:anchor>
            </w:drawing>
          </mc:Choice>
          <mc:Fallback>
            <w:pict>
              <v:group w14:anchorId="7BDCFE8B" id="officeArt object" o:spid="_x0000_s1026" style="position:absolute;margin-left:26.25pt;margin-top:264.3pt;width:22.7pt;height:22.7pt;z-index:251717632;mso-wrap-distance-left:0;mso-wrap-distance-right:0;mso-position-horizontal-relative:page;mso-position-vertical-relative:page" coordsize="288000,288000" wrapcoords="0 0 21552 0 21552 21552 0 21552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">
                <v:shape id="Shape 1073741848" o:spid="_x0000_s1027" style="position:absolute;width:288000;height:288000;visibility:visible;mso-wrap-style:square;v-text-anchor:top" coordsize="19679,1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" path="m16796,2882v3843,3842,3843,10072,,13914c12954,20639,6724,20639,2882,16796,-961,12954,-961,6724,2882,2882v3842,-3843,10072,-3843,13914,xe" stroked="f" strokeweight="1pt">
                  <v:stroke miterlimit="4" joinstyle="miter"/>
                  <v:path arrowok="t" o:extrusionok="f" o:connecttype="custom" o:connectlocs="144000,144000;144000,144000;144000,144000;144000,144000" o:connectangles="0,90,180,270"/>
                </v:shape>
                <v:shape id="Shape 1073741849" o:spid="_x0000_s1028" style="position:absolute;left:82020;top:87595;width:123603;height:112810;visibility:visible;mso-wrap-style:square;v-text-anchor:top" coordsize="21077,21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" path="m10681,21291v-448,,-886,-170,-1240,-488l725,12955c-117,12197,-244,10828,441,9895,1126,8965,2364,8824,3204,9581r6891,6205l17391,1126c17915,73,19111,-309,20059,271v951,579,1297,1901,773,2953l12402,20166v-281,564,-774,962,-1346,1085c10932,21277,10806,21291,10681,21291xe" fillcolor="#01a672" stroked="f" strokeweight="1pt">
                  <v:stroke miterlimit="4" joinstyle="miter"/>
                  <v:path arrowok="t" o:extrusionok="f" o:connecttype="custom" o:connectlocs="61802,56405;61802,56405;61802,56405;61802,56405" o:connectangles="0,90,180,270"/>
                </v:shape>
                <w10:wrap type="through" anchorx="page" anchory="page"/>
              </v:group>
            </w:pict>
          </mc:Fallback>
        </mc:AlternateContent>
      </w:r>
      <w:r w:rsidR="00C345D4">
        <w:rPr>
          <w:noProof/>
          <w:lang w:val="en-US"/>
        </w:rPr>
        <mc:AlternateContent>
          <mc:Choice Requires="wps">
            <w:drawing>
              <wp:anchor distT="0" distB="0" distL="0" distR="0" simplePos="0" relativeHeight="251718656" behindDoc="0" locked="0" layoutInCell="1" allowOverlap="1">
                <wp:simplePos x="0" y="0"/>
                <wp:positionH relativeFrom="page">
                  <wp:posOffset>693512</wp:posOffset>
                </wp:positionH>
                <wp:positionV relativeFrom="page">
                  <wp:posOffset>3934878</wp:posOffset>
                </wp:positionV>
                <wp:extent cx="1800001" cy="360000"/>
                <wp:effectExtent l="0" t="0" r="0" b="0"/>
                <wp:wrapThrough wrapText="bothSides" distL="0" distR="0">
                  <wp:wrapPolygon edited="1">
                    <wp:start x="0" y="0"/>
                    <wp:lineTo x="0" y="21598"/>
                    <wp:lineTo x="21598" y="21598"/>
                    <wp:lineTo x="21598" y="0"/>
                    <wp:lineTo x="0" y="0"/>
                  </wp:wrapPolygon>
                </wp:wrapThrough>
                <wp:docPr id="1073741851" name="officeArt object"/>
                <wp:cNvGraphicFramePr/>
                <a:graphic xmlns:a="http://schemas.openxmlformats.org/drawingml/2006/main">
                  <a:graphicData uri="http://schemas.microsoft.com/office/word/2010/wordprocessingShape">
                    <wps:wsp>
                      <wps:cNvSpPr/>
                      <wps:spPr>
                        <a:xfrm>
                          <a:off x="0" y="0"/>
                          <a:ext cx="1800001" cy="360000"/>
                        </a:xfrm>
                        <a:prstGeom prst="rect">
                          <a:avLst/>
                        </a:prstGeom>
                        <a:noFill/>
                        <a:ln w="12700" cap="flat">
                          <a:noFill/>
                          <a:miter lim="400000"/>
                        </a:ln>
                        <a:effectLst/>
                      </wps:spPr>
                      <wps:txbx>
                        <w:txbxContent>
                          <w:p w:rsidR="00550872" w:rsidRDefault="00C345D4">
                            <w:pPr>
                              <w:pStyle w:val="BodyWhiteSmall"/>
                            </w:pPr>
                            <w:r>
                              <w:rPr>
                                <w:lang w:val="fr-FR"/>
                              </w:rPr>
                              <w:t>Integer posuere erat a ante venenatis dapibus aliquet.</w:t>
                            </w:r>
                          </w:p>
                        </w:txbxContent>
                      </wps:txbx>
                      <wps:bodyPr wrap="square" lIns="0" tIns="0" rIns="0" bIns="0" numCol="1" anchor="t">
                        <a:noAutofit/>
                      </wps:bodyPr>
                    </wps:wsp>
                  </a:graphicData>
                </a:graphic>
              </wp:anchor>
            </w:drawing>
          </mc:Choice>
          <mc:Fallback>
            <w:pict>
              <v:rect id="_x0000_s1037" style="position:absolute;left:0;text-align:left;margin-left:54.6pt;margin-top:309.85pt;width:141.75pt;height:28.35pt;z-index:251718656;visibility:visible;mso-wrap-style:square;mso-wrap-distance-left:0;mso-wrap-distance-top:0;mso-wrap-distance-right:0;mso-wrap-distance-bottom:0;mso-position-horizontal:absolute;mso-position-horizontal-relative:page;mso-position-vertical:absolute;mso-position-vertical-relative:page;v-text-anchor:top" wrapcoords="0 -38 0 21522 21590 21522 21590 -38 0 -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" filled="f" stroked="f" strokeweight="1pt">
                <v:stroke miterlimit="4"/>
                <v:textbox inset="0,0,0,0">
                  <w:txbxContent>
                    <w:p w:rsidR="00550872" w:rsidRDefault="00C345D4">
                      <w:pPr>
                        <w:pStyle w:val="BodyWhiteSmall"/>
                      </w:pPr>
                      <w:r>
                        <w:rPr>
                          <w:lang w:val="fr-FR"/>
                        </w:rPr>
                        <w:t>Integer posuere erat a ante venenatis dapibus aliquet.</w:t>
                      </w:r>
                    </w:p>
                  </w:txbxContent>
                </v:textbox>
                <w10:wrap type="through" anchorx="page" anchory="page"/>
              </v:rect>
            </w:pict>
          </mc:Fallback>
        </mc:AlternateContent>
      </w:r>
      <w:r w:rsidR="00C345D4">
        <w:rPr>
          <w:noProof/>
          <w:lang w:val="en-US"/>
        </w:rPr>
        <mc:AlternateContent>
          <mc:Choice Requires="wpg">
            <w:drawing>
              <wp:anchor distT="0" distB="0" distL="0" distR="0" simplePos="0" relativeHeight="251719680" behindDoc="0" locked="0" layoutInCell="1" allowOverlap="1">
                <wp:simplePos x="0" y="0"/>
                <wp:positionH relativeFrom="page">
                  <wp:posOffset>333512</wp:posOffset>
                </wp:positionH>
                <wp:positionV relativeFrom="page">
                  <wp:posOffset>3970878</wp:posOffset>
                </wp:positionV>
                <wp:extent cx="288001" cy="288001"/>
                <wp:effectExtent l="0" t="0" r="0" b="0"/>
                <wp:wrapThrough wrapText="bothSides" distL="0" distR="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microsoft.com/office/word/2010/wordprocessingGroup">
                    <wpg:wgp>
                      <wpg:cNvGrpSpPr/>
                      <wpg:grpSpPr>
                        <a:xfrm>
                          <a:off x="0" y="0"/>
                          <a:ext cx="288001" cy="288001"/>
                          <a:chOff x="0" y="0"/>
                          <a:chExt cx="288000" cy="288000"/>
                        </a:xfrm>
                      </wpg:grpSpPr>
                      <wps:wsp>
                        <wps:cNvPr id="1073741852" name="Shape 1073741852"/>
                        <wps:cNvSpPr/>
                        <wps:spPr>
                          <a:xfrm>
                            <a:off x="0" y="0"/>
                            <a:ext cx="288000" cy="28800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12700" cap="flat">
                            <a:noFill/>
                            <a:miter lim="400000"/>
                          </a:ln>
                          <a:effectLst/>
                        </wps:spPr>
                        <wps:bodyPr/>
                      </wps:wsp>
                      <wps:wsp>
                        <wps:cNvPr id="1073741853" name="Shape 1073741853"/>
                        <wps:cNvSpPr/>
                        <wps:spPr>
                          <a:xfrm>
                            <a:off x="82020" y="87595"/>
                            <a:ext cx="123603" cy="112810"/>
                          </a:xfrm>
                          <a:custGeom>
                            <a:avLst/>
                            <a:gdLst/>
                            <a:ahLst/>
                            <a:cxnLst>
                              <a:cxn ang="0">
                                <a:pos x="wd2" y="hd2"/>
                              </a:cxn>
                              <a:cxn ang="5400000">
                                <a:pos x="wd2" y="hd2"/>
                              </a:cxn>
                              <a:cxn ang="10800000">
                                <a:pos x="wd2" y="hd2"/>
                              </a:cxn>
                              <a:cxn ang="16200000">
                                <a:pos x="wd2" y="hd2"/>
                              </a:cxn>
                            </a:cxnLst>
                            <a:rect l="0" t="0" r="r" b="b"/>
                            <a:pathLst>
                              <a:path w="21077" h="21291" extrusionOk="0">
                                <a:moveTo>
                                  <a:pt x="10681" y="21291"/>
                                </a:moveTo>
                                <a:cubicBezTo>
                                  <a:pt x="10233" y="21291"/>
                                  <a:pt x="9795" y="21121"/>
                                  <a:pt x="9441" y="20803"/>
                                </a:cubicBezTo>
                                <a:lnTo>
                                  <a:pt x="725" y="12955"/>
                                </a:lnTo>
                                <a:cubicBezTo>
                                  <a:pt x="-117" y="12197"/>
                                  <a:pt x="-244" y="10828"/>
                                  <a:pt x="441" y="9895"/>
                                </a:cubicBezTo>
                                <a:cubicBezTo>
                                  <a:pt x="1126" y="8965"/>
                                  <a:pt x="2364" y="8824"/>
                                  <a:pt x="3204" y="9581"/>
                                </a:cubicBezTo>
                                <a:lnTo>
                                  <a:pt x="10095" y="15786"/>
                                </a:lnTo>
                                <a:lnTo>
                                  <a:pt x="17391" y="1126"/>
                                </a:lnTo>
                                <a:cubicBezTo>
                                  <a:pt x="17915" y="73"/>
                                  <a:pt x="19111" y="-309"/>
                                  <a:pt x="20059" y="271"/>
                                </a:cubicBezTo>
                                <a:cubicBezTo>
                                  <a:pt x="21010" y="850"/>
                                  <a:pt x="21356" y="2172"/>
                                  <a:pt x="20832" y="3224"/>
                                </a:cubicBezTo>
                                <a:lnTo>
                                  <a:pt x="12402" y="20166"/>
                                </a:lnTo>
                                <a:cubicBezTo>
                                  <a:pt x="12121" y="20730"/>
                                  <a:pt x="11628" y="21128"/>
                                  <a:pt x="11056" y="21251"/>
                                </a:cubicBezTo>
                                <a:cubicBezTo>
                                  <a:pt x="10932" y="21277"/>
                                  <a:pt x="10806" y="21291"/>
                                  <a:pt x="10681" y="21291"/>
                                </a:cubicBezTo>
                                <a:close/>
                              </a:path>
                            </a:pathLst>
                          </a:custGeom>
                          <a:solidFill>
                            <a:srgbClr val="01A672"/>
                          </a:solidFill>
                          <a:ln w="12700" cap="flat">
                            <a:noFill/>
                            <a:miter lim="400000"/>
                          </a:ln>
                          <a:effectLst/>
                        </wps:spPr>
                        <wps:bodyPr/>
                      </wps:wsp>
                    </wpg:wgp>
                  </a:graphicData>
                </a:graphic>
              </wp:anchor>
            </w:drawing>
          </mc:Choice>
          <mc:Fallback>
            <w:pict>
              <v:group w14:anchorId="37392185" id="officeArt object" o:spid="_x0000_s1026" style="position:absolute;margin-left:26.25pt;margin-top:312.65pt;width:22.7pt;height:22.7pt;z-index:251719680;mso-wrap-distance-left:0;mso-wrap-distance-right:0;mso-position-horizontal-relative:page;mso-position-vertical-relative:page" coordsize="288000,288000" wrapcoords="0 0 21552 0 21552 21552 0 21552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">
                <v:shape id="Shape 1073741852" o:spid="_x0000_s1027" style="position:absolute;width:288000;height:288000;visibility:visible;mso-wrap-style:square;v-text-anchor:top" coordsize="19679,1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" path="m16796,2882v3843,3842,3843,10072,,13914c12954,20639,6724,20639,2882,16796,-961,12954,-961,6724,2882,2882v3842,-3843,10072,-3843,13914,xe" stroked="f" strokeweight="1pt">
                  <v:stroke miterlimit="4" joinstyle="miter"/>
                  <v:path arrowok="t" o:extrusionok="f" o:connecttype="custom" o:connectlocs="144000,144000;144000,144000;144000,144000;144000,144000" o:connectangles="0,90,180,270"/>
                </v:shape>
                <v:shape id="Shape 1073741853" o:spid="_x0000_s1028" style="position:absolute;left:82020;top:87595;width:123603;height:112810;visibility:visible;mso-wrap-style:square;v-text-anchor:top" coordsize="21077,21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" path="m10681,21291v-448,,-886,-170,-1240,-488l725,12955c-117,12197,-244,10828,441,9895,1126,8965,2364,8824,3204,9581r6891,6205l17391,1126c17915,73,19111,-309,20059,271v951,579,1297,1901,773,2953l12402,20166v-281,564,-774,962,-1346,1085c10932,21277,10806,21291,10681,21291xe" fillcolor="#01a672" stroked="f" strokeweight="1pt">
                  <v:stroke miterlimit="4" joinstyle="miter"/>
                  <v:path arrowok="t" o:extrusionok="f" o:connecttype="custom" o:connectlocs="61802,56405;61802,56405;61802,56405;61802,56405" o:connectangles="0,90,180,270"/>
                </v:shape>
                <w10:wrap type="through" anchorx="page" anchory="page"/>
              </v:group>
            </w:pict>
          </mc:Fallback>
        </mc:AlternateContent>
      </w:r>
      <w:r w:rsidR="00C345D4">
        <w:rPr>
          <w:noProof/>
          <w:lang w:val="en-US"/>
        </w:rPr>
        <mc:AlternateContent>
          <mc:Choice Requires="wps">
            <w:drawing>
              <wp:anchor distT="0" distB="0" distL="0" distR="0" simplePos="0" relativeHeight="251720704" behindDoc="0" locked="0" layoutInCell="1" allowOverlap="1">
                <wp:simplePos x="0" y="0"/>
                <wp:positionH relativeFrom="page">
                  <wp:posOffset>693512</wp:posOffset>
                </wp:positionH>
                <wp:positionV relativeFrom="page">
                  <wp:posOffset>4540874</wp:posOffset>
                </wp:positionV>
                <wp:extent cx="1800001" cy="360000"/>
                <wp:effectExtent l="0" t="0" r="0" b="0"/>
                <wp:wrapThrough wrapText="bothSides" distL="0" distR="0">
                  <wp:wrapPolygon edited="1">
                    <wp:start x="0" y="0"/>
                    <wp:lineTo x="0" y="21598"/>
                    <wp:lineTo x="21598" y="21598"/>
                    <wp:lineTo x="21598" y="0"/>
                    <wp:lineTo x="0" y="0"/>
                  </wp:wrapPolygon>
                </wp:wrapThrough>
                <wp:docPr id="1073741855" name="officeArt object"/>
                <wp:cNvGraphicFramePr/>
                <a:graphic xmlns:a="http://schemas.openxmlformats.org/drawingml/2006/main">
                  <a:graphicData uri="http://schemas.microsoft.com/office/word/2010/wordprocessingShape">
                    <wps:wsp>
                      <wps:cNvSpPr/>
                      <wps:spPr>
                        <a:xfrm>
                          <a:off x="0" y="0"/>
                          <a:ext cx="1800001" cy="360000"/>
                        </a:xfrm>
                        <a:prstGeom prst="rect">
                          <a:avLst/>
                        </a:prstGeom>
                        <a:noFill/>
                        <a:ln w="12700" cap="flat">
                          <a:noFill/>
                          <a:miter lim="400000"/>
                        </a:ln>
                        <a:effectLst/>
                      </wps:spPr>
                      <wps:txbx>
                        <w:txbxContent>
                          <w:p w:rsidR="00550872" w:rsidRDefault="00C345D4">
                            <w:pPr>
                              <w:pStyle w:val="BodyWhiteSmall"/>
                            </w:pPr>
                            <w:r>
                              <w:t>Etiam porta sem malesuada magna mollis euismod.</w:t>
                            </w:r>
                          </w:p>
                        </w:txbxContent>
                      </wps:txbx>
                      <wps:bodyPr wrap="square" lIns="0" tIns="0" rIns="0" bIns="0" numCol="1" anchor="t">
                        <a:noAutofit/>
                      </wps:bodyPr>
                    </wps:wsp>
                  </a:graphicData>
                </a:graphic>
              </wp:anchor>
            </w:drawing>
          </mc:Choice>
          <mc:Fallback>
            <w:pict>
              <v:rect id="_x0000_s1038" style="position:absolute;left:0;text-align:left;margin-left:54.6pt;margin-top:357.55pt;width:141.75pt;height:28.35pt;z-index:251720704;visibility:visible;mso-wrap-style:square;mso-wrap-distance-left:0;mso-wrap-distance-top:0;mso-wrap-distance-right:0;mso-wrap-distance-bottom:0;mso-position-horizontal:absolute;mso-position-horizontal-relative:page;mso-position-vertical:absolute;mso-position-vertical-relative:page;v-text-anchor:top" wrapcoords="0 -38 0 21522 21590 21522 21590 -38 0 -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" filled="f" stroked="f" strokeweight="1pt">
                <v:stroke miterlimit="4"/>
                <v:textbox inset="0,0,0,0">
                  <w:txbxContent>
                    <w:p w:rsidR="00550872" w:rsidRDefault="00C345D4">
                      <w:pPr>
                        <w:pStyle w:val="BodyWhiteSmall"/>
                      </w:pPr>
                      <w:r>
                        <w:t>Etiam porta sem malesuada magna mollis euismod.</w:t>
                      </w:r>
                    </w:p>
                  </w:txbxContent>
                </v:textbox>
                <w10:wrap type="through" anchorx="page" anchory="page"/>
              </v:rect>
            </w:pict>
          </mc:Fallback>
        </mc:AlternateContent>
      </w:r>
      <w:r w:rsidR="00C345D4">
        <w:rPr>
          <w:noProof/>
          <w:lang w:val="en-US"/>
        </w:rPr>
        <mc:AlternateContent>
          <mc:Choice Requires="wps">
            <w:drawing>
              <wp:anchor distT="63500" distB="63500" distL="63500" distR="63500" simplePos="0" relativeHeight="251723776" behindDoc="0" locked="0" layoutInCell="1" allowOverlap="1">
                <wp:simplePos x="0" y="0"/>
                <wp:positionH relativeFrom="page">
                  <wp:posOffset>2853265</wp:posOffset>
                </wp:positionH>
                <wp:positionV relativeFrom="page">
                  <wp:posOffset>351396</wp:posOffset>
                </wp:positionV>
                <wp:extent cx="2160000" cy="360000"/>
                <wp:effectExtent l="0" t="0" r="0" b="0"/>
                <wp:wrapTopAndBottom distT="63500" distB="63500"/>
                <wp:docPr id="1073741857" name="officeArt object"/>
                <wp:cNvGraphicFramePr/>
                <a:graphic xmlns:a="http://schemas.openxmlformats.org/drawingml/2006/main">
                  <a:graphicData uri="http://schemas.microsoft.com/office/word/2010/wordprocessingShape">
                    <wps:wsp>
                      <wps:cNvSpPr/>
                      <wps:spPr>
                        <a:xfrm>
                          <a:off x="0" y="0"/>
                          <a:ext cx="2160000" cy="360000"/>
                        </a:xfrm>
                        <a:prstGeom prst="rect">
                          <a:avLst/>
                        </a:prstGeom>
                        <a:noFill/>
                        <a:ln w="12700" cap="flat">
                          <a:noFill/>
                          <a:miter lim="400000"/>
                        </a:ln>
                        <a:effectLst/>
                      </wps:spPr>
                      <wps:txbx>
                        <w:txbxContent>
                          <w:p w:rsidR="00550872" w:rsidRDefault="00C345D4">
                            <w:pPr>
                              <w:pStyle w:val="SubtitleYellow"/>
                            </w:pPr>
                            <w:r>
                              <w:t>Inceptos Parturient</w:t>
                            </w:r>
                          </w:p>
                        </w:txbxContent>
                      </wps:txbx>
                      <wps:bodyPr wrap="square" lIns="0" tIns="0" rIns="0" bIns="0" numCol="1" anchor="ctr">
                        <a:noAutofit/>
                      </wps:bodyPr>
                    </wps:wsp>
                  </a:graphicData>
                </a:graphic>
              </wp:anchor>
            </w:drawing>
          </mc:Choice>
          <mc:Fallback>
            <w:pict>
              <v:rect id="_x0000_s1039" style="position:absolute;left:0;text-align:left;margin-left:224.65pt;margin-top:27.65pt;width:170.1pt;height:28.35pt;z-index:251723776;visibility:visible;mso-wrap-style:square;mso-wrap-distance-left:5pt;mso-wrap-distance-top:5pt;mso-wrap-distance-right:5pt;mso-wrap-distance-bottom:5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" filled="f" stroked="f" strokeweight="1pt">
                <v:stroke miterlimit="4"/>
                <v:textbox inset="0,0,0,0">
                  <w:txbxContent>
                    <w:p w:rsidR="00550872" w:rsidRDefault="00C345D4">
                      <w:pPr>
                        <w:pStyle w:val="SubtitleYellow"/>
                      </w:pPr>
                      <w:r>
                        <w:t>Inceptos Parturient</w:t>
                      </w:r>
                    </w:p>
                  </w:txbxContent>
                </v:textbox>
                <w10:wrap type="topAndBottom" anchorx="page" anchory="page"/>
              </v:rect>
            </w:pict>
          </mc:Fallback>
        </mc:AlternateContent>
      </w:r>
      <w:r w:rsidR="00C345D4">
        <w:rPr>
          <w:noProof/>
          <w:lang w:val="en-US"/>
        </w:rPr>
        <mc:AlternateContent>
          <mc:Choice Requires="wps">
            <w:drawing>
              <wp:anchor distT="63500" distB="63500" distL="63500" distR="63500" simplePos="0" relativeHeight="251724800" behindDoc="0" locked="0" layoutInCell="1" allowOverlap="1">
                <wp:simplePos x="0" y="0"/>
                <wp:positionH relativeFrom="page">
                  <wp:posOffset>333680</wp:posOffset>
                </wp:positionH>
                <wp:positionV relativeFrom="page">
                  <wp:posOffset>5560747</wp:posOffset>
                </wp:positionV>
                <wp:extent cx="2339754" cy="360000"/>
                <wp:effectExtent l="0" t="0" r="0" b="0"/>
                <wp:wrapTopAndBottom distT="63500" distB="63500"/>
                <wp:docPr id="1073741858" name="officeArt object"/>
                <wp:cNvGraphicFramePr/>
                <a:graphic xmlns:a="http://schemas.openxmlformats.org/drawingml/2006/main">
                  <a:graphicData uri="http://schemas.microsoft.com/office/word/2010/wordprocessingShape">
                    <wps:wsp>
                      <wps:cNvSpPr/>
                      <wps:spPr>
                        <a:xfrm>
                          <a:off x="0" y="0"/>
                          <a:ext cx="2339754" cy="360000"/>
                        </a:xfrm>
                        <a:prstGeom prst="rect">
                          <a:avLst/>
                        </a:prstGeom>
                        <a:noFill/>
                        <a:ln w="12700" cap="flat">
                          <a:noFill/>
                          <a:miter lim="400000"/>
                        </a:ln>
                        <a:effectLst/>
                      </wps:spPr>
                      <wps:txbx>
                        <w:txbxContent>
                          <w:p w:rsidR="00550872" w:rsidRDefault="00C345D4">
                            <w:pPr>
                              <w:pStyle w:val="SubtitleGreen"/>
                            </w:pPr>
                            <w:r>
                              <w:t>Company Name</w:t>
                            </w:r>
                          </w:p>
                        </w:txbxContent>
                      </wps:txbx>
                      <wps:bodyPr wrap="square" lIns="0" tIns="0" rIns="0" bIns="0" numCol="1" anchor="t">
                        <a:noAutofit/>
                      </wps:bodyPr>
                    </wps:wsp>
                  </a:graphicData>
                </a:graphic>
              </wp:anchor>
            </w:drawing>
          </mc:Choice>
          <mc:Fallback>
            <w:pict>
              <v:rect id="_x0000_s1040" style="position:absolute;left:0;text-align:left;margin-left:26.25pt;margin-top:437.85pt;width:184.25pt;height:28.35pt;z-index:251724800;visibility:visible;mso-wrap-style:square;mso-wrap-distance-left:5pt;mso-wrap-distance-top:5pt;mso-wrap-distance-right:5pt;mso-wrap-distance-bottom:5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" filled="f" stroked="f" strokeweight="1pt">
                <v:stroke miterlimit="4"/>
                <v:textbox inset="0,0,0,0">
                  <w:txbxContent>
                    <w:p w:rsidR="00550872" w:rsidRDefault="00C345D4">
                      <w:pPr>
                        <w:pStyle w:val="SubtitleGreen"/>
                      </w:pPr>
                      <w:r>
                        <w:t>Company Name</w:t>
                      </w:r>
                    </w:p>
                  </w:txbxContent>
                </v:textbox>
                <w10:wrap type="topAndBottom" anchorx="page" anchory="page"/>
              </v:rect>
            </w:pict>
          </mc:Fallback>
        </mc:AlternateContent>
      </w:r>
      <w:r w:rsidR="00C345D4">
        <w:rPr>
          <w:noProof/>
          <w:lang w:val="en-US"/>
        </w:rPr>
        <mc:AlternateContent>
          <mc:Choice Requires="wps">
            <w:drawing>
              <wp:anchor distT="63500" distB="63500" distL="63500" distR="63500" simplePos="0" relativeHeight="251725824" behindDoc="0" locked="0" layoutInCell="1" allowOverlap="1">
                <wp:simplePos x="0" y="0"/>
                <wp:positionH relativeFrom="page">
                  <wp:posOffset>5674252</wp:posOffset>
                </wp:positionH>
                <wp:positionV relativeFrom="page">
                  <wp:posOffset>5380747</wp:posOffset>
                </wp:positionV>
                <wp:extent cx="2160000" cy="360000"/>
                <wp:effectExtent l="0" t="0" r="0" b="0"/>
                <wp:wrapTopAndBottom distT="63500" distB="63500"/>
                <wp:docPr id="1073741859" name="officeArt object"/>
                <wp:cNvGraphicFramePr/>
                <a:graphic xmlns:a="http://schemas.openxmlformats.org/drawingml/2006/main">
                  <a:graphicData uri="http://schemas.microsoft.com/office/word/2010/wordprocessingShape">
                    <wps:wsp>
                      <wps:cNvSpPr/>
                      <wps:spPr>
                        <a:xfrm>
                          <a:off x="0" y="0"/>
                          <a:ext cx="2160000" cy="360000"/>
                        </a:xfrm>
                        <a:prstGeom prst="rect">
                          <a:avLst/>
                        </a:prstGeom>
                        <a:noFill/>
                        <a:ln w="12700" cap="flat">
                          <a:noFill/>
                          <a:miter lim="400000"/>
                        </a:ln>
                        <a:effectLst/>
                      </wps:spPr>
                      <wps:txbx>
                        <w:txbxContent>
                          <w:p w:rsidR="00550872" w:rsidRDefault="00C345D4">
                            <w:pPr>
                              <w:pStyle w:val="SubtitleWhite"/>
                            </w:pPr>
                            <w:r>
                              <w:t>Cursus Tellus</w:t>
                            </w:r>
                          </w:p>
                        </w:txbxContent>
                      </wps:txbx>
                      <wps:bodyPr wrap="square" lIns="0" tIns="0" rIns="0" bIns="0" numCol="1" anchor="ctr">
                        <a:noAutofit/>
                      </wps:bodyPr>
                    </wps:wsp>
                  </a:graphicData>
                </a:graphic>
              </wp:anchor>
            </w:drawing>
          </mc:Choice>
          <mc:Fallback>
            <w:pict>
              <v:rect id="_x0000_s1041" style="position:absolute;left:0;text-align:left;margin-left:446.8pt;margin-top:423.7pt;width:170.1pt;height:28.35pt;z-index:251725824;visibility:visible;mso-wrap-style:square;mso-wrap-distance-left:5pt;mso-wrap-distance-top:5pt;mso-wrap-distance-right:5pt;mso-wrap-distance-bottom:5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" filled="f" stroked="f" strokeweight="1pt">
                <v:stroke miterlimit="4"/>
                <v:textbox inset="0,0,0,0">
                  <w:txbxContent>
                    <w:p w:rsidR="00550872" w:rsidRDefault="00C345D4">
                      <w:pPr>
                        <w:pStyle w:val="SubtitleWhite"/>
                      </w:pPr>
                      <w:r>
                        <w:t>Cursus Tellus</w:t>
                      </w:r>
                    </w:p>
                  </w:txbxContent>
                </v:textbox>
                <w10:wrap type="topAndBottom" anchorx="page" anchory="page"/>
              </v:rect>
            </w:pict>
          </mc:Fallback>
        </mc:AlternateContent>
      </w:r>
      <w:r w:rsidR="00C345D4">
        <w:br w:type="page"/>
      </w:r>
    </w:p>
    <w:p w:rsidR="00550872" w:rsidRDefault="00C345D4">
      <w:r>
        <w:rPr>
          <w:noProof/>
        </w:rPr>
        <mc:AlternateContent>
          <mc:Choice Requires="wps">
            <w:drawing>
              <wp:anchor distT="152400" distB="152400" distL="152400" distR="152400" simplePos="0" relativeHeight="251671552" behindDoc="0" locked="0" layoutInCell="1" allowOverlap="1">
                <wp:simplePos x="0" y="0"/>
                <wp:positionH relativeFrom="page">
                  <wp:posOffset>153433</wp:posOffset>
                </wp:positionH>
                <wp:positionV relativeFrom="page">
                  <wp:posOffset>3037679</wp:posOffset>
                </wp:positionV>
                <wp:extent cx="1584001" cy="1620001"/>
                <wp:effectExtent l="0" t="0" r="0" b="0"/>
                <wp:wrapThrough wrapText="bothSides" distL="152400" distR="152400">
                  <wp:wrapPolygon edited="1">
                    <wp:start x="0" y="0"/>
                    <wp:lineTo x="0" y="21601"/>
                    <wp:lineTo x="21599" y="21601"/>
                    <wp:lineTo x="21599" y="0"/>
                    <wp:lineTo x="0" y="0"/>
                  </wp:wrapPolygon>
                </wp:wrapThrough>
                <wp:docPr id="1073741860" name="officeArt object"/>
                <wp:cNvGraphicFramePr/>
                <a:graphic xmlns:a="http://schemas.openxmlformats.org/drawingml/2006/main">
                  <a:graphicData uri="http://schemas.microsoft.com/office/word/2010/wordprocessingShape">
                    <wps:wsp>
                      <wps:cNvSpPr/>
                      <wps:spPr>
                        <a:xfrm>
                          <a:off x="0" y="0"/>
                          <a:ext cx="1584001" cy="1620001"/>
                        </a:xfrm>
                        <a:prstGeom prst="rect">
                          <a:avLst/>
                        </a:prstGeom>
                        <a:solidFill>
                          <a:srgbClr val="01A672"/>
                        </a:solidFill>
                        <a:ln w="12700" cap="flat">
                          <a:noFill/>
                          <a:miter lim="400000"/>
                        </a:ln>
                        <a:effectLst/>
                      </wps:spPr>
                      <wps:bodyPr/>
                    </wps:wsp>
                  </a:graphicData>
                </a:graphic>
              </wp:anchor>
            </w:drawing>
          </mc:Choice>
          <mc:Fallback>
            <w:pict>
              <v:rect w14:anchorId="0A183BA8" id="officeArt object" o:spid="_x0000_s1026" style="position:absolute;margin-left:12.1pt;margin-top:239.2pt;width:124.7pt;height:127.5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wrapcoords="-9 -8 -9 21593 21590 21593 21590 -8 -9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" fillcolor="#01a672" stroked="f" strokeweight="1pt">
                <v:stroke miterlimit="4"/>
                <w10:wrap type="through" anchorx="page" anchory="page"/>
              </v:rect>
            </w:pict>
          </mc:Fallback>
        </mc:AlternateContent>
      </w:r>
      <w:r>
        <w:rPr>
          <w:noProof/>
        </w:rPr>
        <mc:AlternateContent>
          <mc:Choice Requires="wps">
            <w:drawing>
              <wp:anchor distT="152400" distB="152400" distL="152400" distR="152400" simplePos="0" relativeHeight="251672576" behindDoc="0" locked="0" layoutInCell="1" allowOverlap="1">
                <wp:simplePos x="0" y="0"/>
                <wp:positionH relativeFrom="page">
                  <wp:posOffset>1881349</wp:posOffset>
                </wp:positionH>
                <wp:positionV relativeFrom="page">
                  <wp:posOffset>3037679</wp:posOffset>
                </wp:positionV>
                <wp:extent cx="1584001" cy="1620001"/>
                <wp:effectExtent l="0" t="0" r="0" b="0"/>
                <wp:wrapThrough wrapText="bothSides" distL="152400" distR="152400">
                  <wp:wrapPolygon edited="1">
                    <wp:start x="0" y="0"/>
                    <wp:lineTo x="0" y="21601"/>
                    <wp:lineTo x="21599" y="21601"/>
                    <wp:lineTo x="21599" y="0"/>
                    <wp:lineTo x="0" y="0"/>
                  </wp:wrapPolygon>
                </wp:wrapThrough>
                <wp:docPr id="1073741861" name="officeArt object"/>
                <wp:cNvGraphicFramePr/>
                <a:graphic xmlns:a="http://schemas.openxmlformats.org/drawingml/2006/main">
                  <a:graphicData uri="http://schemas.microsoft.com/office/word/2010/wordprocessingShape">
                    <wps:wsp>
                      <wps:cNvSpPr/>
                      <wps:spPr>
                        <a:xfrm>
                          <a:off x="0" y="0"/>
                          <a:ext cx="1584001" cy="1620001"/>
                        </a:xfrm>
                        <a:prstGeom prst="rect">
                          <a:avLst/>
                        </a:prstGeom>
                        <a:solidFill>
                          <a:srgbClr val="01A672"/>
                        </a:solidFill>
                        <a:ln w="12700" cap="flat">
                          <a:noFill/>
                          <a:miter lim="400000"/>
                        </a:ln>
                        <a:effectLst/>
                      </wps:spPr>
                      <wps:bodyPr/>
                    </wps:wsp>
                  </a:graphicData>
                </a:graphic>
              </wp:anchor>
            </w:drawing>
          </mc:Choice>
          <mc:Fallback>
            <w:pict>
              <v:rect w14:anchorId="308EA375" id="officeArt object" o:spid="_x0000_s1026" style="position:absolute;margin-left:148.15pt;margin-top:239.2pt;width:124.7pt;height:127.5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9 -8 -9 21593 21590 21593 21590 -8 -9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" fillcolor="#01a672" stroked="f" strokeweight="1pt">
                <v:stroke miterlimit="4"/>
                <w10:wrap type="through" anchorx="page" anchory="page"/>
              </v:rect>
            </w:pict>
          </mc:Fallback>
        </mc:AlternateContent>
      </w:r>
      <w:r>
        <w:rPr>
          <w:noProof/>
        </w:rPr>
        <mc:AlternateContent>
          <mc:Choice Requires="wps">
            <w:drawing>
              <wp:anchor distT="152400" distB="152400" distL="152400" distR="152400" simplePos="0" relativeHeight="251673600" behindDoc="0" locked="0" layoutInCell="1" allowOverlap="1">
                <wp:simplePos x="0" y="0"/>
                <wp:positionH relativeFrom="page">
                  <wp:posOffset>3609266</wp:posOffset>
                </wp:positionH>
                <wp:positionV relativeFrom="page">
                  <wp:posOffset>3037679</wp:posOffset>
                </wp:positionV>
                <wp:extent cx="1584001" cy="1620001"/>
                <wp:effectExtent l="0" t="0" r="0" b="0"/>
                <wp:wrapThrough wrapText="bothSides" distL="152400" distR="152400">
                  <wp:wrapPolygon edited="1">
                    <wp:start x="0" y="0"/>
                    <wp:lineTo x="0" y="21601"/>
                    <wp:lineTo x="21599" y="21601"/>
                    <wp:lineTo x="21599" y="0"/>
                    <wp:lineTo x="0" y="0"/>
                  </wp:wrapPolygon>
                </wp:wrapThrough>
                <wp:docPr id="1073741862" name="officeArt object"/>
                <wp:cNvGraphicFramePr/>
                <a:graphic xmlns:a="http://schemas.openxmlformats.org/drawingml/2006/main">
                  <a:graphicData uri="http://schemas.microsoft.com/office/word/2010/wordprocessingShape">
                    <wps:wsp>
                      <wps:cNvSpPr/>
                      <wps:spPr>
                        <a:xfrm>
                          <a:off x="0" y="0"/>
                          <a:ext cx="1584001" cy="1620001"/>
                        </a:xfrm>
                        <a:prstGeom prst="rect">
                          <a:avLst/>
                        </a:prstGeom>
                        <a:solidFill>
                          <a:srgbClr val="01A672"/>
                        </a:solidFill>
                        <a:ln w="12700" cap="flat">
                          <a:noFill/>
                          <a:miter lim="400000"/>
                        </a:ln>
                        <a:effectLst/>
                      </wps:spPr>
                      <wps:bodyPr/>
                    </wps:wsp>
                  </a:graphicData>
                </a:graphic>
              </wp:anchor>
            </w:drawing>
          </mc:Choice>
          <mc:Fallback>
            <w:pict>
              <v:rect w14:anchorId="7FE23397" id="officeArt object" o:spid="_x0000_s1026" style="position:absolute;margin-left:284.2pt;margin-top:239.2pt;width:124.7pt;height:127.5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9 -8 -9 21593 21590 21593 21590 -8 -9 -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" fillcolor="#01a672" stroked="f" strokeweight="1pt">
                <v:stroke miterlimit="4"/>
                <w10:wrap type="through" anchorx="page" anchory="page"/>
              </v:rect>
            </w:pict>
          </mc:Fallback>
        </mc:AlternateContent>
      </w:r>
      <w:r>
        <w:rPr>
          <w:noProof/>
        </w:rPr>
        <w:drawing>
          <wp:anchor distT="152400" distB="152400" distL="152400" distR="152400" simplePos="0" relativeHeight="251674624" behindDoc="0" locked="0" layoutInCell="1" allowOverlap="1">
            <wp:simplePos x="0" y="0"/>
            <wp:positionH relativeFrom="page">
              <wp:posOffset>3609265</wp:posOffset>
            </wp:positionH>
            <wp:positionV relativeFrom="page">
              <wp:posOffset>158586</wp:posOffset>
            </wp:positionV>
            <wp:extent cx="1584001" cy="2880000"/>
            <wp:effectExtent l="0" t="0" r="0" b="0"/>
            <wp:wrapThrough wrapText="bothSides" distL="152400" distR="152400">
              <wp:wrapPolygon edited="1">
                <wp:start x="0" y="0"/>
                <wp:lineTo x="0" y="21601"/>
                <wp:lineTo x="21599" y="21601"/>
                <wp:lineTo x="21599" y="0"/>
                <wp:lineTo x="0" y="0"/>
              </wp:wrapPolygon>
            </wp:wrapThrough>
            <wp:docPr id="1073741863" name="Placeholder"/>
            <wp:cNvGraphicFramePr/>
            <a:graphic xmlns:a="http://schemas.openxmlformats.org/drawingml/2006/main">
              <a:graphicData uri="http://schemas.openxmlformats.org/drawingml/2006/picture">
                <pic:pic xmlns:pic="http://schemas.openxmlformats.org/drawingml/2006/picture">
                  <pic:nvPicPr>
                    <pic:cNvPr id="1073741863" name="Photo_Placeholder1.jpg"/>
                    <pic:cNvPicPr/>
                  </pic:nvPicPr>
                  <pic:blipFill>
                    <a:blip r:embed="rId6"/>
                    <a:srcRect l="71398" t="19755" r="671" b="4053"/>
                    <a:stretch>
                      <a:fillRect/>
                    </a:stretch>
                  </pic:blipFill>
                  <pic:spPr>
                    <a:xfrm>
                      <a:off x="0" y="0"/>
                      <a:ext cx="1584001" cy="2880000"/>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w:drawing>
          <wp:anchor distT="152400" distB="152400" distL="152400" distR="152400" simplePos="0" relativeHeight="251675648" behindDoc="0" locked="0" layoutInCell="1" allowOverlap="1">
            <wp:simplePos x="0" y="0"/>
            <wp:positionH relativeFrom="page">
              <wp:posOffset>1881421</wp:posOffset>
            </wp:positionH>
            <wp:positionV relativeFrom="page">
              <wp:posOffset>158586</wp:posOffset>
            </wp:positionV>
            <wp:extent cx="1584001" cy="2880000"/>
            <wp:effectExtent l="0" t="0" r="0" b="0"/>
            <wp:wrapThrough wrapText="bothSides" distL="152400" distR="152400">
              <wp:wrapPolygon edited="1">
                <wp:start x="0" y="0"/>
                <wp:lineTo x="0" y="21601"/>
                <wp:lineTo x="21599" y="21601"/>
                <wp:lineTo x="21599" y="0"/>
                <wp:lineTo x="0" y="0"/>
              </wp:wrapPolygon>
            </wp:wrapThrough>
            <wp:docPr id="1073741864" name="Placeholder"/>
            <wp:cNvGraphicFramePr/>
            <a:graphic xmlns:a="http://schemas.openxmlformats.org/drawingml/2006/main">
              <a:graphicData uri="http://schemas.openxmlformats.org/drawingml/2006/picture">
                <pic:pic xmlns:pic="http://schemas.openxmlformats.org/drawingml/2006/picture">
                  <pic:nvPicPr>
                    <pic:cNvPr id="1073741864" name="Photo_Placeholder3.jpg"/>
                    <pic:cNvPicPr/>
                  </pic:nvPicPr>
                  <pic:blipFill>
                    <a:blip r:embed="rId8"/>
                    <a:srcRect l="34273" t="19347" r="23822" b="29871"/>
                    <a:stretch>
                      <a:fillRect/>
                    </a:stretch>
                  </pic:blipFill>
                  <pic:spPr>
                    <a:xfrm>
                      <a:off x="0" y="0"/>
                      <a:ext cx="1584001" cy="2880000"/>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w:drawing>
          <wp:anchor distT="152400" distB="152400" distL="152400" distR="152400" simplePos="0" relativeHeight="251676672" behindDoc="0" locked="0" layoutInCell="1" allowOverlap="1">
            <wp:simplePos x="0" y="0"/>
            <wp:positionH relativeFrom="page">
              <wp:posOffset>153434</wp:posOffset>
            </wp:positionH>
            <wp:positionV relativeFrom="page">
              <wp:posOffset>158586</wp:posOffset>
            </wp:positionV>
            <wp:extent cx="1584001" cy="2880000"/>
            <wp:effectExtent l="0" t="0" r="0" b="0"/>
            <wp:wrapThrough wrapText="bothSides" distL="152400" distR="152400">
              <wp:wrapPolygon edited="1">
                <wp:start x="0" y="0"/>
                <wp:lineTo x="0" y="21601"/>
                <wp:lineTo x="21599" y="21601"/>
                <wp:lineTo x="21599" y="0"/>
                <wp:lineTo x="0" y="0"/>
              </wp:wrapPolygon>
            </wp:wrapThrough>
            <wp:docPr id="1073741865" name="Placeholder"/>
            <wp:cNvGraphicFramePr/>
            <a:graphic xmlns:a="http://schemas.openxmlformats.org/drawingml/2006/main">
              <a:graphicData uri="http://schemas.openxmlformats.org/drawingml/2006/picture">
                <pic:pic xmlns:pic="http://schemas.openxmlformats.org/drawingml/2006/picture">
                  <pic:nvPicPr>
                    <pic:cNvPr id="1073741865" name="Photo_Placeholder2.jpg"/>
                    <pic:cNvPicPr/>
                  </pic:nvPicPr>
                  <pic:blipFill>
                    <a:blip r:embed="rId7"/>
                    <a:srcRect l="34147" r="35602"/>
                    <a:stretch>
                      <a:fillRect/>
                    </a:stretch>
                  </pic:blipFill>
                  <pic:spPr>
                    <a:xfrm>
                      <a:off x="0" y="0"/>
                      <a:ext cx="1584001" cy="2880000"/>
                    </a:xfrm>
                    <a:prstGeom prst="rect">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mc:AlternateContent>
          <mc:Choice Requires="wps">
            <w:drawing>
              <wp:anchor distT="152400" distB="152400" distL="152400" distR="152400" simplePos="0" relativeHeight="251677696" behindDoc="0" locked="0" layoutInCell="1" allowOverlap="1">
                <wp:simplePos x="0" y="0"/>
                <wp:positionH relativeFrom="page">
                  <wp:posOffset>279434</wp:posOffset>
                </wp:positionH>
                <wp:positionV relativeFrom="page">
                  <wp:posOffset>3552009</wp:posOffset>
                </wp:positionV>
                <wp:extent cx="1332000" cy="720000"/>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1332000" cy="720000"/>
                        </a:xfrm>
                        <a:prstGeom prst="rect">
                          <a:avLst/>
                        </a:prstGeom>
                        <a:noFill/>
                        <a:ln w="12700" cap="flat">
                          <a:noFill/>
                          <a:miter lim="400000"/>
                        </a:ln>
                        <a:effectLst/>
                      </wps:spPr>
                      <wps:txbx>
                        <w:txbxContent>
                          <w:p w:rsidR="00550872" w:rsidRDefault="00C345D4">
                            <w:pPr>
                              <w:pStyle w:val="BodyWhiteSmall"/>
                            </w:pPr>
                            <w:r>
                              <w:t>Sed posuere consectetur est at lobortis. Cras mattis consectetur purus</w:t>
                            </w:r>
                            <w:r>
                              <w:rPr>
                                <w:lang w:val="en-US"/>
                              </w:rPr>
                              <w:t>.</w:t>
                            </w:r>
                          </w:p>
                        </w:txbxContent>
                      </wps:txbx>
                      <wps:bodyPr wrap="square" lIns="0" tIns="0" rIns="0" bIns="0" numCol="1" anchor="t">
                        <a:noAutofit/>
                      </wps:bodyPr>
                    </wps:wsp>
                  </a:graphicData>
                </a:graphic>
              </wp:anchor>
            </w:drawing>
          </mc:Choice>
          <mc:Fallback>
            <w:pict>
              <v:rect id="_x0000_s1042" style="position:absolute;margin-left:22pt;margin-top:279.7pt;width:104.9pt;height:56.7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" filled="f" stroked="f" strokeweight="1pt">
                <v:stroke miterlimit="4"/>
                <v:textbox inset="0,0,0,0">
                  <w:txbxContent>
                    <w:p w:rsidR="00550872" w:rsidRDefault="00C345D4">
                      <w:pPr>
                        <w:pStyle w:val="BodyWhiteSmall"/>
                      </w:pPr>
                      <w:r>
                        <w:t>Sed posuere consectetur est at lobortis. Cras mattis consectetur purus</w:t>
                      </w:r>
                      <w:r>
                        <w:rPr>
                          <w:lang w:val="en-US"/>
                        </w:rPr>
                        <w:t>.</w:t>
                      </w:r>
                    </w:p>
                  </w:txbxContent>
                </v:textbox>
                <w10:wrap anchorx="page" anchory="page"/>
              </v:rect>
            </w:pict>
          </mc:Fallback>
        </mc:AlternateContent>
      </w:r>
      <w:r>
        <w:rPr>
          <w:noProof/>
        </w:rPr>
        <mc:AlternateContent>
          <mc:Choice Requires="wps">
            <w:drawing>
              <wp:anchor distT="152400" distB="152400" distL="152400" distR="152400" simplePos="0" relativeHeight="251678720" behindDoc="0" locked="0" layoutInCell="1" allowOverlap="1">
                <wp:simplePos x="0" y="0"/>
                <wp:positionH relativeFrom="page">
                  <wp:posOffset>279434</wp:posOffset>
                </wp:positionH>
                <wp:positionV relativeFrom="page">
                  <wp:posOffset>3192549</wp:posOffset>
                </wp:positionV>
                <wp:extent cx="1332000" cy="324001"/>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1332000" cy="324001"/>
                        </a:xfrm>
                        <a:prstGeom prst="rect">
                          <a:avLst/>
                        </a:prstGeom>
                        <a:noFill/>
                        <a:ln w="12700" cap="flat">
                          <a:noFill/>
                          <a:miter lim="400000"/>
                        </a:ln>
                        <a:effectLst/>
                      </wps:spPr>
                      <wps:txbx>
                        <w:txbxContent>
                          <w:p w:rsidR="00550872" w:rsidRDefault="00C345D4">
                            <w:pPr>
                              <w:pStyle w:val="SubtitleWhite"/>
                            </w:pPr>
                            <w:r>
                              <w:t>Cursus Tellus</w:t>
                            </w:r>
                          </w:p>
                        </w:txbxContent>
                      </wps:txbx>
                      <wps:bodyPr wrap="square" lIns="0" tIns="0" rIns="0" bIns="0" numCol="1" anchor="t">
                        <a:noAutofit/>
                      </wps:bodyPr>
                    </wps:wsp>
                  </a:graphicData>
                </a:graphic>
              </wp:anchor>
            </w:drawing>
          </mc:Choice>
          <mc:Fallback>
            <w:pict>
              <v:rect id="_x0000_s1043" style="position:absolute;margin-left:22pt;margin-top:251.4pt;width:104.9pt;height:25.5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" filled="f" stroked="f" strokeweight="1pt">
                <v:stroke miterlimit="4"/>
                <v:textbox inset="0,0,0,0">
                  <w:txbxContent>
                    <w:p w:rsidR="00550872" w:rsidRDefault="00C345D4">
                      <w:pPr>
                        <w:pStyle w:val="SubtitleWhite"/>
                      </w:pPr>
                      <w:r>
                        <w:t>Cursus Tellus</w:t>
                      </w:r>
                    </w:p>
                  </w:txbxContent>
                </v:textbox>
                <w10:wrap anchorx="page" anchory="page"/>
              </v:rect>
            </w:pict>
          </mc:Fallback>
        </mc:AlternateContent>
      </w:r>
      <w:r>
        <w:rPr>
          <w:noProof/>
        </w:rPr>
        <mc:AlternateContent>
          <mc:Choice Requires="wps">
            <w:drawing>
              <wp:anchor distT="152400" distB="152400" distL="152400" distR="152400" simplePos="0" relativeHeight="251679744" behindDoc="0" locked="0" layoutInCell="1" allowOverlap="1">
                <wp:simplePos x="0" y="0"/>
                <wp:positionH relativeFrom="page">
                  <wp:posOffset>2007349</wp:posOffset>
                </wp:positionH>
                <wp:positionV relativeFrom="page">
                  <wp:posOffset>3552009</wp:posOffset>
                </wp:positionV>
                <wp:extent cx="1332000" cy="72000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1332000" cy="720000"/>
                        </a:xfrm>
                        <a:prstGeom prst="rect">
                          <a:avLst/>
                        </a:prstGeom>
                        <a:noFill/>
                        <a:ln w="12700" cap="flat">
                          <a:noFill/>
                          <a:miter lim="400000"/>
                        </a:ln>
                        <a:effectLst/>
                      </wps:spPr>
                      <wps:txbx>
                        <w:txbxContent>
                          <w:p w:rsidR="00550872" w:rsidRDefault="00C345D4">
                            <w:pPr>
                              <w:pStyle w:val="BodyWhiteSmall"/>
                            </w:pPr>
                            <w:r>
                              <w:rPr>
                                <w:lang w:val="it-IT"/>
                              </w:rPr>
                              <w:t>Nullam quis risus ornare vel eu leo. Curabitur blandit tempus porttitor.</w:t>
                            </w:r>
                          </w:p>
                        </w:txbxContent>
                      </wps:txbx>
                      <wps:bodyPr wrap="square" lIns="0" tIns="0" rIns="0" bIns="0" numCol="1" anchor="t">
                        <a:noAutofit/>
                      </wps:bodyPr>
                    </wps:wsp>
                  </a:graphicData>
                </a:graphic>
              </wp:anchor>
            </w:drawing>
          </mc:Choice>
          <mc:Fallback>
            <w:pict>
              <v:rect id="_x0000_s1044" style="position:absolute;margin-left:158.05pt;margin-top:279.7pt;width:104.9pt;height:56.7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" filled="f" stroked="f" strokeweight="1pt">
                <v:stroke miterlimit="4"/>
                <v:textbox inset="0,0,0,0">
                  <w:txbxContent>
                    <w:p w:rsidR="00550872" w:rsidRDefault="00C345D4">
                      <w:pPr>
                        <w:pStyle w:val="BodyWhiteSmall"/>
                      </w:pPr>
                      <w:r>
                        <w:rPr>
                          <w:lang w:val="it-IT"/>
                        </w:rPr>
                        <w:t>Nullam quis risus ornare vel eu leo. Curabitur blandit tempus porttitor.</w:t>
                      </w:r>
                    </w:p>
                  </w:txbxContent>
                </v:textbox>
                <w10:wrap anchorx="page" anchory="page"/>
              </v:rect>
            </w:pict>
          </mc:Fallback>
        </mc:AlternateContent>
      </w:r>
      <w:r>
        <w:rPr>
          <w:noProof/>
        </w:rPr>
        <mc:AlternateContent>
          <mc:Choice Requires="wps">
            <w:drawing>
              <wp:anchor distT="152400" distB="152400" distL="152400" distR="152400" simplePos="0" relativeHeight="251680768" behindDoc="0" locked="0" layoutInCell="1" allowOverlap="1">
                <wp:simplePos x="0" y="0"/>
                <wp:positionH relativeFrom="page">
                  <wp:posOffset>2007349</wp:posOffset>
                </wp:positionH>
                <wp:positionV relativeFrom="page">
                  <wp:posOffset>3192549</wp:posOffset>
                </wp:positionV>
                <wp:extent cx="1332000" cy="324001"/>
                <wp:effectExtent l="0" t="0" r="0" b="0"/>
                <wp:wrapNone/>
                <wp:docPr id="1073741869" name="officeArt object"/>
                <wp:cNvGraphicFramePr/>
                <a:graphic xmlns:a="http://schemas.openxmlformats.org/drawingml/2006/main">
                  <a:graphicData uri="http://schemas.microsoft.com/office/word/2010/wordprocessingShape">
                    <wps:wsp>
                      <wps:cNvSpPr/>
                      <wps:spPr>
                        <a:xfrm>
                          <a:off x="0" y="0"/>
                          <a:ext cx="1332000" cy="324001"/>
                        </a:xfrm>
                        <a:prstGeom prst="rect">
                          <a:avLst/>
                        </a:prstGeom>
                        <a:noFill/>
                        <a:ln w="12700" cap="flat">
                          <a:noFill/>
                          <a:miter lim="400000"/>
                        </a:ln>
                        <a:effectLst/>
                      </wps:spPr>
                      <wps:txbx>
                        <w:txbxContent>
                          <w:p w:rsidR="00550872" w:rsidRDefault="00C345D4">
                            <w:pPr>
                              <w:pStyle w:val="SubtitleWhite"/>
                            </w:pPr>
                            <w:r>
                              <w:t>Risus</w:t>
                            </w:r>
                            <w:r>
                              <w:rPr>
                                <w:lang w:val="en-US"/>
                              </w:rPr>
                              <w:t xml:space="preserve"> M</w:t>
                            </w:r>
                            <w:r>
                              <w:t>agna</w:t>
                            </w:r>
                          </w:p>
                        </w:txbxContent>
                      </wps:txbx>
                      <wps:bodyPr wrap="square" lIns="0" tIns="0" rIns="0" bIns="0" numCol="1" anchor="t">
                        <a:noAutofit/>
                      </wps:bodyPr>
                    </wps:wsp>
                  </a:graphicData>
                </a:graphic>
              </wp:anchor>
            </w:drawing>
          </mc:Choice>
          <mc:Fallback>
            <w:pict>
              <v:rect id="_x0000_s1045" style="position:absolute;margin-left:158.05pt;margin-top:251.4pt;width:104.9pt;height:25.5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" filled="f" stroked="f" strokeweight="1pt">
                <v:stroke miterlimit="4"/>
                <v:textbox inset="0,0,0,0">
                  <w:txbxContent>
                    <w:p w:rsidR="00550872" w:rsidRDefault="00C345D4">
                      <w:pPr>
                        <w:pStyle w:val="SubtitleWhite"/>
                      </w:pPr>
                      <w:r>
                        <w:t>Risus</w:t>
                      </w:r>
                      <w:r>
                        <w:rPr>
                          <w:lang w:val="en-US"/>
                        </w:rPr>
                        <w:t xml:space="preserve"> M</w:t>
                      </w:r>
                      <w:r>
                        <w:t>agna</w:t>
                      </w:r>
                    </w:p>
                  </w:txbxContent>
                </v:textbox>
                <w10:wrap anchorx="page" anchory="page"/>
              </v:rect>
            </w:pict>
          </mc:Fallback>
        </mc:AlternateContent>
      </w:r>
      <w:r>
        <w:rPr>
          <w:noProof/>
        </w:rPr>
        <mc:AlternateContent>
          <mc:Choice Requires="wps">
            <w:drawing>
              <wp:anchor distT="152400" distB="152400" distL="152400" distR="152400" simplePos="0" relativeHeight="251681792" behindDoc="0" locked="0" layoutInCell="1" allowOverlap="1">
                <wp:simplePos x="0" y="0"/>
                <wp:positionH relativeFrom="page">
                  <wp:posOffset>3735266</wp:posOffset>
                </wp:positionH>
                <wp:positionV relativeFrom="page">
                  <wp:posOffset>3552009</wp:posOffset>
                </wp:positionV>
                <wp:extent cx="1332000" cy="7200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1332000" cy="720000"/>
                        </a:xfrm>
                        <a:prstGeom prst="rect">
                          <a:avLst/>
                        </a:prstGeom>
                        <a:noFill/>
                        <a:ln w="12700" cap="flat">
                          <a:noFill/>
                          <a:miter lim="400000"/>
                        </a:ln>
                        <a:effectLst/>
                      </wps:spPr>
                      <wps:txbx>
                        <w:txbxContent>
                          <w:p w:rsidR="00550872" w:rsidRDefault="00C345D4">
                            <w:pPr>
                              <w:pStyle w:val="BodyWhiteSmall"/>
                            </w:pPr>
                            <w:r>
                              <w:rPr>
                                <w:lang w:val="it-IT"/>
                              </w:rPr>
                              <w:t>Nullam id dolor id nibh ultricies vehicula ut id elit</w:t>
                            </w:r>
                            <w:r>
                              <w:rPr>
                                <w:lang w:val="en-US"/>
                              </w:rPr>
                              <w:t xml:space="preserve"> </w:t>
                            </w:r>
                            <w:r>
                              <w:t>malesuada mollis euismod.</w:t>
                            </w:r>
                          </w:p>
                        </w:txbxContent>
                      </wps:txbx>
                      <wps:bodyPr wrap="square" lIns="0" tIns="0" rIns="0" bIns="0" numCol="1" anchor="t">
                        <a:noAutofit/>
                      </wps:bodyPr>
                    </wps:wsp>
                  </a:graphicData>
                </a:graphic>
              </wp:anchor>
            </w:drawing>
          </mc:Choice>
          <mc:Fallback>
            <w:pict>
              <v:rect id="_x0000_s1046" style="position:absolute;margin-left:294.1pt;margin-top:279.7pt;width:104.9pt;height:56.7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" filled="f" stroked="f" strokeweight="1pt">
                <v:stroke miterlimit="4"/>
                <v:textbox inset="0,0,0,0">
                  <w:txbxContent>
                    <w:p w:rsidR="00550872" w:rsidRDefault="00C345D4">
                      <w:pPr>
                        <w:pStyle w:val="BodyWhiteSmall"/>
                      </w:pPr>
                      <w:r>
                        <w:rPr>
                          <w:lang w:val="it-IT"/>
                        </w:rPr>
                        <w:t>Nullam id dolor id nibh ultricies vehicula ut id elit</w:t>
                      </w:r>
                      <w:r>
                        <w:rPr>
                          <w:lang w:val="en-US"/>
                        </w:rPr>
                        <w:t xml:space="preserve"> </w:t>
                      </w:r>
                      <w:r>
                        <w:t>malesuada mollis euismod.</w:t>
                      </w:r>
                    </w:p>
                  </w:txbxContent>
                </v:textbox>
                <w10:wrap anchorx="page" anchory="page"/>
              </v:rect>
            </w:pict>
          </mc:Fallback>
        </mc:AlternateContent>
      </w:r>
      <w:r>
        <w:rPr>
          <w:noProof/>
        </w:rPr>
        <mc:AlternateContent>
          <mc:Choice Requires="wps">
            <w:drawing>
              <wp:anchor distT="152400" distB="152400" distL="152400" distR="152400" simplePos="0" relativeHeight="251682816" behindDoc="0" locked="0" layoutInCell="1" allowOverlap="1">
                <wp:simplePos x="0" y="0"/>
                <wp:positionH relativeFrom="page">
                  <wp:posOffset>3735266</wp:posOffset>
                </wp:positionH>
                <wp:positionV relativeFrom="page">
                  <wp:posOffset>3192549</wp:posOffset>
                </wp:positionV>
                <wp:extent cx="1332000" cy="324001"/>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1332000" cy="324001"/>
                        </a:xfrm>
                        <a:prstGeom prst="rect">
                          <a:avLst/>
                        </a:prstGeom>
                        <a:noFill/>
                        <a:ln w="12700" cap="flat">
                          <a:noFill/>
                          <a:miter lim="400000"/>
                        </a:ln>
                        <a:effectLst/>
                      </wps:spPr>
                      <wps:txbx>
                        <w:txbxContent>
                          <w:p w:rsidR="00550872" w:rsidRDefault="00C345D4">
                            <w:pPr>
                              <w:pStyle w:val="SubtitleWhite"/>
                            </w:pPr>
                            <w:r>
                              <w:t>Dolor</w:t>
                            </w:r>
                            <w:r>
                              <w:rPr>
                                <w:lang w:val="en-US"/>
                              </w:rPr>
                              <w:t xml:space="preserve"> Sit</w:t>
                            </w:r>
                          </w:p>
                        </w:txbxContent>
                      </wps:txbx>
                      <wps:bodyPr wrap="square" lIns="0" tIns="0" rIns="0" bIns="0" numCol="1" anchor="t">
                        <a:noAutofit/>
                      </wps:bodyPr>
                    </wps:wsp>
                  </a:graphicData>
                </a:graphic>
              </wp:anchor>
            </w:drawing>
          </mc:Choice>
          <mc:Fallback>
            <w:pict>
              <v:rect id="_x0000_s1047" style="position:absolute;margin-left:294.1pt;margin-top:251.4pt;width:104.9pt;height:25.5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" filled="f" stroked="f" strokeweight="1pt">
                <v:stroke miterlimit="4"/>
                <v:textbox inset="0,0,0,0">
                  <w:txbxContent>
                    <w:p w:rsidR="00550872" w:rsidRDefault="00C345D4">
                      <w:pPr>
                        <w:pStyle w:val="SubtitleWhite"/>
                      </w:pPr>
                      <w:r>
                        <w:t>Dolor</w:t>
                      </w:r>
                      <w:r>
                        <w:rPr>
                          <w:lang w:val="en-US"/>
                        </w:rPr>
                        <w:t xml:space="preserve"> Sit</w:t>
                      </w:r>
                    </w:p>
                  </w:txbxContent>
                </v:textbox>
                <w10:wrap anchorx="page" anchory="page"/>
              </v:rect>
            </w:pict>
          </mc:Fallback>
        </mc:AlternateContent>
      </w:r>
      <w:r>
        <w:rPr>
          <w:noProof/>
        </w:rPr>
        <mc:AlternateContent>
          <mc:Choice Requires="wps">
            <w:drawing>
              <wp:anchor distT="152400" distB="152400" distL="152400" distR="152400" simplePos="0" relativeHeight="251683840" behindDoc="0" locked="0" layoutInCell="1" allowOverlap="1">
                <wp:simplePos x="0" y="0"/>
                <wp:positionH relativeFrom="page">
                  <wp:posOffset>675433</wp:posOffset>
                </wp:positionH>
                <wp:positionV relativeFrom="page">
                  <wp:posOffset>4387239</wp:posOffset>
                </wp:positionV>
                <wp:extent cx="540000" cy="540880"/>
                <wp:effectExtent l="0" t="0" r="0" b="0"/>
                <wp:wrapNone/>
                <wp:docPr id="3" name="officeArt object"/>
                <wp:cNvGraphicFramePr/>
                <a:graphic xmlns:a="http://schemas.openxmlformats.org/drawingml/2006/main">
                  <a:graphicData uri="http://schemas.microsoft.com/office/word/2010/wordprocessingShape">
                    <wps:wsp>
                      <wps:cNvSpPr/>
                      <wps:spPr>
                        <a:xfrm>
                          <a:off x="0" y="0"/>
                          <a:ext cx="540000" cy="54088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wps:spPr>
                      <wps:txbx>
                        <w:txbxContent>
                          <w:p w:rsidR="00550872" w:rsidRDefault="00C345D4">
                            <w:pPr>
                              <w:pStyle w:val="Numbers"/>
                            </w:pPr>
                            <w:r>
                              <w:t>01</w:t>
                            </w:r>
                          </w:p>
                        </w:txbxContent>
                      </wps:txbx>
                      <wps:bodyPr wrap="square" lIns="38100" tIns="38100" rIns="38100" bIns="38100" numCol="1" anchor="ctr">
                        <a:noAutofit/>
                      </wps:bodyPr>
                    </wps:wsp>
                  </a:graphicData>
                </a:graphic>
              </wp:anchor>
            </w:drawing>
          </mc:Choice>
          <mc:Fallback>
            <w:pict>
              <v:shape id="_x0000_s1048" style="position:absolute;margin-left:53.2pt;margin-top:345.45pt;width:42.5pt;height:42.6pt;z-index:251683840;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270000,270440;270000,270440;270000,270440;270000,270440" o:connectangles="0,90,180,270" textboxrect="0,0,21600,21600"/>
                <v:textbox inset="3pt,3pt,3pt,3pt">
                  <w:txbxContent>
                    <w:p w:rsidR="00550872" w:rsidRDefault="00C345D4">
                      <w:pPr>
                        <w:pStyle w:val="Numbers"/>
                      </w:pPr>
                      <w:r>
                        <w:t>01</w:t>
                      </w:r>
                    </w:p>
                  </w:txbxContent>
                </v:textbox>
                <w10:wrap anchorx="page" anchory="page"/>
              </v:shape>
            </w:pict>
          </mc:Fallback>
        </mc:AlternateContent>
      </w:r>
      <w:r>
        <w:rPr>
          <w:noProof/>
        </w:rPr>
        <mc:AlternateContent>
          <mc:Choice Requires="wps">
            <w:drawing>
              <wp:anchor distT="152400" distB="152400" distL="152400" distR="152400" simplePos="0" relativeHeight="251684864" behindDoc="0" locked="0" layoutInCell="1" allowOverlap="1">
                <wp:simplePos x="0" y="0"/>
                <wp:positionH relativeFrom="page">
                  <wp:posOffset>153433</wp:posOffset>
                </wp:positionH>
                <wp:positionV relativeFrom="page">
                  <wp:posOffset>5055902</wp:posOffset>
                </wp:positionV>
                <wp:extent cx="1584001" cy="72000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1584001" cy="720000"/>
                        </a:xfrm>
                        <a:prstGeom prst="rect">
                          <a:avLst/>
                        </a:prstGeom>
                        <a:noFill/>
                        <a:ln w="12700" cap="flat">
                          <a:noFill/>
                          <a:miter lim="400000"/>
                        </a:ln>
                        <a:effectLst/>
                      </wps:spPr>
                      <wps:txbx>
                        <w:txbxContent>
                          <w:p w:rsidR="00550872" w:rsidRDefault="00C345D4">
                            <w:pPr>
                              <w:pStyle w:val="BodyBlackSmallCentered"/>
                            </w:pPr>
                            <w:r>
                              <w:t>Fusce dapibus, tellus ac cursus commodo, tortor mauris nibh, amet risus. Praesent commodo cursus magna, vel scelerisque nisl consectetur et.</w:t>
                            </w:r>
                          </w:p>
                        </w:txbxContent>
                      </wps:txbx>
                      <wps:bodyPr wrap="square" lIns="0" tIns="0" rIns="0" bIns="0" numCol="1" anchor="t">
                        <a:noAutofit/>
                      </wps:bodyPr>
                    </wps:wsp>
                  </a:graphicData>
                </a:graphic>
              </wp:anchor>
            </w:drawing>
          </mc:Choice>
          <mc:Fallback>
            <w:pict>
              <v:rect id="_x0000_s1049" style="position:absolute;margin-left:12.1pt;margin-top:398.1pt;width:124.7pt;height:56.7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" filled="f" stroked="f" strokeweight="1pt">
                <v:stroke miterlimit="4"/>
                <v:textbox inset="0,0,0,0">
                  <w:txbxContent>
                    <w:p w:rsidR="00550872" w:rsidRDefault="00C345D4">
                      <w:pPr>
                        <w:pStyle w:val="BodyBlackSmallCentered"/>
                      </w:pPr>
                      <w:r>
                        <w:t>Fusce dapibus, tellus ac cursus commodo, tortor mauris nibh, amet risus. Praesent commodo cursus magna, vel scelerisque nisl consectetur et.</w:t>
                      </w:r>
                    </w:p>
                  </w:txbxContent>
                </v:textbox>
                <w10:wrap anchorx="page" anchory="page"/>
              </v:rect>
            </w:pict>
          </mc:Fallback>
        </mc:AlternateContent>
      </w:r>
      <w:r>
        <w:rPr>
          <w:noProof/>
        </w:rPr>
        <mc:AlternateContent>
          <mc:Choice Requires="wps">
            <w:drawing>
              <wp:anchor distT="152400" distB="152400" distL="152400" distR="152400" simplePos="0" relativeHeight="251685888" behindDoc="0" locked="0" layoutInCell="1" allowOverlap="1">
                <wp:simplePos x="0" y="0"/>
                <wp:positionH relativeFrom="page">
                  <wp:posOffset>2403386</wp:posOffset>
                </wp:positionH>
                <wp:positionV relativeFrom="page">
                  <wp:posOffset>4387239</wp:posOffset>
                </wp:positionV>
                <wp:extent cx="540000" cy="540880"/>
                <wp:effectExtent l="0" t="0" r="0" b="0"/>
                <wp:wrapNone/>
                <wp:docPr id="4" name="officeArt object"/>
                <wp:cNvGraphicFramePr/>
                <a:graphic xmlns:a="http://schemas.openxmlformats.org/drawingml/2006/main">
                  <a:graphicData uri="http://schemas.microsoft.com/office/word/2010/wordprocessingShape">
                    <wps:wsp>
                      <wps:cNvSpPr/>
                      <wps:spPr>
                        <a:xfrm>
                          <a:off x="0" y="0"/>
                          <a:ext cx="540000" cy="54088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wps:spPr>
                      <wps:txbx>
                        <w:txbxContent>
                          <w:p w:rsidR="00550872" w:rsidRDefault="00C345D4">
                            <w:pPr>
                              <w:pStyle w:val="Numbers"/>
                            </w:pPr>
                            <w:r>
                              <w:t>02</w:t>
                            </w:r>
                          </w:p>
                        </w:txbxContent>
                      </wps:txbx>
                      <wps:bodyPr wrap="square" lIns="38100" tIns="38100" rIns="38100" bIns="38100" numCol="1" anchor="ctr">
                        <a:noAutofit/>
                      </wps:bodyPr>
                    </wps:wsp>
                  </a:graphicData>
                </a:graphic>
              </wp:anchor>
            </w:drawing>
          </mc:Choice>
          <mc:Fallback>
            <w:pict>
              <v:shape id="_x0000_s1050" style="position:absolute;margin-left:189.25pt;margin-top:345.45pt;width:42.5pt;height:42.6pt;z-index:251685888;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270000,270440;270000,270440;270000,270440;270000,270440" o:connectangles="0,90,180,270" textboxrect="0,0,21600,21600"/>
                <v:textbox inset="3pt,3pt,3pt,3pt">
                  <w:txbxContent>
                    <w:p w:rsidR="00550872" w:rsidRDefault="00C345D4">
                      <w:pPr>
                        <w:pStyle w:val="Numbers"/>
                      </w:pPr>
                      <w:r>
                        <w:t>02</w:t>
                      </w:r>
                    </w:p>
                  </w:txbxContent>
                </v:textbox>
                <w10:wrap anchorx="page" anchory="page"/>
              </v:shape>
            </w:pict>
          </mc:Fallback>
        </mc:AlternateContent>
      </w:r>
      <w:r>
        <w:rPr>
          <w:noProof/>
        </w:rPr>
        <mc:AlternateContent>
          <mc:Choice Requires="wps">
            <w:drawing>
              <wp:anchor distT="152400" distB="152400" distL="152400" distR="152400" simplePos="0" relativeHeight="251686912" behindDoc="0" locked="0" layoutInCell="1" allowOverlap="1">
                <wp:simplePos x="0" y="0"/>
                <wp:positionH relativeFrom="page">
                  <wp:posOffset>1881349</wp:posOffset>
                </wp:positionH>
                <wp:positionV relativeFrom="page">
                  <wp:posOffset>5055902</wp:posOffset>
                </wp:positionV>
                <wp:extent cx="1584001" cy="7200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1584001" cy="720000"/>
                        </a:xfrm>
                        <a:prstGeom prst="rect">
                          <a:avLst/>
                        </a:prstGeom>
                        <a:noFill/>
                        <a:ln w="12700" cap="flat">
                          <a:noFill/>
                          <a:miter lim="400000"/>
                        </a:ln>
                        <a:effectLst/>
                      </wps:spPr>
                      <wps:txbx>
                        <w:txbxContent>
                          <w:p w:rsidR="00550872" w:rsidRDefault="00C345D4">
                            <w:pPr>
                              <w:pStyle w:val="BodyBlackSmallCentered"/>
                            </w:pPr>
                            <w:r>
                              <w:t>Donec id elit non mi porta gravida at eget metus. Sed posuere consectetur est at lobortis.</w:t>
                            </w:r>
                            <w:r>
                              <w:rPr>
                                <w:lang w:val="en-US"/>
                              </w:rPr>
                              <w:t xml:space="preserve"> </w:t>
                            </w:r>
                            <w:r>
                              <w:rPr>
                                <w:lang w:val="it-IT"/>
                              </w:rPr>
                              <w:t>Nullam quis risus eget urna mollis ornare vel eu leo.</w:t>
                            </w:r>
                          </w:p>
                        </w:txbxContent>
                      </wps:txbx>
                      <wps:bodyPr wrap="square" lIns="0" tIns="0" rIns="0" bIns="0" numCol="1" anchor="t">
                        <a:noAutofit/>
                      </wps:bodyPr>
                    </wps:wsp>
                  </a:graphicData>
                </a:graphic>
              </wp:anchor>
            </w:drawing>
          </mc:Choice>
          <mc:Fallback>
            <w:pict>
              <v:rect id="_x0000_s1051" style="position:absolute;margin-left:148.15pt;margin-top:398.1pt;width:124.7pt;height:56.7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" filled="f" stroked="f" strokeweight="1pt">
                <v:stroke miterlimit="4"/>
                <v:textbox inset="0,0,0,0">
                  <w:txbxContent>
                    <w:p w:rsidR="00550872" w:rsidRDefault="00C345D4">
                      <w:pPr>
                        <w:pStyle w:val="BodyBlackSmallCentered"/>
                      </w:pPr>
                      <w:r>
                        <w:t>Donec id elit non mi porta gravida at eget metus. Sed posuere consectetur est at lobortis.</w:t>
                      </w:r>
                      <w:r>
                        <w:rPr>
                          <w:lang w:val="en-US"/>
                        </w:rPr>
                        <w:t xml:space="preserve"> </w:t>
                      </w:r>
                      <w:r>
                        <w:rPr>
                          <w:lang w:val="it-IT"/>
                        </w:rPr>
                        <w:t>Nullam quis risus eget urna mollis ornare vel eu leo.</w:t>
                      </w:r>
                    </w:p>
                  </w:txbxContent>
                </v:textbox>
                <w10:wrap anchorx="page" anchory="page"/>
              </v:rect>
            </w:pict>
          </mc:Fallback>
        </mc:AlternateContent>
      </w:r>
      <w:r>
        <w:rPr>
          <w:noProof/>
        </w:rPr>
        <mc:AlternateContent>
          <mc:Choice Requires="wps">
            <w:drawing>
              <wp:anchor distT="152400" distB="152400" distL="152400" distR="152400" simplePos="0" relativeHeight="251687936" behindDoc="0" locked="0" layoutInCell="1" allowOverlap="1">
                <wp:simplePos x="0" y="0"/>
                <wp:positionH relativeFrom="page">
                  <wp:posOffset>4131266</wp:posOffset>
                </wp:positionH>
                <wp:positionV relativeFrom="page">
                  <wp:posOffset>4387239</wp:posOffset>
                </wp:positionV>
                <wp:extent cx="540000" cy="540880"/>
                <wp:effectExtent l="0" t="0" r="0" b="0"/>
                <wp:wrapNone/>
                <wp:docPr id="5" name="officeArt object"/>
                <wp:cNvGraphicFramePr/>
                <a:graphic xmlns:a="http://schemas.openxmlformats.org/drawingml/2006/main">
                  <a:graphicData uri="http://schemas.microsoft.com/office/word/2010/wordprocessingShape">
                    <wps:wsp>
                      <wps:cNvSpPr/>
                      <wps:spPr>
                        <a:xfrm>
                          <a:off x="0" y="0"/>
                          <a:ext cx="540000" cy="540880"/>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10677" y="21493"/>
                              </a:lnTo>
                              <a:lnTo>
                                <a:pt x="9754" y="20696"/>
                              </a:lnTo>
                              <a:lnTo>
                                <a:pt x="8685" y="21285"/>
                              </a:lnTo>
                              <a:lnTo>
                                <a:pt x="8542" y="21364"/>
                              </a:lnTo>
                              <a:lnTo>
                                <a:pt x="8444" y="21234"/>
                              </a:lnTo>
                              <a:lnTo>
                                <a:pt x="7708" y="20263"/>
                              </a:lnTo>
                              <a:lnTo>
                                <a:pt x="6540" y="20619"/>
                              </a:lnTo>
                              <a:lnTo>
                                <a:pt x="6383" y="20667"/>
                              </a:lnTo>
                              <a:lnTo>
                                <a:pt x="6314" y="20519"/>
                              </a:lnTo>
                              <a:lnTo>
                                <a:pt x="5798" y="19417"/>
                              </a:lnTo>
                              <a:lnTo>
                                <a:pt x="4580" y="19523"/>
                              </a:lnTo>
                              <a:lnTo>
                                <a:pt x="4417" y="19538"/>
                              </a:lnTo>
                              <a:lnTo>
                                <a:pt x="4380" y="19379"/>
                              </a:lnTo>
                              <a:lnTo>
                                <a:pt x="4106" y="18194"/>
                              </a:lnTo>
                              <a:lnTo>
                                <a:pt x="2893" y="18047"/>
                              </a:lnTo>
                              <a:lnTo>
                                <a:pt x="2730" y="18027"/>
                              </a:lnTo>
                              <a:lnTo>
                                <a:pt x="2727" y="17864"/>
                              </a:lnTo>
                              <a:lnTo>
                                <a:pt x="2706" y="16648"/>
                              </a:lnTo>
                              <a:lnTo>
                                <a:pt x="1550" y="16253"/>
                              </a:lnTo>
                              <a:lnTo>
                                <a:pt x="1396" y="16200"/>
                              </a:lnTo>
                              <a:lnTo>
                                <a:pt x="1427" y="16040"/>
                              </a:lnTo>
                              <a:lnTo>
                                <a:pt x="1661" y="14847"/>
                              </a:lnTo>
                              <a:lnTo>
                                <a:pt x="613" y="14221"/>
                              </a:lnTo>
                              <a:lnTo>
                                <a:pt x="472" y="14138"/>
                              </a:lnTo>
                              <a:lnTo>
                                <a:pt x="536" y="13987"/>
                              </a:lnTo>
                              <a:lnTo>
                                <a:pt x="1014" y="12868"/>
                              </a:lnTo>
                              <a:lnTo>
                                <a:pt x="120" y="12040"/>
                              </a:lnTo>
                              <a:lnTo>
                                <a:pt x="0" y="11929"/>
                              </a:lnTo>
                              <a:lnTo>
                                <a:pt x="94" y="11796"/>
                              </a:lnTo>
                              <a:lnTo>
                                <a:pt x="795" y="10800"/>
                              </a:lnTo>
                              <a:lnTo>
                                <a:pt x="94" y="9805"/>
                              </a:lnTo>
                              <a:lnTo>
                                <a:pt x="0" y="9671"/>
                              </a:lnTo>
                              <a:lnTo>
                                <a:pt x="120" y="9560"/>
                              </a:lnTo>
                              <a:lnTo>
                                <a:pt x="1014" y="8732"/>
                              </a:lnTo>
                              <a:lnTo>
                                <a:pt x="536" y="7613"/>
                              </a:lnTo>
                              <a:lnTo>
                                <a:pt x="472" y="7463"/>
                              </a:lnTo>
                              <a:lnTo>
                                <a:pt x="613" y="7379"/>
                              </a:lnTo>
                              <a:lnTo>
                                <a:pt x="1661" y="6753"/>
                              </a:lnTo>
                              <a:lnTo>
                                <a:pt x="1427" y="5560"/>
                              </a:lnTo>
                              <a:lnTo>
                                <a:pt x="1396" y="5400"/>
                              </a:lnTo>
                              <a:lnTo>
                                <a:pt x="1550" y="5347"/>
                              </a:lnTo>
                              <a:lnTo>
                                <a:pt x="2706" y="4952"/>
                              </a:lnTo>
                              <a:lnTo>
                                <a:pt x="2727" y="3736"/>
                              </a:lnTo>
                              <a:lnTo>
                                <a:pt x="2730" y="3573"/>
                              </a:lnTo>
                              <a:lnTo>
                                <a:pt x="2893" y="3553"/>
                              </a:lnTo>
                              <a:lnTo>
                                <a:pt x="4106" y="3406"/>
                              </a:lnTo>
                              <a:lnTo>
                                <a:pt x="4380" y="2221"/>
                              </a:lnTo>
                              <a:lnTo>
                                <a:pt x="4417" y="2063"/>
                              </a:lnTo>
                              <a:lnTo>
                                <a:pt x="4580" y="2077"/>
                              </a:lnTo>
                              <a:lnTo>
                                <a:pt x="5798" y="2183"/>
                              </a:lnTo>
                              <a:lnTo>
                                <a:pt x="6314" y="1081"/>
                              </a:lnTo>
                              <a:lnTo>
                                <a:pt x="6383" y="934"/>
                              </a:lnTo>
                              <a:lnTo>
                                <a:pt x="6540" y="981"/>
                              </a:lnTo>
                              <a:lnTo>
                                <a:pt x="7708" y="1337"/>
                              </a:lnTo>
                              <a:lnTo>
                                <a:pt x="8444" y="366"/>
                              </a:lnTo>
                              <a:lnTo>
                                <a:pt x="8542" y="236"/>
                              </a:lnTo>
                              <a:lnTo>
                                <a:pt x="8685" y="315"/>
                              </a:lnTo>
                              <a:lnTo>
                                <a:pt x="9754" y="905"/>
                              </a:lnTo>
                              <a:lnTo>
                                <a:pt x="10677" y="107"/>
                              </a:lnTo>
                              <a:lnTo>
                                <a:pt x="10800" y="0"/>
                              </a:lnTo>
                              <a:lnTo>
                                <a:pt x="10924" y="107"/>
                              </a:lnTo>
                              <a:lnTo>
                                <a:pt x="11846" y="905"/>
                              </a:lnTo>
                              <a:lnTo>
                                <a:pt x="12915" y="315"/>
                              </a:lnTo>
                              <a:lnTo>
                                <a:pt x="13058" y="236"/>
                              </a:lnTo>
                              <a:lnTo>
                                <a:pt x="13157" y="366"/>
                              </a:lnTo>
                              <a:lnTo>
                                <a:pt x="13892" y="1337"/>
                              </a:lnTo>
                              <a:lnTo>
                                <a:pt x="15060" y="981"/>
                              </a:lnTo>
                              <a:lnTo>
                                <a:pt x="15217" y="934"/>
                              </a:lnTo>
                              <a:lnTo>
                                <a:pt x="15286" y="1081"/>
                              </a:lnTo>
                              <a:lnTo>
                                <a:pt x="15802" y="2183"/>
                              </a:lnTo>
                              <a:lnTo>
                                <a:pt x="17020" y="2077"/>
                              </a:lnTo>
                              <a:lnTo>
                                <a:pt x="17183" y="2063"/>
                              </a:lnTo>
                              <a:lnTo>
                                <a:pt x="17220" y="2221"/>
                              </a:lnTo>
                              <a:lnTo>
                                <a:pt x="17494" y="3406"/>
                              </a:lnTo>
                              <a:lnTo>
                                <a:pt x="18708" y="3553"/>
                              </a:lnTo>
                              <a:lnTo>
                                <a:pt x="18870" y="3573"/>
                              </a:lnTo>
                              <a:lnTo>
                                <a:pt x="18873" y="3736"/>
                              </a:lnTo>
                              <a:lnTo>
                                <a:pt x="18894" y="4952"/>
                              </a:lnTo>
                              <a:lnTo>
                                <a:pt x="20050" y="5347"/>
                              </a:lnTo>
                              <a:lnTo>
                                <a:pt x="20205" y="5400"/>
                              </a:lnTo>
                              <a:lnTo>
                                <a:pt x="20173" y="5560"/>
                              </a:lnTo>
                              <a:lnTo>
                                <a:pt x="19940" y="6753"/>
                              </a:lnTo>
                              <a:lnTo>
                                <a:pt x="20988" y="7379"/>
                              </a:lnTo>
                              <a:lnTo>
                                <a:pt x="21128" y="7463"/>
                              </a:lnTo>
                              <a:lnTo>
                                <a:pt x="21064" y="7613"/>
                              </a:lnTo>
                              <a:lnTo>
                                <a:pt x="20586" y="8732"/>
                              </a:lnTo>
                              <a:lnTo>
                                <a:pt x="21480" y="9560"/>
                              </a:lnTo>
                              <a:lnTo>
                                <a:pt x="21600" y="9671"/>
                              </a:lnTo>
                              <a:lnTo>
                                <a:pt x="21506" y="9805"/>
                              </a:lnTo>
                              <a:lnTo>
                                <a:pt x="20804" y="10800"/>
                              </a:lnTo>
                              <a:lnTo>
                                <a:pt x="21506" y="11796"/>
                              </a:lnTo>
                              <a:lnTo>
                                <a:pt x="21600" y="11929"/>
                              </a:lnTo>
                              <a:lnTo>
                                <a:pt x="21480" y="12040"/>
                              </a:lnTo>
                              <a:lnTo>
                                <a:pt x="20586" y="12868"/>
                              </a:lnTo>
                              <a:lnTo>
                                <a:pt x="21064" y="13987"/>
                              </a:lnTo>
                              <a:lnTo>
                                <a:pt x="21128" y="14138"/>
                              </a:lnTo>
                              <a:lnTo>
                                <a:pt x="20988" y="14221"/>
                              </a:lnTo>
                              <a:lnTo>
                                <a:pt x="19940" y="14847"/>
                              </a:lnTo>
                              <a:lnTo>
                                <a:pt x="20173" y="16040"/>
                              </a:lnTo>
                              <a:lnTo>
                                <a:pt x="20205" y="16200"/>
                              </a:lnTo>
                              <a:lnTo>
                                <a:pt x="20050" y="16253"/>
                              </a:lnTo>
                              <a:lnTo>
                                <a:pt x="18894" y="16648"/>
                              </a:lnTo>
                              <a:lnTo>
                                <a:pt x="18873" y="17864"/>
                              </a:lnTo>
                              <a:lnTo>
                                <a:pt x="18870" y="18027"/>
                              </a:lnTo>
                              <a:lnTo>
                                <a:pt x="18708" y="18047"/>
                              </a:lnTo>
                              <a:lnTo>
                                <a:pt x="17494" y="18194"/>
                              </a:lnTo>
                              <a:lnTo>
                                <a:pt x="17220" y="19379"/>
                              </a:lnTo>
                              <a:lnTo>
                                <a:pt x="17183" y="19538"/>
                              </a:lnTo>
                              <a:lnTo>
                                <a:pt x="17020" y="19523"/>
                              </a:lnTo>
                              <a:lnTo>
                                <a:pt x="15802" y="19417"/>
                              </a:lnTo>
                              <a:lnTo>
                                <a:pt x="15286" y="20519"/>
                              </a:lnTo>
                              <a:lnTo>
                                <a:pt x="15217" y="20667"/>
                              </a:lnTo>
                              <a:lnTo>
                                <a:pt x="15060" y="20619"/>
                              </a:lnTo>
                              <a:lnTo>
                                <a:pt x="13892" y="20263"/>
                              </a:lnTo>
                              <a:lnTo>
                                <a:pt x="13157" y="21234"/>
                              </a:lnTo>
                              <a:lnTo>
                                <a:pt x="13058" y="21364"/>
                              </a:lnTo>
                              <a:lnTo>
                                <a:pt x="12915" y="21285"/>
                              </a:lnTo>
                              <a:lnTo>
                                <a:pt x="11846" y="20696"/>
                              </a:lnTo>
                              <a:lnTo>
                                <a:pt x="10924" y="21493"/>
                              </a:lnTo>
                              <a:lnTo>
                                <a:pt x="10800" y="21600"/>
                              </a:lnTo>
                              <a:cubicBezTo>
                                <a:pt x="10800" y="21600"/>
                                <a:pt x="10800" y="21600"/>
                                <a:pt x="10800" y="21600"/>
                              </a:cubicBezTo>
                              <a:close/>
                            </a:path>
                          </a:pathLst>
                        </a:custGeom>
                        <a:solidFill>
                          <a:srgbClr val="FFBD00"/>
                        </a:solidFill>
                        <a:ln w="12700" cap="flat">
                          <a:noFill/>
                          <a:miter lim="400000"/>
                        </a:ln>
                        <a:effectLst/>
                      </wps:spPr>
                      <wps:txbx>
                        <w:txbxContent>
                          <w:p w:rsidR="00550872" w:rsidRDefault="00C345D4">
                            <w:pPr>
                              <w:pStyle w:val="Numbers"/>
                            </w:pPr>
                            <w:r>
                              <w:t>03</w:t>
                            </w:r>
                          </w:p>
                        </w:txbxContent>
                      </wps:txbx>
                      <wps:bodyPr wrap="square" lIns="38100" tIns="38100" rIns="38100" bIns="38100" numCol="1" anchor="ctr">
                        <a:noAutofit/>
                      </wps:bodyPr>
                    </wps:wsp>
                  </a:graphicData>
                </a:graphic>
              </wp:anchor>
            </w:drawing>
          </mc:Choice>
          <mc:Fallback>
            <w:pict>
              <v:shape id="_x0000_s1052" style="position:absolute;margin-left:325.3pt;margin-top:345.45pt;width:42.5pt;height:42.6pt;z-index:251687936;visibility:visible;mso-wrap-style:square;mso-wrap-distance-left:12pt;mso-wrap-distance-top:12pt;mso-wrap-distance-right:12pt;mso-wrap-distance-bottom:12pt;mso-position-horizontal:absolute;mso-position-horizontal-relative:page;mso-position-vertical:absolute;mso-position-vertical-relative:page;v-text-anchor:middle"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" adj="-11796480,,5400" path="m10800,21600r-123,-107l9754,20696r-1069,589l8542,21364r-98,-130l7708,20263r-1168,356l6383,20667r-69,-148l5798,19417r-1218,106l4417,19538r-37,-159l4106,18194,2893,18047r-163,-20l2727,17864r-21,-1216l1550,16253r-154,-53l1427,16040r234,-1193l613,14221r-141,-83l536,13987r478,-1119l120,12040,,11929r94,-133l795,10800,94,9805,,9671,120,9560r894,-828l536,7613,472,7463r141,-84l1661,6753,1427,5560r-31,-160l1550,5347,2706,4952r21,-1216l2730,3573r163,-20l4106,3406,4380,2221r37,-158l4580,2077r1218,106l6314,1081r69,-147l6540,981r1168,356l8444,366r98,-130l8685,315,9754,905r923,-798l10800,r124,107l11846,905,12915,315r143,-79l13157,366r735,971l15060,981r157,-47l15286,1081r516,1102l17020,2077r163,-14l17220,2221r274,1185l18708,3553r162,20l18873,3736r21,1216l20050,5347r155,53l20173,5560r-233,1193l20988,7379r140,84l21064,7613r-478,1119l21480,9560r120,111l21506,9805r-702,995l21506,11796r94,133l21480,12040r-894,828l21064,13987r64,151l20988,14221r-1048,626l20173,16040r32,160l20050,16253r-1156,395l18873,17864r-3,163l18708,18047r-1214,147l17220,19379r-37,159l17020,19523r-1218,-106l15286,20519r-69,148l15060,20619r-1168,-356l13157,21234r-99,130l12915,21285r-1069,-589l10924,21493r-124,107c10800,21600,10800,21600,10800,21600xe" fillcolor="#ffbd00" stroked="f" strokeweight="1pt">
                <v:stroke miterlimit="4" joinstyle="miter"/>
                <v:formulas/>
                <v:path arrowok="t" o:extrusionok="f" o:connecttype="custom" o:connectlocs="270000,270440;270000,270440;270000,270440;270000,270440" o:connectangles="0,90,180,270" textboxrect="0,0,21600,21600"/>
                <v:textbox inset="3pt,3pt,3pt,3pt">
                  <w:txbxContent>
                    <w:p w:rsidR="00550872" w:rsidRDefault="00C345D4">
                      <w:pPr>
                        <w:pStyle w:val="Numbers"/>
                      </w:pPr>
                      <w:r>
                        <w:t>03</w:t>
                      </w:r>
                    </w:p>
                  </w:txbxContent>
                </v:textbox>
                <w10:wrap anchorx="page" anchory="page"/>
              </v:shape>
            </w:pict>
          </mc:Fallback>
        </mc:AlternateContent>
      </w:r>
      <w:r>
        <w:rPr>
          <w:noProof/>
        </w:rPr>
        <mc:AlternateContent>
          <mc:Choice Requires="wps">
            <w:drawing>
              <wp:anchor distT="152400" distB="152400" distL="152400" distR="152400" simplePos="0" relativeHeight="251688960" behindDoc="0" locked="0" layoutInCell="1" allowOverlap="1">
                <wp:simplePos x="0" y="0"/>
                <wp:positionH relativeFrom="page">
                  <wp:posOffset>3609266</wp:posOffset>
                </wp:positionH>
                <wp:positionV relativeFrom="page">
                  <wp:posOffset>5055902</wp:posOffset>
                </wp:positionV>
                <wp:extent cx="1584001" cy="72000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1584001" cy="720000"/>
                        </a:xfrm>
                        <a:prstGeom prst="rect">
                          <a:avLst/>
                        </a:prstGeom>
                        <a:noFill/>
                        <a:ln w="12700" cap="flat">
                          <a:noFill/>
                          <a:miter lim="400000"/>
                        </a:ln>
                        <a:effectLst/>
                      </wps:spPr>
                      <wps:txbx>
                        <w:txbxContent>
                          <w:p w:rsidR="00550872" w:rsidRDefault="00C345D4">
                            <w:pPr>
                              <w:pStyle w:val="BodyBlackSmallCentered"/>
                            </w:pPr>
                            <w:r>
                              <w:rPr>
                                <w:lang w:val="pt-PT"/>
                              </w:rPr>
                              <w:t>Cras justo odio, dapibus ac facilisis in, egestas eget quam. Pellentesque ornare sem lacinia quam venenatis vestibulum.</w:t>
                            </w:r>
                          </w:p>
                        </w:txbxContent>
                      </wps:txbx>
                      <wps:bodyPr wrap="square" lIns="0" tIns="0" rIns="0" bIns="0" numCol="1" anchor="t">
                        <a:noAutofit/>
                      </wps:bodyPr>
                    </wps:wsp>
                  </a:graphicData>
                </a:graphic>
              </wp:anchor>
            </w:drawing>
          </mc:Choice>
          <mc:Fallback>
            <w:pict>
              <v:rect id="_x0000_s1053" style="position:absolute;margin-left:284.2pt;margin-top:398.1pt;width:124.7pt;height:56.7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" filled="f" stroked="f" strokeweight="1pt">
                <v:stroke miterlimit="4"/>
                <v:textbox inset="0,0,0,0">
                  <w:txbxContent>
                    <w:p w:rsidR="00550872" w:rsidRDefault="00C345D4">
                      <w:pPr>
                        <w:pStyle w:val="BodyBlackSmallCentered"/>
                      </w:pPr>
                      <w:r>
                        <w:rPr>
                          <w:lang w:val="pt-PT"/>
                        </w:rPr>
                        <w:t>Cras justo odio, dapibus ac facilisis in, egestas eget quam. Pellentesque ornare sem lacinia quam venenatis vestibulum.</w:t>
                      </w:r>
                    </w:p>
                  </w:txbxContent>
                </v:textbox>
                <w10:wrap anchorx="page" anchory="page"/>
              </v:rect>
            </w:pict>
          </mc:Fallback>
        </mc:AlternateContent>
      </w:r>
      <w:r>
        <w:rPr>
          <w:noProof/>
        </w:rPr>
        <mc:AlternateContent>
          <mc:Choice Requires="wps">
            <w:drawing>
              <wp:anchor distT="152400" distB="152400" distL="152400" distR="152400" simplePos="0" relativeHeight="251689984" behindDoc="0" locked="0" layoutInCell="1" allowOverlap="1">
                <wp:simplePos x="0" y="0"/>
                <wp:positionH relativeFrom="page">
                  <wp:posOffset>153506</wp:posOffset>
                </wp:positionH>
                <wp:positionV relativeFrom="page">
                  <wp:posOffset>5966276</wp:posOffset>
                </wp:positionV>
                <wp:extent cx="5039760" cy="1435424"/>
                <wp:effectExtent l="0" t="0" r="0" b="0"/>
                <wp:wrapTopAndBottom distT="152400" distB="152400"/>
                <wp:docPr id="1073741878" name="officeArt object"/>
                <wp:cNvGraphicFramePr/>
                <a:graphic xmlns:a="http://schemas.openxmlformats.org/drawingml/2006/main">
                  <a:graphicData uri="http://schemas.microsoft.com/office/word/2010/wordprocessingShape">
                    <wps:wsp>
                      <wps:cNvSpPr/>
                      <wps:spPr>
                        <a:xfrm>
                          <a:off x="0" y="0"/>
                          <a:ext cx="5039760" cy="1435424"/>
                        </a:xfrm>
                        <a:prstGeom prst="rect">
                          <a:avLst/>
                        </a:prstGeom>
                        <a:solidFill>
                          <a:srgbClr val="EAE9EB"/>
                        </a:solidFill>
                        <a:ln w="12700" cap="flat">
                          <a:noFill/>
                          <a:miter lim="400000"/>
                        </a:ln>
                        <a:effectLst/>
                      </wps:spPr>
                      <wps:bodyPr/>
                    </wps:wsp>
                  </a:graphicData>
                </a:graphic>
              </wp:anchor>
            </w:drawing>
          </mc:Choice>
          <mc:Fallback>
            <w:pict>
              <v:rect w14:anchorId="42E9F2FF" id="officeArt object" o:spid="_x0000_s1026" style="position:absolute;margin-left:12.1pt;margin-top:469.8pt;width:396.85pt;height:113.05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" fillcolor="#eae9eb" stroked="f" strokeweight="1pt">
                <v:stroke miterlimit="4"/>
                <w10:wrap type="topAndBottom" anchorx="page" anchory="page"/>
              </v:rect>
            </w:pict>
          </mc:Fallback>
        </mc:AlternateContent>
      </w:r>
      <w:r>
        <w:rPr>
          <w:noProof/>
        </w:rPr>
        <w:drawing>
          <wp:anchor distT="152400" distB="152400" distL="152400" distR="152400" simplePos="0" relativeHeight="251691008" behindDoc="0" locked="0" layoutInCell="1" allowOverlap="1">
            <wp:simplePos x="0" y="0"/>
            <wp:positionH relativeFrom="page">
              <wp:posOffset>5679717</wp:posOffset>
            </wp:positionH>
            <wp:positionV relativeFrom="page">
              <wp:posOffset>1534174</wp:posOffset>
            </wp:positionV>
            <wp:extent cx="1440148" cy="1440005"/>
            <wp:effectExtent l="0" t="0" r="8255" b="8255"/>
            <wp:wrapThrough wrapText="bothSides" distL="152400" distR="152400">
              <wp:wrapPolygon edited="1">
                <wp:start x="10800" y="0"/>
                <wp:lineTo x="8737" y="197"/>
                <wp:lineTo x="6736" y="790"/>
                <wp:lineTo x="4857" y="1778"/>
                <wp:lineTo x="3163" y="3161"/>
                <wp:lineTo x="1779" y="4855"/>
                <wp:lineTo x="791" y="6734"/>
                <wp:lineTo x="198" y="8736"/>
                <wp:lineTo x="0" y="10799"/>
                <wp:lineTo x="198" y="12862"/>
                <wp:lineTo x="791" y="14864"/>
                <wp:lineTo x="1779" y="16742"/>
                <wp:lineTo x="3163" y="18437"/>
                <wp:lineTo x="4857" y="19821"/>
                <wp:lineTo x="6736" y="20809"/>
                <wp:lineTo x="8737" y="21402"/>
                <wp:lineTo x="10800" y="21600"/>
                <wp:lineTo x="12863" y="21402"/>
                <wp:lineTo x="14864" y="20809"/>
                <wp:lineTo x="16743" y="19821"/>
                <wp:lineTo x="18437" y="18437"/>
                <wp:lineTo x="19821" y="16742"/>
                <wp:lineTo x="20809" y="14864"/>
                <wp:lineTo x="21402" y="12862"/>
                <wp:lineTo x="21600" y="10799"/>
                <wp:lineTo x="21402" y="8736"/>
                <wp:lineTo x="20809" y="6734"/>
                <wp:lineTo x="19821" y="4855"/>
                <wp:lineTo x="18437" y="3161"/>
                <wp:lineTo x="16743" y="1778"/>
                <wp:lineTo x="14864" y="790"/>
                <wp:lineTo x="12863" y="197"/>
                <wp:lineTo x="10800" y="0"/>
              </wp:wrapPolygon>
            </wp:wrapThrough>
            <wp:docPr id="1073741879" name="Placeholder"/>
            <wp:cNvGraphicFramePr/>
            <a:graphic xmlns:a="http://schemas.openxmlformats.org/drawingml/2006/main">
              <a:graphicData uri="http://schemas.openxmlformats.org/drawingml/2006/picture">
                <pic:pic xmlns:pic="http://schemas.openxmlformats.org/drawingml/2006/picture">
                  <pic:nvPicPr>
                    <pic:cNvPr id="1073741879" name="Photo_Placeholder2.jpg"/>
                    <pic:cNvPicPr/>
                  </pic:nvPicPr>
                  <pic:blipFill>
                    <a:blip r:embed="rId9"/>
                    <a:stretch>
                      <a:fillRect/>
                    </a:stretch>
                  </pic:blipFill>
                  <pic:spPr>
                    <a:xfrm>
                      <a:off x="0" y="0"/>
                      <a:ext cx="1440148" cy="1440005"/>
                    </a:xfrm>
                    <a:prstGeom prst="ellipse">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w:drawing>
          <wp:anchor distT="152400" distB="152400" distL="152400" distR="152400" simplePos="0" relativeHeight="251692032" behindDoc="0" locked="0" layoutInCell="1" allowOverlap="1">
            <wp:simplePos x="0" y="0"/>
            <wp:positionH relativeFrom="page">
              <wp:posOffset>8920239</wp:posOffset>
            </wp:positionH>
            <wp:positionV relativeFrom="page">
              <wp:posOffset>1534174</wp:posOffset>
            </wp:positionV>
            <wp:extent cx="1440005" cy="1440005"/>
            <wp:effectExtent l="0" t="0" r="8255" b="8255"/>
            <wp:wrapThrough wrapText="bothSides" distL="152400" distR="152400">
              <wp:wrapPolygon edited="1">
                <wp:start x="10801" y="0"/>
                <wp:lineTo x="8738" y="197"/>
                <wp:lineTo x="6736" y="790"/>
                <wp:lineTo x="4858" y="1778"/>
                <wp:lineTo x="3163" y="3161"/>
                <wp:lineTo x="1779" y="4855"/>
                <wp:lineTo x="791" y="6734"/>
                <wp:lineTo x="198" y="8736"/>
                <wp:lineTo x="0" y="10799"/>
                <wp:lineTo x="198" y="12862"/>
                <wp:lineTo x="791" y="14864"/>
                <wp:lineTo x="1779" y="16742"/>
                <wp:lineTo x="3163" y="18437"/>
                <wp:lineTo x="4858" y="19821"/>
                <wp:lineTo x="6736" y="20809"/>
                <wp:lineTo x="8738" y="21402"/>
                <wp:lineTo x="10801" y="21600"/>
                <wp:lineTo x="12864" y="21402"/>
                <wp:lineTo x="14866" y="20809"/>
                <wp:lineTo x="16745" y="19821"/>
                <wp:lineTo x="18439" y="18437"/>
                <wp:lineTo x="19822" y="16742"/>
                <wp:lineTo x="20810" y="14864"/>
                <wp:lineTo x="21403" y="12862"/>
                <wp:lineTo x="21600" y="10799"/>
                <wp:lineTo x="21403" y="8736"/>
                <wp:lineTo x="20810" y="6734"/>
                <wp:lineTo x="19822" y="4855"/>
                <wp:lineTo x="18439" y="3161"/>
                <wp:lineTo x="16745" y="1778"/>
                <wp:lineTo x="14866" y="790"/>
                <wp:lineTo x="12864" y="197"/>
                <wp:lineTo x="10801" y="0"/>
              </wp:wrapPolygon>
            </wp:wrapThrough>
            <wp:docPr id="1073741880" name="Placeholder"/>
            <wp:cNvGraphicFramePr/>
            <a:graphic xmlns:a="http://schemas.openxmlformats.org/drawingml/2006/main">
              <a:graphicData uri="http://schemas.openxmlformats.org/drawingml/2006/picture">
                <pic:pic xmlns:pic="http://schemas.openxmlformats.org/drawingml/2006/picture">
                  <pic:nvPicPr>
                    <pic:cNvPr id="1073741880" name="Photo_Placeholder1.jpg"/>
                    <pic:cNvPicPr/>
                  </pic:nvPicPr>
                  <pic:blipFill>
                    <a:blip r:embed="rId10"/>
                    <a:stretch>
                      <a:fillRect/>
                    </a:stretch>
                  </pic:blipFill>
                  <pic:spPr>
                    <a:xfrm>
                      <a:off x="0" y="0"/>
                      <a:ext cx="1440005" cy="1440005"/>
                    </a:xfrm>
                    <a:prstGeom prst="ellipse">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w:drawing>
          <wp:anchor distT="152400" distB="152400" distL="152400" distR="152400" simplePos="0" relativeHeight="251693056" behindDoc="0" locked="0" layoutInCell="1" allowOverlap="1">
            <wp:simplePos x="0" y="0"/>
            <wp:positionH relativeFrom="page">
              <wp:posOffset>7299907</wp:posOffset>
            </wp:positionH>
            <wp:positionV relativeFrom="page">
              <wp:posOffset>1534174</wp:posOffset>
            </wp:positionV>
            <wp:extent cx="1440005" cy="1440005"/>
            <wp:effectExtent l="0" t="0" r="8255" b="8255"/>
            <wp:wrapThrough wrapText="bothSides" distL="152400" distR="152400">
              <wp:wrapPolygon edited="1">
                <wp:start x="10801" y="0"/>
                <wp:lineTo x="8738" y="197"/>
                <wp:lineTo x="6736" y="790"/>
                <wp:lineTo x="4858" y="1778"/>
                <wp:lineTo x="3163" y="3161"/>
                <wp:lineTo x="1779" y="4855"/>
                <wp:lineTo x="791" y="6734"/>
                <wp:lineTo x="198" y="8736"/>
                <wp:lineTo x="0" y="10799"/>
                <wp:lineTo x="198" y="12862"/>
                <wp:lineTo x="791" y="14864"/>
                <wp:lineTo x="1779" y="16742"/>
                <wp:lineTo x="3163" y="18437"/>
                <wp:lineTo x="4858" y="19821"/>
                <wp:lineTo x="6736" y="20809"/>
                <wp:lineTo x="8738" y="21402"/>
                <wp:lineTo x="10801" y="21600"/>
                <wp:lineTo x="12864" y="21402"/>
                <wp:lineTo x="14866" y="20809"/>
                <wp:lineTo x="16745" y="19821"/>
                <wp:lineTo x="18439" y="18437"/>
                <wp:lineTo x="19822" y="16742"/>
                <wp:lineTo x="20810" y="14864"/>
                <wp:lineTo x="21403" y="12862"/>
                <wp:lineTo x="21600" y="10799"/>
                <wp:lineTo x="21403" y="8736"/>
                <wp:lineTo x="20810" y="6734"/>
                <wp:lineTo x="19822" y="4855"/>
                <wp:lineTo x="18439" y="3161"/>
                <wp:lineTo x="16745" y="1778"/>
                <wp:lineTo x="14866" y="790"/>
                <wp:lineTo x="12864" y="197"/>
                <wp:lineTo x="10801" y="0"/>
              </wp:wrapPolygon>
            </wp:wrapThrough>
            <wp:docPr id="1073741881" name="Placeholder"/>
            <wp:cNvGraphicFramePr/>
            <a:graphic xmlns:a="http://schemas.openxmlformats.org/drawingml/2006/main">
              <a:graphicData uri="http://schemas.openxmlformats.org/drawingml/2006/picture">
                <pic:pic xmlns:pic="http://schemas.openxmlformats.org/drawingml/2006/picture">
                  <pic:nvPicPr>
                    <pic:cNvPr id="1073741881" name="Photo_Placeholder3.jpg"/>
                    <pic:cNvPicPr/>
                  </pic:nvPicPr>
                  <pic:blipFill>
                    <a:blip r:embed="rId11"/>
                    <a:stretch>
                      <a:fillRect/>
                    </a:stretch>
                  </pic:blipFill>
                  <pic:spPr>
                    <a:xfrm>
                      <a:off x="0" y="0"/>
                      <a:ext cx="1440005" cy="1440005"/>
                    </a:xfrm>
                    <a:prstGeom prst="ellipse">
                      <a:avLst/>
                    </a:prstGeom>
                    <a:ln w="12700" cap="flat">
                      <a:noFill/>
                      <a:miter lim="4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mc:AlternateContent>
          <mc:Choice Requires="wps">
            <w:drawing>
              <wp:anchor distT="152400" distB="152400" distL="152400" distR="152400" simplePos="0" relativeHeight="251694080" behindDoc="0" locked="0" layoutInCell="1" allowOverlap="1">
                <wp:simplePos x="0" y="0"/>
                <wp:positionH relativeFrom="page">
                  <wp:posOffset>279434</wp:posOffset>
                </wp:positionH>
                <wp:positionV relativeFrom="page">
                  <wp:posOffset>6602785</wp:posOffset>
                </wp:positionV>
                <wp:extent cx="4787833" cy="72000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4787833" cy="720000"/>
                        </a:xfrm>
                        <a:prstGeom prst="rect">
                          <a:avLst/>
                        </a:prstGeom>
                        <a:noFill/>
                        <a:ln w="12700" cap="flat">
                          <a:noFill/>
                          <a:miter lim="400000"/>
                        </a:ln>
                        <a:effectLst/>
                      </wps:spPr>
                      <wps:txbx>
                        <w:txbxContent>
                          <w:p w:rsidR="00550872" w:rsidRDefault="00C345D4">
                            <w:pPr>
                              <w:pStyle w:val="BodyBlack"/>
                            </w:pPr>
                            <w:r>
                              <w:rPr>
                                <w:lang w:val="fr-FR"/>
                              </w:rPr>
                              <w:t>Nullam id dolor id nibh ultricies vehicula ut id elit. Cum sociis natoque penatibus et magnis dis parturient montes, nascetur ridiculus mus. Cras justo odio, dapibus ac facilisis in, egestas eget quam. Vestibulum id ligula porta felis euismod semper. Cras mattis consectetur purus sit amet fermentum.</w:t>
                            </w:r>
                          </w:p>
                        </w:txbxContent>
                      </wps:txbx>
                      <wps:bodyPr wrap="square" lIns="0" tIns="0" rIns="0" bIns="0" numCol="1" anchor="t">
                        <a:noAutofit/>
                      </wps:bodyPr>
                    </wps:wsp>
                  </a:graphicData>
                </a:graphic>
              </wp:anchor>
            </w:drawing>
          </mc:Choice>
          <mc:Fallback>
            <w:pict>
              <v:rect id="_x0000_s1054" style="position:absolute;margin-left:22pt;margin-top:519.9pt;width:377pt;height:56.7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" filled="f" stroked="f" strokeweight="1pt">
                <v:stroke miterlimit="4"/>
                <v:textbox inset="0,0,0,0">
                  <w:txbxContent>
                    <w:p w:rsidR="00550872" w:rsidRDefault="00C345D4">
                      <w:pPr>
                        <w:pStyle w:val="BodyBlack"/>
                      </w:pPr>
                      <w:r>
                        <w:rPr>
                          <w:lang w:val="fr-FR"/>
                        </w:rPr>
                        <w:t>Nullam id dolor id nibh ultricies vehicula ut id elit. Cum sociis natoque penatibus et magnis dis parturient montes, nascetur ridiculus mus. Cras justo odio, dapibus ac facilisis in, egestas eget quam. Vestibulum id ligula porta felis euismod semper. Cras mattis consectetur purus sit amet fermentum.</w:t>
                      </w:r>
                    </w:p>
                  </w:txbxContent>
                </v:textbox>
                <w10:wrap anchorx="page" anchory="page"/>
              </v:rect>
            </w:pict>
          </mc:Fallback>
        </mc:AlternateContent>
      </w:r>
      <w:r>
        <w:rPr>
          <w:noProof/>
        </w:rPr>
        <mc:AlternateContent>
          <mc:Choice Requires="wps">
            <w:drawing>
              <wp:anchor distT="152400" distB="152400" distL="152400" distR="152400" simplePos="0" relativeHeight="251695104" behindDoc="0" locked="0" layoutInCell="1" allowOverlap="1">
                <wp:simplePos x="0" y="0"/>
                <wp:positionH relativeFrom="page">
                  <wp:posOffset>279434</wp:posOffset>
                </wp:positionH>
                <wp:positionV relativeFrom="page">
                  <wp:posOffset>6095817</wp:posOffset>
                </wp:positionV>
                <wp:extent cx="4787833" cy="360000"/>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4787833" cy="360000"/>
                        </a:xfrm>
                        <a:prstGeom prst="rect">
                          <a:avLst/>
                        </a:prstGeom>
                        <a:noFill/>
                        <a:ln w="12700" cap="flat">
                          <a:noFill/>
                          <a:miter lim="400000"/>
                        </a:ln>
                        <a:effectLst/>
                      </wps:spPr>
                      <wps:txbx>
                        <w:txbxContent>
                          <w:p w:rsidR="00550872" w:rsidRDefault="00C345D4">
                            <w:pPr>
                              <w:pStyle w:val="HeadingAltGreen"/>
                            </w:pPr>
                            <w:r>
                              <w:t>Lorem ipsum dolor sit</w:t>
                            </w:r>
                            <w:r>
                              <w:rPr>
                                <w:lang w:val="en-US"/>
                              </w:rPr>
                              <w:t>.</w:t>
                            </w:r>
                          </w:p>
                        </w:txbxContent>
                      </wps:txbx>
                      <wps:bodyPr wrap="square" lIns="0" tIns="0" rIns="0" bIns="0" numCol="1" anchor="ctr">
                        <a:noAutofit/>
                      </wps:bodyPr>
                    </wps:wsp>
                  </a:graphicData>
                </a:graphic>
              </wp:anchor>
            </w:drawing>
          </mc:Choice>
          <mc:Fallback>
            <w:pict>
              <v:rect id="_x0000_s1055" style="position:absolute;margin-left:22pt;margin-top:480pt;width:377pt;height:28.35pt;z-index:2516951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" filled="f" stroked="f" strokeweight="1pt">
                <v:stroke miterlimit="4"/>
                <v:textbox inset="0,0,0,0">
                  <w:txbxContent>
                    <w:p w:rsidR="00550872" w:rsidRDefault="00C345D4">
                      <w:pPr>
                        <w:pStyle w:val="HeadingAltGreen"/>
                      </w:pPr>
                      <w:r>
                        <w:t>Lorem ipsum dolor sit</w:t>
                      </w:r>
                      <w:r>
                        <w:rPr>
                          <w:lang w:val="en-US"/>
                        </w:rPr>
                        <w:t>.</w:t>
                      </w:r>
                    </w:p>
                  </w:txbxContent>
                </v:textbox>
                <w10:wrap anchorx="page" anchory="page"/>
              </v:rect>
            </w:pict>
          </mc:Fallback>
        </mc:AlternateContent>
      </w:r>
      <w:r>
        <w:rPr>
          <w:noProof/>
        </w:rPr>
        <mc:AlternateContent>
          <mc:Choice Requires="wps">
            <w:drawing>
              <wp:anchor distT="152400" distB="152400" distL="152400" distR="152400" simplePos="0" relativeHeight="251696128" behindDoc="0" locked="0" layoutInCell="1" allowOverlap="1">
                <wp:simplePos x="0" y="0"/>
                <wp:positionH relativeFrom="page">
                  <wp:posOffset>5854252</wp:posOffset>
                </wp:positionH>
                <wp:positionV relativeFrom="page">
                  <wp:posOffset>154799</wp:posOffset>
                </wp:positionV>
                <wp:extent cx="4320000" cy="540000"/>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4320000" cy="5400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550872" w:rsidRDefault="00C345D4">
                            <w:pPr>
                              <w:pStyle w:val="Heading"/>
                              <w:tabs>
                                <w:tab w:val="left" w:pos="709"/>
                                <w:tab w:val="left" w:pos="1418"/>
                                <w:tab w:val="left" w:pos="2127"/>
                                <w:tab w:val="left" w:pos="2836"/>
                                <w:tab w:val="left" w:pos="3545"/>
                                <w:tab w:val="left" w:pos="4254"/>
                                <w:tab w:val="left" w:pos="4963"/>
                                <w:tab w:val="left" w:pos="5672"/>
                                <w:tab w:val="left" w:pos="6381"/>
                              </w:tabs>
                            </w:pPr>
                            <w:r>
                              <w:t>Parturient Cras</w:t>
                            </w:r>
                            <w:r>
                              <w:rPr>
                                <w:lang w:val="en-US"/>
                              </w:rPr>
                              <w:t xml:space="preserve"> </w:t>
                            </w:r>
                            <w:r>
                              <w:t>Lorem</w:t>
                            </w:r>
                          </w:p>
                        </w:txbxContent>
                      </wps:txbx>
                      <wps:bodyPr wrap="square" lIns="0" tIns="0" rIns="0" bIns="0" numCol="1" anchor="ctr">
                        <a:noAutofit/>
                      </wps:bodyPr>
                    </wps:wsp>
                  </a:graphicData>
                </a:graphic>
              </wp:anchor>
            </w:drawing>
          </mc:Choice>
          <mc:Fallback>
            <w:pict>
              <v:rect id="_x0000_s1056" style="position:absolute;margin-left:460.95pt;margin-top:12.2pt;width:340.15pt;height:42.5pt;z-index:2516961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" filled="f" stroked="f" strokeweight="1pt">
                <v:stroke miterlimit="4"/>
                <v:textbox inset="0,0,0,0">
                  <w:txbxContent>
                    <w:p w:rsidR="00550872" w:rsidRDefault="00C345D4">
                      <w:pPr>
                        <w:pStyle w:val="Heading"/>
                        <w:tabs>
                          <w:tab w:val="left" w:pos="709"/>
                          <w:tab w:val="left" w:pos="1418"/>
                          <w:tab w:val="left" w:pos="2127"/>
                          <w:tab w:val="left" w:pos="2836"/>
                          <w:tab w:val="left" w:pos="3545"/>
                          <w:tab w:val="left" w:pos="4254"/>
                          <w:tab w:val="left" w:pos="4963"/>
                          <w:tab w:val="left" w:pos="5672"/>
                          <w:tab w:val="left" w:pos="6381"/>
                        </w:tabs>
                      </w:pPr>
                      <w:r>
                        <w:t>Parturient Cras</w:t>
                      </w:r>
                      <w:r>
                        <w:rPr>
                          <w:lang w:val="en-US"/>
                        </w:rPr>
                        <w:t xml:space="preserve"> </w:t>
                      </w:r>
                      <w:r>
                        <w:t>Lorem</w:t>
                      </w:r>
                    </w:p>
                  </w:txbxContent>
                </v:textbox>
                <w10:wrap anchorx="page" anchory="page"/>
              </v:rect>
            </w:pict>
          </mc:Fallback>
        </mc:AlternateContent>
      </w:r>
      <w:r>
        <w:rPr>
          <w:noProof/>
        </w:rPr>
        <mc:AlternateContent>
          <mc:Choice Requires="wps">
            <w:drawing>
              <wp:anchor distT="152400" distB="152400" distL="152400" distR="152400" simplePos="0" relativeHeight="251697152" behindDoc="0" locked="0" layoutInCell="1" allowOverlap="1">
                <wp:simplePos x="0" y="0"/>
                <wp:positionH relativeFrom="page">
                  <wp:posOffset>5500134</wp:posOffset>
                </wp:positionH>
                <wp:positionV relativeFrom="page">
                  <wp:posOffset>154799</wp:posOffset>
                </wp:positionV>
                <wp:extent cx="5040001" cy="1080000"/>
                <wp:effectExtent l="0" t="0" r="0" b="0"/>
                <wp:wrapTopAndBottom distT="152400" distB="152400"/>
                <wp:docPr id="1073741885" name="officeArt object"/>
                <wp:cNvGraphicFramePr/>
                <a:graphic xmlns:a="http://schemas.openxmlformats.org/drawingml/2006/main">
                  <a:graphicData uri="http://schemas.microsoft.com/office/word/2010/wordprocessingShape">
                    <wps:wsp>
                      <wps:cNvSpPr/>
                      <wps:spPr>
                        <a:xfrm>
                          <a:off x="0" y="0"/>
                          <a:ext cx="5040001" cy="1080000"/>
                        </a:xfrm>
                        <a:prstGeom prst="rect">
                          <a:avLst/>
                        </a:prstGeom>
                        <a:solidFill>
                          <a:srgbClr val="00A673"/>
                        </a:solidFill>
                        <a:ln w="12700" cap="flat">
                          <a:noFill/>
                          <a:miter lim="400000"/>
                        </a:ln>
                        <a:effectLst/>
                      </wps:spPr>
                      <wps:bodyPr/>
                    </wps:wsp>
                  </a:graphicData>
                </a:graphic>
              </wp:anchor>
            </w:drawing>
          </mc:Choice>
          <mc:Fallback>
            <w:pict>
              <v:rect w14:anchorId="4204AC4B" id="officeArt object" o:spid="_x0000_s1026" style="position:absolute;margin-left:433.1pt;margin-top:12.2pt;width:396.85pt;height:85.05pt;z-index:2516971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" fillcolor="#00a673" stroked="f" strokeweight="1pt">
                <v:stroke miterlimit="4"/>
                <w10:wrap type="topAndBottom" anchorx="page" anchory="page"/>
              </v:rect>
            </w:pict>
          </mc:Fallback>
        </mc:AlternateContent>
      </w:r>
      <w:r>
        <w:rPr>
          <w:noProof/>
        </w:rPr>
        <mc:AlternateContent>
          <mc:Choice Requires="wps">
            <w:drawing>
              <wp:anchor distT="152400" distB="152400" distL="152400" distR="152400" simplePos="0" relativeHeight="251698176" behindDoc="0" locked="0" layoutInCell="1" allowOverlap="1">
                <wp:simplePos x="0" y="0"/>
                <wp:positionH relativeFrom="page">
                  <wp:posOffset>5679717</wp:posOffset>
                </wp:positionH>
                <wp:positionV relativeFrom="page">
                  <wp:posOffset>323199</wp:posOffset>
                </wp:positionV>
                <wp:extent cx="4680527" cy="360000"/>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4680527" cy="360000"/>
                        </a:xfrm>
                        <a:prstGeom prst="rect">
                          <a:avLst/>
                        </a:prstGeom>
                        <a:noFill/>
                        <a:ln w="12700" cap="flat">
                          <a:noFill/>
                          <a:miter lim="400000"/>
                        </a:ln>
                        <a:effectLst/>
                      </wps:spPr>
                      <wps:txbx>
                        <w:txbxContent>
                          <w:p w:rsidR="00550872" w:rsidRDefault="00C345D4">
                            <w:pPr>
                              <w:pStyle w:val="HeadingAltWhite"/>
                            </w:pPr>
                            <w:r>
                              <w:t>Etiam Sit Condimentum Fringilla</w:t>
                            </w:r>
                          </w:p>
                        </w:txbxContent>
                      </wps:txbx>
                      <wps:bodyPr wrap="square" lIns="0" tIns="0" rIns="0" bIns="0" numCol="1" anchor="t">
                        <a:noAutofit/>
                      </wps:bodyPr>
                    </wps:wsp>
                  </a:graphicData>
                </a:graphic>
              </wp:anchor>
            </w:drawing>
          </mc:Choice>
          <mc:Fallback>
            <w:pict>
              <v:rect id="_x0000_s1057" style="position:absolute;margin-left:447.2pt;margin-top:25.45pt;width:368.55pt;height:28.35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" filled="f" stroked="f" strokeweight="1pt">
                <v:stroke miterlimit="4"/>
                <v:textbox inset="0,0,0,0">
                  <w:txbxContent>
                    <w:p w:rsidR="00550872" w:rsidRDefault="00C345D4">
                      <w:pPr>
                        <w:pStyle w:val="HeadingAltWhite"/>
                      </w:pPr>
                      <w:r>
                        <w:t>Etiam Sit Condimentum Fringilla</w:t>
                      </w:r>
                    </w:p>
                  </w:txbxContent>
                </v:textbox>
                <w10:wrap anchorx="page" anchory="page"/>
              </v:rect>
            </w:pict>
          </mc:Fallback>
        </mc:AlternateContent>
      </w:r>
      <w:r>
        <w:rPr>
          <w:noProof/>
        </w:rPr>
        <mc:AlternateContent>
          <mc:Choice Requires="wps">
            <w:drawing>
              <wp:anchor distT="152400" distB="152400" distL="152400" distR="152400" simplePos="0" relativeHeight="251699200" behindDoc="0" locked="0" layoutInCell="1" allowOverlap="1">
                <wp:simplePos x="0" y="0"/>
                <wp:positionH relativeFrom="page">
                  <wp:posOffset>5679717</wp:posOffset>
                </wp:positionH>
                <wp:positionV relativeFrom="page">
                  <wp:posOffset>683200</wp:posOffset>
                </wp:positionV>
                <wp:extent cx="4680527" cy="360000"/>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4680527" cy="360000"/>
                        </a:xfrm>
                        <a:prstGeom prst="rect">
                          <a:avLst/>
                        </a:prstGeom>
                        <a:noFill/>
                        <a:ln w="12700" cap="flat">
                          <a:noFill/>
                          <a:miter lim="400000"/>
                        </a:ln>
                        <a:effectLst/>
                      </wps:spPr>
                      <wps:txbx>
                        <w:txbxContent>
                          <w:p w:rsidR="00550872" w:rsidRDefault="00C345D4">
                            <w:pPr>
                              <w:pStyle w:val="SubtitleYellow"/>
                            </w:pPr>
                            <w:r>
                              <w:rPr>
                                <w:lang w:val="pt-PT"/>
                              </w:rPr>
                              <w:t>Fusce Cursus Consectetur</w:t>
                            </w:r>
                          </w:p>
                        </w:txbxContent>
                      </wps:txbx>
                      <wps:bodyPr wrap="square" lIns="0" tIns="0" rIns="0" bIns="0" numCol="1" anchor="t">
                        <a:noAutofit/>
                      </wps:bodyPr>
                    </wps:wsp>
                  </a:graphicData>
                </a:graphic>
              </wp:anchor>
            </w:drawing>
          </mc:Choice>
          <mc:Fallback>
            <w:pict>
              <v:rect id="_x0000_s1058" style="position:absolute;margin-left:447.2pt;margin-top:53.8pt;width:368.55pt;height:28.3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" filled="f" stroked="f" strokeweight="1pt">
                <v:stroke miterlimit="4"/>
                <v:textbox inset="0,0,0,0">
                  <w:txbxContent>
                    <w:p w:rsidR="00550872" w:rsidRDefault="00C345D4">
                      <w:pPr>
                        <w:pStyle w:val="SubtitleYellow"/>
                      </w:pPr>
                      <w:r>
                        <w:rPr>
                          <w:lang w:val="pt-PT"/>
                        </w:rPr>
                        <w:t>Fusce Cursus Consectetur</w:t>
                      </w:r>
                    </w:p>
                  </w:txbxContent>
                </v:textbox>
                <w10:wrap anchorx="page" anchory="page"/>
              </v:rect>
            </w:pict>
          </mc:Fallback>
        </mc:AlternateContent>
      </w:r>
      <w:r>
        <w:rPr>
          <w:noProof/>
        </w:rPr>
        <mc:AlternateContent>
          <mc:Choice Requires="wps">
            <w:drawing>
              <wp:anchor distT="152400" distB="152400" distL="152400" distR="152400" simplePos="0" relativeHeight="251700224" behindDoc="0" locked="0" layoutInCell="1" allowOverlap="1">
                <wp:simplePos x="0" y="0"/>
                <wp:positionH relativeFrom="page">
                  <wp:posOffset>5679717</wp:posOffset>
                </wp:positionH>
                <wp:positionV relativeFrom="page">
                  <wp:posOffset>3402809</wp:posOffset>
                </wp:positionV>
                <wp:extent cx="1440000" cy="720000"/>
                <wp:effectExtent l="0" t="0" r="0" b="0"/>
                <wp:wrapNone/>
                <wp:docPr id="1073741888"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550872" w:rsidRDefault="00C345D4">
                            <w:pPr>
                              <w:pStyle w:val="BodyBlackSmallCentered"/>
                            </w:pPr>
                            <w:r>
                              <w:t>Fusce dapibus, tellus ac cursus commodo, tortor nibh, amet risus. Praesent magna, vel scelerisque consectetur et.</w:t>
                            </w:r>
                          </w:p>
                        </w:txbxContent>
                      </wps:txbx>
                      <wps:bodyPr wrap="square" lIns="0" tIns="0" rIns="0" bIns="0" numCol="1" anchor="t">
                        <a:noAutofit/>
                      </wps:bodyPr>
                    </wps:wsp>
                  </a:graphicData>
                </a:graphic>
              </wp:anchor>
            </w:drawing>
          </mc:Choice>
          <mc:Fallback>
            <w:pict>
              <v:rect id="_x0000_s1059" style="position:absolute;margin-left:447.2pt;margin-top:267.95pt;width:113.4pt;height:56.7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" filled="f" stroked="f" strokeweight="1pt">
                <v:stroke miterlimit="4"/>
                <v:textbox inset="0,0,0,0">
                  <w:txbxContent>
                    <w:p w:rsidR="00550872" w:rsidRDefault="00C345D4">
                      <w:pPr>
                        <w:pStyle w:val="BodyBlackSmallCentered"/>
                      </w:pPr>
                      <w:r>
                        <w:t>Fusce dapibus, tellus ac cursus commodo, tortor nibh, amet risus. Praesent magna, vel scelerisque consectetur et.</w:t>
                      </w:r>
                    </w:p>
                  </w:txbxContent>
                </v:textbox>
                <w10:wrap anchorx="page" anchory="page"/>
              </v:rect>
            </w:pict>
          </mc:Fallback>
        </mc:AlternateContent>
      </w:r>
      <w:r>
        <w:rPr>
          <w:noProof/>
        </w:rPr>
        <mc:AlternateContent>
          <mc:Choice Requires="wps">
            <w:drawing>
              <wp:anchor distT="152400" distB="152400" distL="152400" distR="152400" simplePos="0" relativeHeight="251701248" behindDoc="0" locked="0" layoutInCell="1" allowOverlap="1">
                <wp:simplePos x="0" y="0"/>
                <wp:positionH relativeFrom="page">
                  <wp:posOffset>7299907</wp:posOffset>
                </wp:positionH>
                <wp:positionV relativeFrom="page">
                  <wp:posOffset>3402809</wp:posOffset>
                </wp:positionV>
                <wp:extent cx="1440000" cy="720000"/>
                <wp:effectExtent l="0" t="0" r="0" b="0"/>
                <wp:wrapNone/>
                <wp:docPr id="1073741889"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550872" w:rsidRDefault="00C345D4">
                            <w:pPr>
                              <w:pStyle w:val="BodyBlackSmallCentered"/>
                            </w:pPr>
                            <w:r>
                              <w:t>Donec id elit non mi porta gravida at eget metus. Sed posuere consectetur est at lobortis.</w:t>
                            </w:r>
                            <w:r>
                              <w:rPr>
                                <w:lang w:val="en-US"/>
                              </w:rPr>
                              <w:t xml:space="preserve"> </w:t>
                            </w:r>
                            <w:r>
                              <w:rPr>
                                <w:lang w:val="sv-SE"/>
                              </w:rPr>
                              <w:t>Nullam eget urna mollis ornare vel eu leo.</w:t>
                            </w:r>
                          </w:p>
                        </w:txbxContent>
                      </wps:txbx>
                      <wps:bodyPr wrap="square" lIns="0" tIns="0" rIns="0" bIns="0" numCol="1" anchor="t">
                        <a:noAutofit/>
                      </wps:bodyPr>
                    </wps:wsp>
                  </a:graphicData>
                </a:graphic>
              </wp:anchor>
            </w:drawing>
          </mc:Choice>
          <mc:Fallback>
            <w:pict>
              <v:rect id="_x0000_s1060" style="position:absolute;margin-left:574.8pt;margin-top:267.95pt;width:113.4pt;height:56.7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" filled="f" stroked="f" strokeweight="1pt">
                <v:stroke miterlimit="4"/>
                <v:textbox inset="0,0,0,0">
                  <w:txbxContent>
                    <w:p w:rsidR="00550872" w:rsidRDefault="00C345D4">
                      <w:pPr>
                        <w:pStyle w:val="BodyBlackSmallCentered"/>
                      </w:pPr>
                      <w:r>
                        <w:t>Donec id elit non mi porta gravida at eget metus. Sed posuere consectetur est at lobortis.</w:t>
                      </w:r>
                      <w:r>
                        <w:rPr>
                          <w:lang w:val="en-US"/>
                        </w:rPr>
                        <w:t xml:space="preserve"> </w:t>
                      </w:r>
                      <w:r>
                        <w:rPr>
                          <w:lang w:val="sv-SE"/>
                        </w:rPr>
                        <w:t>Nullam eget urna mollis ornare vel eu leo.</w:t>
                      </w:r>
                    </w:p>
                  </w:txbxContent>
                </v:textbox>
                <w10:wrap anchorx="page" anchory="page"/>
              </v:rect>
            </w:pict>
          </mc:Fallback>
        </mc:AlternateContent>
      </w:r>
      <w:r>
        <w:rPr>
          <w:noProof/>
        </w:rPr>
        <mc:AlternateContent>
          <mc:Choice Requires="wps">
            <w:drawing>
              <wp:anchor distT="152400" distB="152400" distL="152400" distR="152400" simplePos="0" relativeHeight="251702272" behindDoc="0" locked="0" layoutInCell="1" allowOverlap="1">
                <wp:simplePos x="0" y="0"/>
                <wp:positionH relativeFrom="page">
                  <wp:posOffset>8920244</wp:posOffset>
                </wp:positionH>
                <wp:positionV relativeFrom="page">
                  <wp:posOffset>3402809</wp:posOffset>
                </wp:positionV>
                <wp:extent cx="1440000" cy="720000"/>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1440000" cy="720000"/>
                        </a:xfrm>
                        <a:prstGeom prst="rect">
                          <a:avLst/>
                        </a:prstGeom>
                        <a:noFill/>
                        <a:ln w="12700" cap="flat">
                          <a:noFill/>
                          <a:miter lim="400000"/>
                        </a:ln>
                        <a:effectLst/>
                      </wps:spPr>
                      <wps:txbx>
                        <w:txbxContent>
                          <w:p w:rsidR="00550872" w:rsidRDefault="00C345D4">
                            <w:pPr>
                              <w:pStyle w:val="BodyBlackSmallCentered"/>
                            </w:pPr>
                            <w:r>
                              <w:rPr>
                                <w:lang w:val="pt-PT"/>
                              </w:rPr>
                              <w:t>Cras justo odio, dapibus ac facilisis in, egestas eget quam. Pellentesque ornare sem lacinia quam venenatis vestibulum.</w:t>
                            </w:r>
                          </w:p>
                        </w:txbxContent>
                      </wps:txbx>
                      <wps:bodyPr wrap="square" lIns="0" tIns="0" rIns="0" bIns="0" numCol="1" anchor="t">
                        <a:noAutofit/>
                      </wps:bodyPr>
                    </wps:wsp>
                  </a:graphicData>
                </a:graphic>
              </wp:anchor>
            </w:drawing>
          </mc:Choice>
          <mc:Fallback>
            <w:pict>
              <v:rect id="_x0000_s1061" style="position:absolute;margin-left:702.4pt;margin-top:267.95pt;width:113.4pt;height:56.7pt;z-index:251702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" filled="f" stroked="f" strokeweight="1pt">
                <v:stroke miterlimit="4"/>
                <v:textbox inset="0,0,0,0">
                  <w:txbxContent>
                    <w:p w:rsidR="00550872" w:rsidRDefault="00C345D4">
                      <w:pPr>
                        <w:pStyle w:val="BodyBlackSmallCentered"/>
                      </w:pPr>
                      <w:r>
                        <w:rPr>
                          <w:lang w:val="pt-PT"/>
                        </w:rPr>
                        <w:t>Cras justo odio, dapibus ac facilisis in, egestas eget quam. Pellentesque ornare sem lacinia quam venenatis vestibulum.</w:t>
                      </w:r>
                    </w:p>
                  </w:txbxContent>
                </v:textbox>
                <w10:wrap anchorx="page" anchory="page"/>
              </v:rect>
            </w:pict>
          </mc:Fallback>
        </mc:AlternateContent>
      </w:r>
      <w:r>
        <w:rPr>
          <w:noProof/>
        </w:rPr>
        <mc:AlternateContent>
          <mc:Choice Requires="wps">
            <w:drawing>
              <wp:anchor distT="152400" distB="152400" distL="152400" distR="152400" simplePos="0" relativeHeight="251703296" behindDoc="0" locked="0" layoutInCell="1" allowOverlap="1">
                <wp:simplePos x="0" y="0"/>
                <wp:positionH relativeFrom="page">
                  <wp:posOffset>5679717</wp:posOffset>
                </wp:positionH>
                <wp:positionV relativeFrom="page">
                  <wp:posOffset>3111355</wp:posOffset>
                </wp:positionV>
                <wp:extent cx="1440000" cy="252001"/>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1440000" cy="252001"/>
                        </a:xfrm>
                        <a:prstGeom prst="rect">
                          <a:avLst/>
                        </a:prstGeom>
                        <a:noFill/>
                        <a:ln w="12700" cap="flat">
                          <a:noFill/>
                          <a:miter lim="400000"/>
                        </a:ln>
                        <a:effectLst/>
                      </wps:spPr>
                      <wps:txbx>
                        <w:txbxContent>
                          <w:p w:rsidR="00550872" w:rsidRDefault="00C345D4">
                            <w:pPr>
                              <w:pStyle w:val="SubtitleSmall"/>
                            </w:pPr>
                            <w:r>
                              <w:t>Inceptos Sit</w:t>
                            </w:r>
                          </w:p>
                        </w:txbxContent>
                      </wps:txbx>
                      <wps:bodyPr wrap="square" lIns="0" tIns="0" rIns="0" bIns="0" numCol="1" anchor="ctr">
                        <a:noAutofit/>
                      </wps:bodyPr>
                    </wps:wsp>
                  </a:graphicData>
                </a:graphic>
              </wp:anchor>
            </w:drawing>
          </mc:Choice>
          <mc:Fallback>
            <w:pict>
              <v:rect id="_x0000_s1062" style="position:absolute;margin-left:447.2pt;margin-top:245pt;width:113.4pt;height:19.85pt;z-index:2517032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" filled="f" stroked="f" strokeweight="1pt">
                <v:stroke miterlimit="4"/>
                <v:textbox inset="0,0,0,0">
                  <w:txbxContent>
                    <w:p w:rsidR="00550872" w:rsidRDefault="00C345D4">
                      <w:pPr>
                        <w:pStyle w:val="SubtitleSmall"/>
                      </w:pPr>
                      <w:r>
                        <w:t>Inceptos Sit</w:t>
                      </w:r>
                    </w:p>
                  </w:txbxContent>
                </v:textbox>
                <w10:wrap anchorx="page" anchory="page"/>
              </v:rect>
            </w:pict>
          </mc:Fallback>
        </mc:AlternateContent>
      </w:r>
      <w:r>
        <w:rPr>
          <w:noProof/>
        </w:rPr>
        <mc:AlternateContent>
          <mc:Choice Requires="wps">
            <w:drawing>
              <wp:anchor distT="152400" distB="152400" distL="152400" distR="152400" simplePos="0" relativeHeight="251704320" behindDoc="0" locked="0" layoutInCell="1" allowOverlap="1">
                <wp:simplePos x="0" y="0"/>
                <wp:positionH relativeFrom="page">
                  <wp:posOffset>7299907</wp:posOffset>
                </wp:positionH>
                <wp:positionV relativeFrom="page">
                  <wp:posOffset>3111356</wp:posOffset>
                </wp:positionV>
                <wp:extent cx="1440000" cy="252001"/>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1440000" cy="252001"/>
                        </a:xfrm>
                        <a:prstGeom prst="rect">
                          <a:avLst/>
                        </a:prstGeom>
                        <a:noFill/>
                        <a:ln w="12700" cap="flat">
                          <a:noFill/>
                          <a:miter lim="400000"/>
                        </a:ln>
                        <a:effectLst/>
                      </wps:spPr>
                      <wps:txbx>
                        <w:txbxContent>
                          <w:p w:rsidR="00550872" w:rsidRDefault="00C345D4">
                            <w:pPr>
                              <w:pStyle w:val="SubtitleSmall"/>
                            </w:pPr>
                            <w:r>
                              <w:t>Euismod</w:t>
                            </w:r>
                            <w:r>
                              <w:rPr>
                                <w:lang w:val="en-US"/>
                              </w:rPr>
                              <w:t xml:space="preserve"> </w:t>
                            </w:r>
                            <w:r>
                              <w:t>Tortor</w:t>
                            </w:r>
                          </w:p>
                        </w:txbxContent>
                      </wps:txbx>
                      <wps:bodyPr wrap="square" lIns="0" tIns="0" rIns="0" bIns="0" numCol="1" anchor="ctr">
                        <a:noAutofit/>
                      </wps:bodyPr>
                    </wps:wsp>
                  </a:graphicData>
                </a:graphic>
              </wp:anchor>
            </w:drawing>
          </mc:Choice>
          <mc:Fallback>
            <w:pict>
              <v:rect id="_x0000_s1063" style="position:absolute;margin-left:574.8pt;margin-top:245pt;width:113.4pt;height:19.85pt;z-index:25170432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" filled="f" stroked="f" strokeweight="1pt">
                <v:stroke miterlimit="4"/>
                <v:textbox inset="0,0,0,0">
                  <w:txbxContent>
                    <w:p w:rsidR="00550872" w:rsidRDefault="00C345D4">
                      <w:pPr>
                        <w:pStyle w:val="SubtitleSmall"/>
                      </w:pPr>
                      <w:r>
                        <w:t>Euismod</w:t>
                      </w:r>
                      <w:r>
                        <w:rPr>
                          <w:lang w:val="en-US"/>
                        </w:rPr>
                        <w:t xml:space="preserve"> </w:t>
                      </w:r>
                      <w:r>
                        <w:t>Tortor</w:t>
                      </w:r>
                    </w:p>
                  </w:txbxContent>
                </v:textbox>
                <w10:wrap anchorx="page" anchory="page"/>
              </v:rect>
            </w:pict>
          </mc:Fallback>
        </mc:AlternateContent>
      </w:r>
      <w:r>
        <w:rPr>
          <w:noProof/>
        </w:rPr>
        <mc:AlternateContent>
          <mc:Choice Requires="wps">
            <w:drawing>
              <wp:anchor distT="152400" distB="152400" distL="152400" distR="152400" simplePos="0" relativeHeight="251705344" behindDoc="0" locked="0" layoutInCell="1" allowOverlap="1">
                <wp:simplePos x="0" y="0"/>
                <wp:positionH relativeFrom="page">
                  <wp:posOffset>8920244</wp:posOffset>
                </wp:positionH>
                <wp:positionV relativeFrom="page">
                  <wp:posOffset>3111356</wp:posOffset>
                </wp:positionV>
                <wp:extent cx="1440000" cy="252001"/>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1440000" cy="252001"/>
                        </a:xfrm>
                        <a:prstGeom prst="rect">
                          <a:avLst/>
                        </a:prstGeom>
                        <a:noFill/>
                        <a:ln w="12700" cap="flat">
                          <a:noFill/>
                          <a:miter lim="400000"/>
                        </a:ln>
                        <a:effectLst/>
                      </wps:spPr>
                      <wps:txbx>
                        <w:txbxContent>
                          <w:p w:rsidR="00550872" w:rsidRDefault="00C345D4">
                            <w:pPr>
                              <w:pStyle w:val="SubtitleSmall"/>
                            </w:pPr>
                            <w:r>
                              <w:t>Malesuada</w:t>
                            </w:r>
                            <w:r>
                              <w:rPr>
                                <w:lang w:val="en-US"/>
                              </w:rPr>
                              <w:t xml:space="preserve"> </w:t>
                            </w:r>
                            <w:r>
                              <w:t>Quam</w:t>
                            </w:r>
                          </w:p>
                        </w:txbxContent>
                      </wps:txbx>
                      <wps:bodyPr wrap="square" lIns="0" tIns="0" rIns="0" bIns="0" numCol="1" anchor="ctr">
                        <a:noAutofit/>
                      </wps:bodyPr>
                    </wps:wsp>
                  </a:graphicData>
                </a:graphic>
              </wp:anchor>
            </w:drawing>
          </mc:Choice>
          <mc:Fallback>
            <w:pict>
              <v:rect id="_x0000_s1064" style="position:absolute;margin-left:702.4pt;margin-top:245pt;width:113.4pt;height:19.85pt;z-index:2517053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" filled="f" stroked="f" strokeweight="1pt">
                <v:stroke miterlimit="4"/>
                <v:textbox inset="0,0,0,0">
                  <w:txbxContent>
                    <w:p w:rsidR="00550872" w:rsidRDefault="00C345D4">
                      <w:pPr>
                        <w:pStyle w:val="SubtitleSmall"/>
                      </w:pPr>
                      <w:r>
                        <w:t>Malesuada</w:t>
                      </w:r>
                      <w:r>
                        <w:rPr>
                          <w:lang w:val="en-US"/>
                        </w:rPr>
                        <w:t xml:space="preserve"> </w:t>
                      </w:r>
                      <w:r>
                        <w:t>Quam</w:t>
                      </w:r>
                    </w:p>
                  </w:txbxContent>
                </v:textbox>
                <w10:wrap anchorx="page" anchory="page"/>
              </v:rect>
            </w:pict>
          </mc:Fallback>
        </mc:AlternateContent>
      </w:r>
      <w:r>
        <w:rPr>
          <w:noProof/>
        </w:rPr>
        <mc:AlternateContent>
          <mc:Choice Requires="wps">
            <w:drawing>
              <wp:anchor distT="152400" distB="152400" distL="152400" distR="152400" simplePos="0" relativeHeight="251714560" behindDoc="0" locked="0" layoutInCell="1" allowOverlap="1">
                <wp:simplePos x="0" y="0"/>
                <wp:positionH relativeFrom="page">
                  <wp:posOffset>5572412</wp:posOffset>
                </wp:positionH>
                <wp:positionV relativeFrom="page">
                  <wp:posOffset>4972533</wp:posOffset>
                </wp:positionV>
                <wp:extent cx="4787833" cy="2185153"/>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4787833" cy="2185153"/>
                        </a:xfrm>
                        <a:prstGeom prst="rect">
                          <a:avLst/>
                        </a:prstGeom>
                        <a:noFill/>
                        <a:ln w="12700" cap="flat">
                          <a:noFill/>
                          <a:miter lim="400000"/>
                        </a:ln>
                        <a:effectLst/>
                      </wps:spPr>
                      <wps:txbx>
                        <w:txbxContent>
                          <w:p w:rsidR="00550872" w:rsidRDefault="00C345D4">
                            <w:pPr>
                              <w:pStyle w:val="BodyBlack"/>
                            </w:pPr>
                            <w:r>
                              <w:rPr>
                                <w:lang w:val="fr-FR"/>
                              </w:rPr>
                              <w:t>Nullam id dolor id nibh ultricies vehicula ut id elit. Cum sociis natoque penatibus et magnis dis parturient montes, nascetur ridiculus mus. Cras justo odio, dapibus ac facilisis in, egestas eget quam. Vestibulum id ligula porta felis euismod semper. Cras mattis consectetur purus sit amet fermentum.</w:t>
                            </w:r>
                          </w:p>
                          <w:p w:rsidR="00550872" w:rsidRDefault="00C345D4">
                            <w:pPr>
                              <w:pStyle w:val="BodyBlack"/>
                            </w:pPr>
                            <w:r>
                              <w:rPr>
                                <w:lang w:val="fr-FR"/>
                              </w:rPr>
                              <w:t>Cras mattis consectetur purus sit amet fermentum. Nulla vitae elit libero, a pharetra augue. Donec id elit non mi porta gravida at eget metus. Vivamus sagittis lacus vel augue laoreet rutrum faucibus dolor auctor. Fusce dapibus, tellus ac cursus commodo, tortor mauris condimentum nibh, ut fermentum massa justo sit amet risus.</w:t>
                            </w:r>
                          </w:p>
                          <w:p w:rsidR="00550872" w:rsidRDefault="00C345D4">
                            <w:pPr>
                              <w:pStyle w:val="BodyBlack"/>
                            </w:pPr>
                            <w:r>
                              <w:t>Lorem ipsum dolor sit amet, consectetur adipiscing elit. Aenean eu leo quam. Pellentesque ornare sem lacinia quam venenatis vestibulum. Nullam quis risus eget urna mollis ornare vel eu leo.</w:t>
                            </w:r>
                          </w:p>
                        </w:txbxContent>
                      </wps:txbx>
                      <wps:bodyPr wrap="square" lIns="0" tIns="0" rIns="0" bIns="0" numCol="1" anchor="t">
                        <a:noAutofit/>
                      </wps:bodyPr>
                    </wps:wsp>
                  </a:graphicData>
                </a:graphic>
              </wp:anchor>
            </w:drawing>
          </mc:Choice>
          <mc:Fallback>
            <w:pict>
              <v:rect id="_x0000_s1065" style="position:absolute;margin-left:438.75pt;margin-top:391.55pt;width:377pt;height:172.05pt;z-index:251714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" filled="f" stroked="f" strokeweight="1pt">
                <v:stroke miterlimit="4"/>
                <v:textbox inset="0,0,0,0">
                  <w:txbxContent>
                    <w:p w:rsidR="00550872" w:rsidRDefault="00C345D4">
                      <w:pPr>
                        <w:pStyle w:val="BodyBlack"/>
                      </w:pPr>
                      <w:r>
                        <w:rPr>
                          <w:lang w:val="fr-FR"/>
                        </w:rPr>
                        <w:t>Nullam id dolor id nibh ultricies vehicula ut id elit. Cum sociis natoque penatibus et magnis dis parturient montes, nascetur ridiculus mus. Cras justo odio, dapibus ac facilisis in, egestas eget quam. Vestibulum id ligula porta felis euismod semper. Cras mattis consectetur purus sit amet fermentum.</w:t>
                      </w:r>
                    </w:p>
                    <w:p w:rsidR="00550872" w:rsidRDefault="00C345D4">
                      <w:pPr>
                        <w:pStyle w:val="BodyBlack"/>
                      </w:pPr>
                      <w:r>
                        <w:rPr>
                          <w:lang w:val="fr-FR"/>
                        </w:rPr>
                        <w:t>Cras mattis consectetur purus sit amet fermentum. Nulla vitae elit libero, a pharetra augue. Donec id elit non mi porta gravida at eget metus. Vivamus sagittis lacus vel augue laoreet rutrum faucibus dolor auctor. Fusce dapibus, tellus ac cursus commodo, tortor mauris condimentum nibh, ut fermentum massa justo sit amet risus.</w:t>
                      </w:r>
                    </w:p>
                    <w:p w:rsidR="00550872" w:rsidRDefault="00C345D4">
                      <w:pPr>
                        <w:pStyle w:val="BodyBlack"/>
                      </w:pPr>
                      <w:r>
                        <w:t>Lorem ipsum dolor sit amet, consectetur adipiscing elit. Aenean eu leo quam. Pellentesque ornare sem lacinia quam venenatis vestibulum. Nullam quis risus eget urna mollis ornare vel eu leo.</w:t>
                      </w:r>
                    </w:p>
                  </w:txbxContent>
                </v:textbox>
                <w10:wrap anchorx="page" anchory="page"/>
              </v:rect>
            </w:pict>
          </mc:Fallback>
        </mc:AlternateContent>
      </w:r>
      <w:r>
        <w:rPr>
          <w:noProof/>
        </w:rPr>
        <mc:AlternateContent>
          <mc:Choice Requires="wps">
            <w:drawing>
              <wp:anchor distT="152400" distB="152400" distL="152400" distR="152400" simplePos="0" relativeHeight="251715584" behindDoc="0" locked="0" layoutInCell="1" allowOverlap="1">
                <wp:simplePos x="0" y="0"/>
                <wp:positionH relativeFrom="page">
                  <wp:posOffset>5572412</wp:posOffset>
                </wp:positionH>
                <wp:positionV relativeFrom="page">
                  <wp:posOffset>4345733</wp:posOffset>
                </wp:positionV>
                <wp:extent cx="4787833" cy="576001"/>
                <wp:effectExtent l="0" t="0" r="0" b="0"/>
                <wp:wrapNone/>
                <wp:docPr id="1073741895" name="officeArt object"/>
                <wp:cNvGraphicFramePr/>
                <a:graphic xmlns:a="http://schemas.openxmlformats.org/drawingml/2006/main">
                  <a:graphicData uri="http://schemas.microsoft.com/office/word/2010/wordprocessingShape">
                    <wps:wsp>
                      <wps:cNvSpPr/>
                      <wps:spPr>
                        <a:xfrm>
                          <a:off x="0" y="0"/>
                          <a:ext cx="4787833" cy="576001"/>
                        </a:xfrm>
                        <a:prstGeom prst="rect">
                          <a:avLst/>
                        </a:prstGeom>
                        <a:noFill/>
                        <a:ln w="12700" cap="flat">
                          <a:noFill/>
                          <a:miter lim="400000"/>
                        </a:ln>
                        <a:effectLst/>
                      </wps:spPr>
                      <wps:txbx>
                        <w:txbxContent>
                          <w:p w:rsidR="00550872" w:rsidRDefault="00C345D4">
                            <w:pPr>
                              <w:pStyle w:val="SubtitleGreen"/>
                            </w:pPr>
                            <w:r>
                              <w:t xml:space="preserve">Lorem ipsum dolor sit amet, consectetur adipiscing elit </w:t>
                            </w:r>
                            <w:r>
                              <w:rPr>
                                <w:lang w:val="nl-NL"/>
                              </w:rPr>
                              <w:t>Amet Parturient.</w:t>
                            </w:r>
                          </w:p>
                        </w:txbxContent>
                      </wps:txbx>
                      <wps:bodyPr wrap="square" lIns="0" tIns="0" rIns="0" bIns="0" numCol="1" anchor="t">
                        <a:noAutofit/>
                      </wps:bodyPr>
                    </wps:wsp>
                  </a:graphicData>
                </a:graphic>
              </wp:anchor>
            </w:drawing>
          </mc:Choice>
          <mc:Fallback>
            <w:pict>
              <v:rect id="_x0000_s1066" style="position:absolute;margin-left:438.75pt;margin-top:342.2pt;width:377pt;height:45.35pt;z-index:2517155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" filled="f" stroked="f" strokeweight="1pt">
                <v:stroke miterlimit="4"/>
                <v:textbox inset="0,0,0,0">
                  <w:txbxContent>
                    <w:p w:rsidR="00550872" w:rsidRDefault="00C345D4">
                      <w:pPr>
                        <w:pStyle w:val="SubtitleGreen"/>
                      </w:pPr>
                      <w:r>
                        <w:t xml:space="preserve">Lorem ipsum dolor sit amet, consectetur adipiscing elit </w:t>
                      </w:r>
                      <w:r>
                        <w:rPr>
                          <w:lang w:val="nl-NL"/>
                        </w:rPr>
                        <w:t>Amet Parturient.</w:t>
                      </w:r>
                    </w:p>
                  </w:txbxContent>
                </v:textbox>
                <w10:wrap anchorx="page" anchory="page"/>
              </v:rect>
            </w:pict>
          </mc:Fallback>
        </mc:AlternateContent>
      </w:r>
      <w:r>
        <w:rPr>
          <w:noProof/>
        </w:rPr>
        <mc:AlternateContent>
          <mc:Choice Requires="wps">
            <w:drawing>
              <wp:anchor distT="0" distB="0" distL="0" distR="0" simplePos="0" relativeHeight="251722752" behindDoc="0" locked="0" layoutInCell="1" allowOverlap="1">
                <wp:simplePos x="0" y="0"/>
                <wp:positionH relativeFrom="page">
                  <wp:posOffset>5469432</wp:posOffset>
                </wp:positionH>
                <wp:positionV relativeFrom="page">
                  <wp:posOffset>7322785</wp:posOffset>
                </wp:positionV>
                <wp:extent cx="5070702" cy="108000"/>
                <wp:effectExtent l="0" t="0" r="0" b="0"/>
                <wp:wrapTopAndBottom distT="0" distB="0"/>
                <wp:docPr id="1073741896" name="officeArt object"/>
                <wp:cNvGraphicFramePr/>
                <a:graphic xmlns:a="http://schemas.openxmlformats.org/drawingml/2006/main">
                  <a:graphicData uri="http://schemas.microsoft.com/office/word/2010/wordprocessingShape">
                    <wps:wsp>
                      <wps:cNvSpPr/>
                      <wps:spPr>
                        <a:xfrm>
                          <a:off x="0" y="0"/>
                          <a:ext cx="5070702" cy="108000"/>
                        </a:xfrm>
                        <a:prstGeom prst="rect">
                          <a:avLst/>
                        </a:prstGeom>
                        <a:solidFill>
                          <a:srgbClr val="EAE9EB"/>
                        </a:solidFill>
                        <a:ln w="12700" cap="flat">
                          <a:noFill/>
                          <a:miter lim="400000"/>
                        </a:ln>
                        <a:effectLst/>
                      </wps:spPr>
                      <wps:bodyPr/>
                    </wps:wsp>
                  </a:graphicData>
                </a:graphic>
              </wp:anchor>
            </w:drawing>
          </mc:Choice>
          <mc:Fallback>
            <w:pict>
              <v:rect w14:anchorId="443E85B0" id="officeArt object" o:spid="_x0000_s1026" style="position:absolute;margin-left:430.65pt;margin-top:576.6pt;width:399.25pt;height:8.5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" fillcolor="#eae9eb" stroked="f" strokeweight="1pt">
                <v:stroke miterlimit="4"/>
                <w10:wrap type="topAndBottom" anchorx="page" anchory="page"/>
              </v:rect>
            </w:pict>
          </mc:Fallback>
        </mc:AlternateContent>
      </w:r>
      <w:r>
        <w:rPr>
          <w:noProof/>
        </w:rPr>
        <mc:AlternateContent>
          <mc:Choice Requires="wps">
            <w:drawing>
              <wp:anchor distT="0" distB="0" distL="0" distR="0" simplePos="0" relativeHeight="251726848" behindDoc="0" locked="0" layoutInCell="1" allowOverlap="1">
                <wp:simplePos x="0" y="0"/>
                <wp:positionH relativeFrom="page">
                  <wp:posOffset>5572412</wp:posOffset>
                </wp:positionH>
                <wp:positionV relativeFrom="page">
                  <wp:posOffset>4233664</wp:posOffset>
                </wp:positionV>
                <wp:extent cx="4812210" cy="1"/>
                <wp:effectExtent l="0" t="0" r="0" b="0"/>
                <wp:wrapTopAndBottom distT="0" distB="0"/>
                <wp:docPr id="1073741897" name="officeArt object"/>
                <wp:cNvGraphicFramePr/>
                <a:graphic xmlns:a="http://schemas.openxmlformats.org/drawingml/2006/main">
                  <a:graphicData uri="http://schemas.microsoft.com/office/word/2010/wordprocessingShape">
                    <wps:wsp>
                      <wps:cNvCnPr/>
                      <wps:spPr>
                        <a:xfrm flipV="1">
                          <a:off x="0" y="0"/>
                          <a:ext cx="4812210" cy="1"/>
                        </a:xfrm>
                        <a:prstGeom prst="line">
                          <a:avLst/>
                        </a:prstGeom>
                        <a:noFill/>
                        <a:ln w="6350" cap="flat">
                          <a:solidFill>
                            <a:srgbClr val="B2BFC5"/>
                          </a:solidFill>
                          <a:prstDash val="solid"/>
                          <a:miter lim="400000"/>
                        </a:ln>
                        <a:effectLst/>
                      </wps:spPr>
                      <wps:bodyPr/>
                    </wps:wsp>
                  </a:graphicData>
                </a:graphic>
              </wp:anchor>
            </w:drawing>
          </mc:Choice>
          <mc:Fallback>
            <w:pict>
              <v:line w14:anchorId="666E29E7" id="officeArt object" o:spid="_x0000_s1026" style="position:absolute;flip:y;z-index:251726848;visibility:visible;mso-wrap-style:square;mso-wrap-distance-left:0;mso-wrap-distance-top:0;mso-wrap-distance-right:0;mso-wrap-distance-bottom:0;mso-position-horizontal:absolute;mso-position-horizontal-relative:page;mso-position-vertical:absolute;mso-position-vertical-relative:page" from="438.75pt,333.35pt" to="817.65pt,33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" strokecolor="#b2bfc5" strokeweight=".5pt">
                <v:stroke miterlimit="4" joinstyle="miter"/>
                <w10:wrap type="topAndBottom" anchorx="page" anchory="page"/>
              </v:line>
            </w:pict>
          </mc:Fallback>
        </mc:AlternateContent>
      </w:r>
    </w:p>
    <w:sectPr w:rsidR="00550872">
      <w:headerReference w:type="default" r:id="rId12"/>
      <w:footerReference w:type="default" r:id="rId13"/>
      <w:pgSz w:w="16840" w:h="11900" w:orient="landscape"/>
      <w:pgMar w:top="0" w:right="0" w:bottom="0" w:left="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57CE" w:rsidRDefault="009957CE">
      <w:r>
        <w:separator/>
      </w:r>
    </w:p>
  </w:endnote>
  <w:endnote w:type="continuationSeparator" w:id="0">
    <w:p w:rsidR="009957CE" w:rsidRDefault="0099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panose1 w:val="02000403000000020004"/>
    <w:charset w:val="00"/>
    <w:family w:val="auto"/>
    <w:pitch w:val="variable"/>
    <w:sig w:usb0="A00002FF" w:usb1="5000205B" w:usb2="00000002" w:usb3="00000000" w:csb0="00000007"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0872" w:rsidRDefault="00550872">
    <w:pPr>
      <w:pStyle w:val="FreeForm"/>
    </w:pPr>
  </w:p>
  <w:p w:rsidR="00550872" w:rsidRDefault="00550872">
    <w:pPr>
      <w:pStyle w:val="FreeForm"/>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57CE" w:rsidRDefault="009957CE">
      <w:r>
        <w:separator/>
      </w:r>
    </w:p>
  </w:footnote>
  <w:footnote w:type="continuationSeparator" w:id="0">
    <w:p w:rsidR="009957CE" w:rsidRDefault="00995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0872" w:rsidRDefault="00550872">
    <w:pPr>
      <w:pStyle w:val="FreeForm"/>
    </w:pPr>
  </w:p>
  <w:p w:rsidR="00550872" w:rsidRDefault="00550872">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useWord2013TrackBottomHyphenation" w:uri="http://schemas.microsoft.com/office/word" w:val="0"/>
  </w:compat>
  <w:rsids>
    <w:rsidRoot w:val="00B960F4"/>
    <w:rsid w:val="00550872"/>
    <w:rsid w:val="008A151B"/>
    <w:rsid w:val="009957CE"/>
    <w:rsid w:val="00A54933"/>
    <w:rsid w:val="00B960F4"/>
    <w:rsid w:val="00C345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149D730-32AF-0E49-BB9B-9BAD36A00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uppressAutoHyphens/>
      <w:spacing w:line="288" w:lineRule="auto"/>
      <w:jc w:val="both"/>
    </w:pPr>
    <w:rPr>
      <w:rFonts w:ascii="Helvetica Neue Light" w:hAnsi="Arial Unicode MS" w:cs="Arial Unicode MS"/>
      <w:color w:val="434343"/>
      <w:sz w:val="18"/>
      <w:szCs w:val="18"/>
    </w:rPr>
  </w:style>
  <w:style w:type="paragraph" w:customStyle="1" w:styleId="Heading">
    <w:name w:val="Heading"/>
    <w:pPr>
      <w:spacing w:line="216" w:lineRule="auto"/>
    </w:pPr>
    <w:rPr>
      <w:rFonts w:ascii="Gill Sans Light" w:hAnsi="Arial Unicode MS" w:cs="Arial Unicode MS"/>
      <w:color w:val="FFFFFF"/>
      <w:spacing w:val="7"/>
      <w:sz w:val="70"/>
      <w:szCs w:val="70"/>
      <w:lang w:val="fr-FR"/>
    </w:rPr>
  </w:style>
  <w:style w:type="paragraph" w:customStyle="1" w:styleId="HeadingAltYellow">
    <w:name w:val="Heading Alt Yellow"/>
    <w:pPr>
      <w:spacing w:line="216" w:lineRule="auto"/>
    </w:pPr>
    <w:rPr>
      <w:rFonts w:ascii="Gill Sans Light" w:hAnsi="Arial Unicode MS" w:cs="Arial Unicode MS"/>
      <w:color w:val="FED931"/>
      <w:spacing w:val="5"/>
      <w:sz w:val="50"/>
      <w:szCs w:val="50"/>
    </w:rPr>
  </w:style>
  <w:style w:type="paragraph" w:styleId="Caption">
    <w:name w:val="caption"/>
    <w:pPr>
      <w:spacing w:line="216" w:lineRule="auto"/>
      <w:jc w:val="center"/>
    </w:pPr>
    <w:rPr>
      <w:rFonts w:ascii="Gill Sans Light" w:hAnsi="Arial Unicode MS" w:cs="Arial Unicode MS"/>
      <w:color w:val="FFFFFF"/>
      <w:sz w:val="60"/>
      <w:szCs w:val="60"/>
    </w:rPr>
  </w:style>
  <w:style w:type="paragraph" w:customStyle="1" w:styleId="HeadingAltGreen">
    <w:name w:val="Heading Alt Green"/>
    <w:pPr>
      <w:spacing w:line="216" w:lineRule="auto"/>
    </w:pPr>
    <w:rPr>
      <w:rFonts w:ascii="Gill Sans Light" w:hAnsi="Arial Unicode MS" w:cs="Arial Unicode MS"/>
      <w:color w:val="00A572"/>
      <w:spacing w:val="5"/>
      <w:sz w:val="50"/>
      <w:szCs w:val="50"/>
      <w:lang w:val="fr-FR"/>
    </w:rPr>
  </w:style>
  <w:style w:type="paragraph" w:customStyle="1" w:styleId="BodyWhite">
    <w:name w:val="Body White"/>
    <w:pPr>
      <w:spacing w:line="216" w:lineRule="auto"/>
    </w:pPr>
    <w:rPr>
      <w:rFonts w:ascii="Gill Sans Light" w:hAnsi="Arial Unicode MS" w:cs="Arial Unicode MS"/>
      <w:color w:val="FFFFFF"/>
      <w:spacing w:val="2"/>
      <w:sz w:val="28"/>
      <w:szCs w:val="28"/>
      <w:lang w:val="fr-FR"/>
    </w:rPr>
  </w:style>
  <w:style w:type="paragraph" w:customStyle="1" w:styleId="BodyBlack">
    <w:name w:val="Body Black"/>
    <w:pPr>
      <w:spacing w:after="200" w:line="216" w:lineRule="auto"/>
    </w:pPr>
    <w:rPr>
      <w:rFonts w:ascii="Gill Sans Light" w:hAnsi="Arial Unicode MS" w:cs="Arial Unicode MS"/>
      <w:color w:val="3F3F3F"/>
      <w:spacing w:val="2"/>
      <w:sz w:val="24"/>
      <w:szCs w:val="24"/>
      <w:lang w:val="pt-PT"/>
    </w:rPr>
  </w:style>
  <w:style w:type="paragraph" w:customStyle="1" w:styleId="BodyWhiteSmall">
    <w:name w:val="Body White Small"/>
    <w:pPr>
      <w:spacing w:line="216" w:lineRule="auto"/>
    </w:pPr>
    <w:rPr>
      <w:rFonts w:ascii="Gill Sans Light" w:hAnsi="Arial Unicode MS" w:cs="Arial Unicode MS"/>
      <w:color w:val="FFFFFF"/>
      <w:spacing w:val="2"/>
      <w:sz w:val="24"/>
      <w:szCs w:val="24"/>
    </w:rPr>
  </w:style>
  <w:style w:type="paragraph" w:customStyle="1" w:styleId="ContactInformation">
    <w:name w:val="Contact Information"/>
    <w:pPr>
      <w:spacing w:after="40" w:line="216" w:lineRule="auto"/>
    </w:pPr>
    <w:rPr>
      <w:rFonts w:ascii="Gill Sans Light" w:hAnsi="Arial Unicode MS" w:cs="Arial Unicode MS"/>
      <w:color w:val="3F3F3F"/>
      <w:spacing w:val="2"/>
      <w:sz w:val="24"/>
      <w:szCs w:val="24"/>
      <w:lang w:val="nl-NL"/>
    </w:rPr>
  </w:style>
  <w:style w:type="paragraph" w:customStyle="1" w:styleId="SubtitleYellow">
    <w:name w:val="Subtitle Yellow"/>
    <w:pPr>
      <w:spacing w:line="216" w:lineRule="auto"/>
    </w:pPr>
    <w:rPr>
      <w:rFonts w:ascii="Gill Sans Light" w:hAnsi="Arial Unicode MS" w:cs="Arial Unicode MS"/>
      <w:color w:val="FED931"/>
      <w:spacing w:val="3"/>
      <w:sz w:val="40"/>
      <w:szCs w:val="40"/>
      <w:lang w:val="es-ES_tradnl"/>
    </w:rPr>
  </w:style>
  <w:style w:type="paragraph" w:customStyle="1" w:styleId="SubtitleGreen">
    <w:name w:val="Subtitle Green"/>
    <w:pPr>
      <w:spacing w:line="216" w:lineRule="auto"/>
    </w:pPr>
    <w:rPr>
      <w:rFonts w:ascii="Gill Sans Light" w:hAnsi="Arial Unicode MS" w:cs="Arial Unicode MS"/>
      <w:color w:val="00A572"/>
      <w:spacing w:val="3"/>
      <w:sz w:val="40"/>
      <w:szCs w:val="40"/>
      <w:lang w:val="en-US"/>
    </w:rPr>
  </w:style>
  <w:style w:type="paragraph" w:customStyle="1" w:styleId="SubtitleWhite">
    <w:name w:val="Subtitle White"/>
    <w:pPr>
      <w:spacing w:line="216" w:lineRule="auto"/>
    </w:pPr>
    <w:rPr>
      <w:rFonts w:ascii="Gill Sans Light" w:hAnsi="Arial Unicode MS" w:cs="Arial Unicode MS"/>
      <w:color w:val="FFFFFF"/>
      <w:spacing w:val="3"/>
      <w:sz w:val="40"/>
      <w:szCs w:val="40"/>
      <w:lang w:val="es-ES_tradnl"/>
    </w:rPr>
  </w:style>
  <w:style w:type="paragraph" w:customStyle="1" w:styleId="Numbers">
    <w:name w:val="Numbers"/>
    <w:pPr>
      <w:spacing w:line="216" w:lineRule="auto"/>
      <w:jc w:val="center"/>
    </w:pPr>
    <w:rPr>
      <w:rFonts w:ascii="Gill Sans Light" w:hAnsi="Arial Unicode MS" w:cs="Arial Unicode MS"/>
      <w:color w:val="FFFFFF"/>
      <w:spacing w:val="3"/>
      <w:sz w:val="40"/>
      <w:szCs w:val="40"/>
      <w:lang w:val="en-US"/>
    </w:rPr>
  </w:style>
  <w:style w:type="paragraph" w:customStyle="1" w:styleId="BodyBlackSmallCentered">
    <w:name w:val="Body Black Small Centered"/>
    <w:pPr>
      <w:spacing w:line="216" w:lineRule="auto"/>
      <w:jc w:val="center"/>
    </w:pPr>
    <w:rPr>
      <w:rFonts w:ascii="Gill Sans Light" w:hAnsi="Arial Unicode MS" w:cs="Arial Unicode MS"/>
      <w:color w:val="3F3F3F"/>
      <w:spacing w:val="1"/>
      <w:lang w:val="fr-FR"/>
    </w:rPr>
  </w:style>
  <w:style w:type="paragraph" w:customStyle="1" w:styleId="HeadingAltWhite">
    <w:name w:val="Heading Alt White"/>
    <w:pPr>
      <w:spacing w:line="216" w:lineRule="auto"/>
    </w:pPr>
    <w:rPr>
      <w:rFonts w:ascii="Gill Sans Light" w:hAnsi="Arial Unicode MS" w:cs="Arial Unicode MS"/>
      <w:color w:val="FFFFFF"/>
      <w:sz w:val="50"/>
      <w:szCs w:val="50"/>
    </w:rPr>
  </w:style>
  <w:style w:type="paragraph" w:customStyle="1" w:styleId="SubtitleSmall">
    <w:name w:val="Subtitle Small"/>
    <w:pPr>
      <w:spacing w:line="216" w:lineRule="auto"/>
      <w:jc w:val="center"/>
    </w:pPr>
    <w:rPr>
      <w:rFonts w:ascii="Gill Sans Light" w:hAnsi="Arial Unicode MS" w:cs="Arial Unicode MS"/>
      <w:color w:val="00A572"/>
      <w:spacing w:val="2"/>
      <w:sz w:val="30"/>
      <w:szCs w:val="3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xj/z84qrm7s5vbbxt4mghydbdg80000gn/T/com.jumsoft.SetforMSOffice.OSX/48FA7CB1-28FC-427A-909C-FABCC6CE17F8/Brochure%20Amiable.dotx" TargetMode="External"/></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Light"/>
        <a:ea typeface="Gill Sans Light"/>
        <a:cs typeface="Gill Sans Light"/>
      </a:majorFont>
      <a:minorFont>
        <a:latin typeface="Gill Sans Light"/>
        <a:ea typeface="Gill Sans Light"/>
        <a:cs typeface="Gill Sans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dist="23593" dir="5400000" rotWithShape="0">
              <a:srgbClr val="FFFFFF">
                <a:alpha val="29381"/>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A673"/>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l" defTabSz="450000" rtl="0" fontAlgn="auto" latinLnBrk="1" hangingPunct="0">
          <a:lnSpc>
            <a:spcPct val="90000"/>
          </a:lnSpc>
          <a:spcBef>
            <a:spcPts val="0"/>
          </a:spcBef>
          <a:spcAft>
            <a:spcPts val="0"/>
          </a:spcAft>
          <a:buClrTx/>
          <a:buSzTx/>
          <a:buFontTx/>
          <a:buNone/>
          <a:tabLst/>
          <a:defRPr kumimoji="0" sz="1400" b="0" i="0" u="none" strike="noStrike" cap="none" spc="14" normalizeH="0" baseline="0">
            <a:ln>
              <a:noFill/>
            </a:ln>
            <a:solidFill>
              <a:srgbClr val="FFFFFF"/>
            </a:solidFill>
            <a:effectLst/>
            <a:uFillTx/>
            <a:latin typeface="+mn-lt"/>
            <a:ea typeface="+mn-ea"/>
            <a:cs typeface="+mn-cs"/>
            <a:sym typeface="Gill Sans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1A672"/>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90000"/>
          </a:lnSpc>
          <a:spcBef>
            <a:spcPts val="1000"/>
          </a:spcBef>
          <a:spcAft>
            <a:spcPts val="0"/>
          </a:spcAft>
          <a:buClrTx/>
          <a:buSzTx/>
          <a:buFontTx/>
          <a:buNone/>
          <a:tabLst/>
          <a:defRPr kumimoji="0" sz="1200" b="0" i="0" u="none" strike="noStrike" cap="none" spc="12" normalizeH="0" baseline="0">
            <a:ln>
              <a:noFill/>
            </a:ln>
            <a:solidFill>
              <a:srgbClr val="404040"/>
            </a:solidFill>
            <a:effectLst/>
            <a:uFillTx/>
            <a:latin typeface="+mn-lt"/>
            <a:ea typeface="+mn-ea"/>
            <a:cs typeface="+mn-cs"/>
            <a:sym typeface="Gill Sans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Brochure Amiable.dotx</Template>
  <TotalTime>1</TotalTime>
  <Pages>2</Pages>
  <Words>10</Words>
  <Characters>60</Characters>
  <Application>Microsoft Office Word</Application>
  <DocSecurity>0</DocSecurity>
  <Lines>1</Lines>
  <Paragraphs>1</Paragraphs>
  <ScaleCrop>false</ScaleCrop>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2020-12-19T21:06:00Z</dcterms:created>
  <dcterms:modified xsi:type="dcterms:W3CDTF">2020-12-19T21:07:00Z</dcterms:modified>
</cp:coreProperties>
</file>