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F696E" w:rsidRDefault="007003D5">
      <w:pPr>
        <w:pStyle w:val="Body"/>
        <w:sectPr w:rsidR="00CF696E">
          <w:headerReference w:type="default" r:id="rId6"/>
          <w:footerReference w:type="default" r:id="rId7"/>
          <w:pgSz w:w="11906" w:h="16838"/>
          <w:pgMar w:top="1134" w:right="1134" w:bottom="1134" w:left="1134" w:header="709" w:footer="850" w:gutter="0"/>
          <w:cols w:space="720"/>
        </w:sectPr>
      </w:pPr>
      <w:r>
        <w:rPr>
          <w:noProof/>
          <w:lang w:val="en-US"/>
        </w:rPr>
        <mc:AlternateContent>
          <mc:Choice Requires="wps">
            <w:drawing>
              <wp:anchor distT="152400" distB="152400" distL="152400" distR="152400" simplePos="0" relativeHeight="251740160" behindDoc="0" locked="0" layoutInCell="1" allowOverlap="1" wp14:anchorId="110F59C5" wp14:editId="14F387E7">
                <wp:simplePos x="0" y="0"/>
                <wp:positionH relativeFrom="page">
                  <wp:posOffset>228600</wp:posOffset>
                </wp:positionH>
                <wp:positionV relativeFrom="page">
                  <wp:posOffset>1021715</wp:posOffset>
                </wp:positionV>
                <wp:extent cx="2039457" cy="286610"/>
                <wp:effectExtent l="0" t="0" r="0" b="0"/>
                <wp:wrapNone/>
                <wp:docPr id="15" name="officeArt object"/>
                <wp:cNvGraphicFramePr/>
                <a:graphic xmlns:a="http://schemas.openxmlformats.org/drawingml/2006/main">
                  <a:graphicData uri="http://schemas.microsoft.com/office/word/2010/wordprocessingShape">
                    <wps:wsp>
                      <wps:cNvSpPr/>
                      <wps:spPr>
                        <a:xfrm>
                          <a:off x="0" y="0"/>
                          <a:ext cx="2039457" cy="286610"/>
                        </a:xfrm>
                        <a:prstGeom prst="rect">
                          <a:avLst/>
                        </a:prstGeom>
                        <a:noFill/>
                        <a:ln w="12700" cap="flat">
                          <a:noFill/>
                          <a:miter lim="400000"/>
                        </a:ln>
                        <a:effectLst/>
                      </wps:spPr>
                      <wps:txbx>
                        <w:txbxContent>
                          <w:p w:rsidR="004B1C7F" w:rsidRPr="004B1C7F" w:rsidRDefault="004B1C7F" w:rsidP="004B1C7F">
                            <w:pPr>
                              <w:pStyle w:val="Body"/>
                              <w:bidi/>
                              <w:rPr>
                                <w:rFonts w:ascii="Tajawal" w:hAnsi="Tajawal" w:cs="Tajawal" w:hint="cs"/>
                              </w:rPr>
                            </w:pPr>
                            <w:r w:rsidRPr="004B1C7F">
                              <w:rPr>
                                <w:rFonts w:ascii="Tajawal" w:hAnsi="Tajawal" w:cs="Tajawal" w:hint="cs"/>
                                <w:caps/>
                                <w:color w:val="BEBEBE"/>
                                <w:sz w:val="36"/>
                                <w:szCs w:val="36"/>
                                <w:rtl/>
                                <w:lang w:val="de-DE"/>
                              </w:rPr>
                              <w:t xml:space="preserve">التعبير بطريقة </w:t>
                            </w:r>
                            <w:proofErr w:type="gramStart"/>
                            <w:r w:rsidRPr="004B1C7F">
                              <w:rPr>
                                <w:rFonts w:ascii="Tajawal" w:hAnsi="Tajawal" w:cs="Tajawal" w:hint="cs"/>
                                <w:caps/>
                                <w:color w:val="BEBEBE"/>
                                <w:sz w:val="36"/>
                                <w:szCs w:val="36"/>
                                <w:rtl/>
                                <w:lang w:val="de-DE"/>
                              </w:rPr>
                              <w:t>افضل</w:t>
                            </w:r>
                            <w:proofErr w:type="gramEnd"/>
                            <w:r w:rsidRPr="004B1C7F">
                              <w:rPr>
                                <w:rFonts w:ascii="Tajawal" w:hAnsi="Tajawal" w:cs="Tajawal" w:hint="cs"/>
                                <w:caps/>
                                <w:color w:val="BEBEBE"/>
                                <w:sz w:val="36"/>
                                <w:szCs w:val="36"/>
                                <w:rtl/>
                                <w:lang w:val="de-DE"/>
                              </w:rPr>
                              <w:t xml:space="preserve"> </w:t>
                            </w:r>
                          </w:p>
                        </w:txbxContent>
                      </wps:txbx>
                      <wps:bodyPr wrap="square" lIns="0" tIns="0" rIns="0" bIns="0" numCol="1" anchor="t">
                        <a:noAutofit/>
                      </wps:bodyPr>
                    </wps:wsp>
                  </a:graphicData>
                </a:graphic>
              </wp:anchor>
            </w:drawing>
          </mc:Choice>
          <mc:Fallback>
            <w:pict>
              <v:rect w14:anchorId="110F59C5" id="officeArt object" o:spid="_x0000_s1026" style="position:absolute;margin-left:18pt;margin-top:80.45pt;width:160.6pt;height:22.55pt;z-index:2517401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" filled="f" stroked="f" strokeweight="1pt">
                <v:stroke miterlimit="4"/>
                <v:textbox inset="0,0,0,0">
                  <w:txbxContent>
                    <w:p w:rsidR="004B1C7F" w:rsidRPr="004B1C7F" w:rsidRDefault="004B1C7F" w:rsidP="004B1C7F">
                      <w:pPr>
                        <w:pStyle w:val="Body"/>
                        <w:bidi/>
                        <w:rPr>
                          <w:rFonts w:ascii="Tajawal" w:hAnsi="Tajawal" w:cs="Tajawal" w:hint="cs"/>
                        </w:rPr>
                      </w:pPr>
                      <w:r w:rsidRPr="004B1C7F">
                        <w:rPr>
                          <w:rFonts w:ascii="Tajawal" w:hAnsi="Tajawal" w:cs="Tajawal" w:hint="cs"/>
                          <w:caps/>
                          <w:color w:val="BEBEBE"/>
                          <w:sz w:val="36"/>
                          <w:szCs w:val="36"/>
                          <w:rtl/>
                          <w:lang w:val="de-DE"/>
                        </w:rPr>
                        <w:t xml:space="preserve">التعبير بطريقة </w:t>
                      </w:r>
                      <w:proofErr w:type="gramStart"/>
                      <w:r w:rsidRPr="004B1C7F">
                        <w:rPr>
                          <w:rFonts w:ascii="Tajawal" w:hAnsi="Tajawal" w:cs="Tajawal" w:hint="cs"/>
                          <w:caps/>
                          <w:color w:val="BEBEBE"/>
                          <w:sz w:val="36"/>
                          <w:szCs w:val="36"/>
                          <w:rtl/>
                          <w:lang w:val="de-DE"/>
                        </w:rPr>
                        <w:t>افضل</w:t>
                      </w:r>
                      <w:proofErr w:type="gramEnd"/>
                      <w:r w:rsidRPr="004B1C7F">
                        <w:rPr>
                          <w:rFonts w:ascii="Tajawal" w:hAnsi="Tajawal" w:cs="Tajawal" w:hint="cs"/>
                          <w:caps/>
                          <w:color w:val="BEBEBE"/>
                          <w:sz w:val="36"/>
                          <w:szCs w:val="36"/>
                          <w:rtl/>
                          <w:lang w:val="de-DE"/>
                        </w:rPr>
                        <w:t xml:space="preserve"> </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66432" behindDoc="0" locked="0" layoutInCell="1" allowOverlap="1">
                <wp:simplePos x="0" y="0"/>
                <wp:positionH relativeFrom="page">
                  <wp:posOffset>3822700</wp:posOffset>
                </wp:positionH>
                <wp:positionV relativeFrom="page">
                  <wp:posOffset>5232400</wp:posOffset>
                </wp:positionV>
                <wp:extent cx="675640" cy="1079500"/>
                <wp:effectExtent l="12700" t="25400" r="48260" b="38100"/>
                <wp:wrapThrough wrapText="bothSides" distL="152400" distR="152400">
                  <wp:wrapPolygon edited="1">
                    <wp:start x="20597" y="-464"/>
                    <wp:lineTo x="20730" y="-459"/>
                    <wp:lineTo x="20685" y="-462"/>
                    <wp:lineTo x="20641" y="-463"/>
                    <wp:lineTo x="20597" y="-464"/>
                    <wp:lineTo x="20554" y="-463"/>
                    <wp:lineTo x="20511" y="-461"/>
                    <wp:lineTo x="20469" y="-458"/>
                    <wp:lineTo x="20427" y="-454"/>
                    <wp:lineTo x="20387" y="-449"/>
                    <wp:lineTo x="20347" y="-442"/>
                    <wp:lineTo x="20307" y="-435"/>
                    <wp:lineTo x="20269" y="-427"/>
                    <wp:lineTo x="20231" y="-418"/>
                    <wp:lineTo x="20195" y="-407"/>
                    <wp:lineTo x="20159" y="-396"/>
                    <wp:lineTo x="20123" y="-385"/>
                    <wp:lineTo x="20089" y="-372"/>
                    <wp:lineTo x="20056" y="-358"/>
                    <wp:lineTo x="20024" y="-344"/>
                    <wp:lineTo x="19993" y="-329"/>
                    <wp:lineTo x="19962" y="-313"/>
                    <wp:lineTo x="19933" y="-297"/>
                    <wp:lineTo x="19905" y="-279"/>
                    <wp:lineTo x="19878" y="-262"/>
                    <wp:lineTo x="19852" y="-243"/>
                    <wp:lineTo x="19828" y="-224"/>
                    <wp:lineTo x="19804" y="-205"/>
                    <wp:lineTo x="19782" y="-184"/>
                    <wp:lineTo x="19761" y="-164"/>
                    <wp:lineTo x="19741" y="-143"/>
                    <wp:lineTo x="19723" y="-121"/>
                    <wp:lineTo x="19706" y="-99"/>
                    <wp:lineTo x="19690" y="-77"/>
                    <wp:lineTo x="19624" y="-81"/>
                    <wp:lineTo x="19557" y="-87"/>
                    <wp:lineTo x="19491" y="-94"/>
                    <wp:lineTo x="19424" y="-97"/>
                    <wp:lineTo x="19216" y="-103"/>
                    <wp:lineTo x="19007" y="-107"/>
                    <wp:lineTo x="18798" y="-109"/>
                    <wp:lineTo x="18590" y="-110"/>
                    <wp:lineTo x="18381" y="-109"/>
                    <wp:lineTo x="18173" y="-107"/>
                    <wp:lineTo x="17964" y="-103"/>
                    <wp:lineTo x="17756" y="-97"/>
                    <wp:lineTo x="17548" y="-90"/>
                    <wp:lineTo x="17339" y="-81"/>
                    <wp:lineTo x="17131" y="-71"/>
                    <wp:lineTo x="16924" y="-60"/>
                    <wp:lineTo x="16716" y="-46"/>
                    <wp:lineTo x="16509" y="-31"/>
                    <wp:lineTo x="16302" y="-15"/>
                    <wp:lineTo x="16095" y="3"/>
                    <wp:lineTo x="15888" y="22"/>
                    <wp:lineTo x="15682" y="43"/>
                    <wp:lineTo x="15477" y="65"/>
                    <wp:lineTo x="15271" y="89"/>
                    <wp:lineTo x="15066" y="115"/>
                    <wp:lineTo x="14861" y="142"/>
                    <wp:lineTo x="14657" y="170"/>
                    <wp:lineTo x="14454" y="200"/>
                    <wp:lineTo x="14250" y="232"/>
                    <wp:lineTo x="14048" y="265"/>
                    <wp:lineTo x="13846" y="299"/>
                    <wp:lineTo x="13644" y="335"/>
                    <wp:lineTo x="13443" y="373"/>
                    <wp:lineTo x="13243" y="412"/>
                    <wp:lineTo x="13043" y="452"/>
                    <wp:lineTo x="12844" y="494"/>
                    <wp:lineTo x="12579" y="552"/>
                    <wp:lineTo x="12316" y="613"/>
                    <wp:lineTo x="12054" y="676"/>
                    <wp:lineTo x="11794" y="742"/>
                    <wp:lineTo x="11535" y="810"/>
                    <wp:lineTo x="11277" y="881"/>
                    <wp:lineTo x="11021" y="954"/>
                    <wp:lineTo x="10766" y="1030"/>
                    <wp:lineTo x="10513" y="1109"/>
                    <wp:lineTo x="10261" y="1190"/>
                    <wp:lineTo x="10012" y="1273"/>
                    <wp:lineTo x="9763" y="1359"/>
                    <wp:lineTo x="9517" y="1447"/>
                    <wp:lineTo x="9273" y="1538"/>
                    <wp:lineTo x="9030" y="1631"/>
                    <wp:lineTo x="8789" y="1726"/>
                    <wp:lineTo x="8550" y="1824"/>
                    <wp:lineTo x="8314" y="1925"/>
                    <wp:lineTo x="8079" y="2028"/>
                    <wp:lineTo x="7846" y="2133"/>
                    <wp:lineTo x="7616" y="2240"/>
                    <wp:lineTo x="7388" y="2350"/>
                    <wp:lineTo x="7162" y="2462"/>
                    <wp:lineTo x="6938" y="2577"/>
                    <wp:lineTo x="6717" y="2694"/>
                    <wp:lineTo x="6498" y="2813"/>
                    <wp:lineTo x="6281" y="2934"/>
                    <wp:lineTo x="6067" y="3058"/>
                    <wp:lineTo x="5855" y="3184"/>
                    <wp:lineTo x="5646" y="3312"/>
                    <wp:lineTo x="5440" y="3443"/>
                    <wp:lineTo x="5236" y="3576"/>
                    <wp:lineTo x="5055" y="3697"/>
                    <wp:lineTo x="4877" y="3820"/>
                    <wp:lineTo x="4702" y="3944"/>
                    <wp:lineTo x="4530" y="4068"/>
                    <wp:lineTo x="4361" y="4194"/>
                    <wp:lineTo x="4195" y="4320"/>
                    <wp:lineTo x="4032" y="4448"/>
                    <wp:lineTo x="3872" y="4576"/>
                    <wp:lineTo x="3716" y="4705"/>
                    <wp:lineTo x="3562" y="4836"/>
                    <wp:lineTo x="3412" y="4967"/>
                    <wp:lineTo x="3265" y="5099"/>
                    <wp:lineTo x="3120" y="5231"/>
                    <wp:lineTo x="2979" y="5365"/>
                    <wp:lineTo x="2841" y="5499"/>
                    <wp:lineTo x="2706" y="5634"/>
                    <wp:lineTo x="2574" y="5770"/>
                    <wp:lineTo x="2445" y="5907"/>
                    <wp:lineTo x="2319" y="6044"/>
                    <wp:lineTo x="2197" y="6182"/>
                    <wp:lineTo x="2077" y="6321"/>
                    <wp:lineTo x="1961" y="6461"/>
                    <wp:lineTo x="1847" y="6601"/>
                    <wp:lineTo x="1737" y="6741"/>
                    <wp:lineTo x="1629" y="6883"/>
                    <wp:lineTo x="1525" y="7025"/>
                    <wp:lineTo x="1424" y="7167"/>
                    <wp:lineTo x="1326" y="7311"/>
                    <wp:lineTo x="1231" y="7454"/>
                    <wp:lineTo x="1139" y="7599"/>
                    <wp:lineTo x="1050" y="7743"/>
                    <wp:lineTo x="964" y="7889"/>
                    <wp:lineTo x="881" y="8035"/>
                    <wp:lineTo x="801" y="8181"/>
                    <wp:lineTo x="724" y="8328"/>
                    <wp:lineTo x="650" y="8475"/>
                    <wp:lineTo x="579" y="8622"/>
                    <wp:lineTo x="511" y="8771"/>
                    <wp:lineTo x="447" y="8919"/>
                    <wp:lineTo x="385" y="9068"/>
                    <wp:lineTo x="326" y="9217"/>
                    <wp:lineTo x="271" y="9367"/>
                    <wp:lineTo x="218" y="9516"/>
                    <wp:lineTo x="168" y="9667"/>
                    <wp:lineTo x="122" y="9817"/>
                    <wp:lineTo x="78" y="9968"/>
                    <wp:lineTo x="38" y="10119"/>
                    <wp:lineTo x="1" y="10270"/>
                    <wp:lineTo x="-34" y="10422"/>
                    <wp:lineTo x="-65" y="10573"/>
                    <wp:lineTo x="-93" y="10725"/>
                    <wp:lineTo x="-118" y="10877"/>
                    <wp:lineTo x="-140" y="11030"/>
                    <wp:lineTo x="-159" y="11182"/>
                    <wp:lineTo x="-175" y="11334"/>
                    <wp:lineTo x="-187" y="11487"/>
                    <wp:lineTo x="-197" y="11640"/>
                    <wp:lineTo x="-204" y="11792"/>
                    <wp:lineTo x="-207" y="11945"/>
                    <wp:lineTo x="-207" y="12098"/>
                    <wp:lineTo x="-205" y="12251"/>
                    <wp:lineTo x="-199" y="12404"/>
                    <wp:lineTo x="-190" y="12557"/>
                    <wp:lineTo x="-178" y="12710"/>
                    <wp:lineTo x="-162" y="12863"/>
                    <wp:lineTo x="-144" y="13015"/>
                    <wp:lineTo x="-123" y="13168"/>
                    <wp:lineTo x="-98" y="13321"/>
                    <wp:lineTo x="-71" y="13473"/>
                    <wp:lineTo x="-40" y="13625"/>
                    <wp:lineTo x="-7" y="13778"/>
                    <wp:lineTo x="30" y="13930"/>
                    <wp:lineTo x="70" y="14082"/>
                    <wp:lineTo x="112" y="14233"/>
                    <wp:lineTo x="158" y="14385"/>
                    <wp:lineTo x="207" y="14536"/>
                    <wp:lineTo x="259" y="14687"/>
                    <wp:lineTo x="314" y="14838"/>
                    <wp:lineTo x="372" y="14988"/>
                    <wp:lineTo x="433" y="15139"/>
                    <wp:lineTo x="497" y="15289"/>
                    <wp:lineTo x="564" y="15438"/>
                    <wp:lineTo x="635" y="15587"/>
                    <wp:lineTo x="708" y="15736"/>
                    <wp:lineTo x="784" y="15885"/>
                    <wp:lineTo x="864" y="16033"/>
                    <wp:lineTo x="946" y="16181"/>
                    <wp:lineTo x="1032" y="16328"/>
                    <wp:lineTo x="1120" y="16475"/>
                    <wp:lineTo x="1212" y="16621"/>
                    <wp:lineTo x="1306" y="16767"/>
                    <wp:lineTo x="1404" y="16912"/>
                    <wp:lineTo x="1505" y="17057"/>
                    <wp:lineTo x="1609" y="17202"/>
                    <wp:lineTo x="1716" y="17346"/>
                    <wp:lineTo x="1826" y="17489"/>
                    <wp:lineTo x="1909" y="17595"/>
                    <wp:lineTo x="1994" y="17700"/>
                    <wp:lineTo x="2081" y="17805"/>
                    <wp:lineTo x="2170" y="17910"/>
                    <wp:lineTo x="2260" y="18014"/>
                    <wp:lineTo x="2352" y="18118"/>
                    <wp:lineTo x="2446" y="18221"/>
                    <wp:lineTo x="2542" y="18325"/>
                    <wp:lineTo x="2639" y="18428"/>
                    <wp:lineTo x="2738" y="18530"/>
                    <wp:lineTo x="2839" y="18632"/>
                    <wp:lineTo x="2941" y="18734"/>
                    <wp:lineTo x="3045" y="18835"/>
                    <wp:lineTo x="3151" y="18936"/>
                    <wp:lineTo x="3258" y="19036"/>
                    <wp:lineTo x="3367" y="19136"/>
                    <wp:lineTo x="3478" y="19236"/>
                    <wp:lineTo x="3591" y="19335"/>
                    <wp:lineTo x="3705" y="19434"/>
                    <wp:lineTo x="3821" y="19532"/>
                    <wp:lineTo x="3938" y="19630"/>
                    <wp:lineTo x="4057" y="19728"/>
                    <wp:lineTo x="4178" y="19825"/>
                    <wp:lineTo x="4300" y="19921"/>
                    <wp:lineTo x="4424" y="20017"/>
                    <wp:lineTo x="4550" y="20112"/>
                    <wp:lineTo x="4677" y="20207"/>
                    <wp:lineTo x="4806" y="20302"/>
                    <wp:lineTo x="4937" y="20396"/>
                    <wp:lineTo x="5069" y="20490"/>
                    <wp:lineTo x="5203" y="20583"/>
                    <wp:lineTo x="5338" y="20675"/>
                    <wp:lineTo x="4577" y="21051"/>
                    <wp:lineTo x="6695" y="21510"/>
                    <wp:lineTo x="6729" y="21530"/>
                    <wp:lineTo x="6762" y="21551"/>
                    <wp:lineTo x="6795" y="21572"/>
                    <wp:lineTo x="6827" y="21594"/>
                    <wp:lineTo x="6859" y="21615"/>
                    <wp:lineTo x="6892" y="21636"/>
                    <wp:lineTo x="6926" y="21657"/>
                    <wp:lineTo x="6961" y="21677"/>
                    <wp:lineTo x="7100" y="21600"/>
                    <wp:lineTo x="7252" y="21524"/>
                    <wp:lineTo x="7217" y="21504"/>
                    <wp:lineTo x="7184" y="21483"/>
                    <wp:lineTo x="7151" y="21462"/>
                    <wp:lineTo x="7119" y="21441"/>
                    <wp:lineTo x="7086" y="21419"/>
                    <wp:lineTo x="7054" y="21398"/>
                    <wp:lineTo x="7021" y="21377"/>
                    <wp:lineTo x="6986" y="21357"/>
                    <wp:lineTo x="6390" y="20160"/>
                    <wp:lineTo x="5642" y="20529"/>
                    <wp:lineTo x="5510" y="20438"/>
                    <wp:lineTo x="5379" y="20347"/>
                    <wp:lineTo x="5250" y="20255"/>
                    <wp:lineTo x="5122" y="20162"/>
                    <wp:lineTo x="4996" y="20069"/>
                    <wp:lineTo x="4871" y="19976"/>
                    <wp:lineTo x="4748" y="19882"/>
                    <wp:lineTo x="4627" y="19788"/>
                    <wp:lineTo x="4507" y="19693"/>
                    <wp:lineTo x="4389" y="19597"/>
                    <wp:lineTo x="4273" y="19502"/>
                    <wp:lineTo x="4158" y="19406"/>
                    <wp:lineTo x="4045" y="19309"/>
                    <wp:lineTo x="3933" y="19212"/>
                    <wp:lineTo x="3823" y="19114"/>
                    <wp:lineTo x="3715" y="19016"/>
                    <wp:lineTo x="3608" y="18918"/>
                    <wp:lineTo x="3503" y="18819"/>
                    <wp:lineTo x="3400" y="18720"/>
                    <wp:lineTo x="3298" y="18621"/>
                    <wp:lineTo x="3198" y="18521"/>
                    <wp:lineTo x="3099" y="18420"/>
                    <wp:lineTo x="3003" y="18320"/>
                    <wp:lineTo x="2907" y="18219"/>
                    <wp:lineTo x="2814" y="18117"/>
                    <wp:lineTo x="2722" y="18016"/>
                    <wp:lineTo x="2632" y="17914"/>
                    <wp:lineTo x="2543" y="17811"/>
                    <wp:lineTo x="2457" y="17709"/>
                    <wp:lineTo x="2371" y="17605"/>
                    <wp:lineTo x="2288" y="17502"/>
                    <wp:lineTo x="2206" y="17398"/>
                    <wp:lineTo x="2098" y="17257"/>
                    <wp:lineTo x="1993" y="17116"/>
                    <wp:lineTo x="1890" y="16974"/>
                    <wp:lineTo x="1791" y="16831"/>
                    <wp:lineTo x="1695" y="16688"/>
                    <wp:lineTo x="1601" y="16545"/>
                    <wp:lineTo x="1511" y="16401"/>
                    <wp:lineTo x="1424" y="16256"/>
                    <wp:lineTo x="1339" y="16111"/>
                    <wp:lineTo x="1258" y="15966"/>
                    <wp:lineTo x="1180" y="15820"/>
                    <wp:lineTo x="1104" y="15674"/>
                    <wp:lineTo x="1032" y="15528"/>
                    <wp:lineTo x="962" y="15381"/>
                    <wp:lineTo x="896" y="15234"/>
                    <wp:lineTo x="832" y="15086"/>
                    <wp:lineTo x="772" y="14938"/>
                    <wp:lineTo x="715" y="14790"/>
                    <wp:lineTo x="660" y="14642"/>
                    <wp:lineTo x="609" y="14493"/>
                    <wp:lineTo x="560" y="14344"/>
                    <wp:lineTo x="515" y="14195"/>
                    <wp:lineTo x="473" y="14046"/>
                    <wp:lineTo x="433" y="13896"/>
                    <wp:lineTo x="397" y="13747"/>
                    <wp:lineTo x="364" y="13597"/>
                    <wp:lineTo x="334" y="13447"/>
                    <wp:lineTo x="307" y="13297"/>
                    <wp:lineTo x="282" y="13147"/>
                    <wp:lineTo x="261" y="12996"/>
                    <wp:lineTo x="243" y="12846"/>
                    <wp:lineTo x="228" y="12696"/>
                    <wp:lineTo x="216" y="12545"/>
                    <wp:lineTo x="207" y="12395"/>
                    <wp:lineTo x="201" y="12245"/>
                    <wp:lineTo x="199" y="12094"/>
                    <wp:lineTo x="199" y="11944"/>
                    <wp:lineTo x="202" y="11794"/>
                    <wp:lineTo x="208" y="11644"/>
                    <wp:lineTo x="217" y="11493"/>
                    <wp:lineTo x="230" y="11343"/>
                    <wp:lineTo x="245" y="11194"/>
                    <wp:lineTo x="263" y="11044"/>
                    <wp:lineTo x="285" y="10894"/>
                    <wp:lineTo x="309" y="10745"/>
                    <wp:lineTo x="336" y="10596"/>
                    <wp:lineTo x="367" y="10447"/>
                    <wp:lineTo x="400" y="10298"/>
                    <wp:lineTo x="437" y="10149"/>
                    <wp:lineTo x="476" y="10001"/>
                    <wp:lineTo x="519" y="9853"/>
                    <wp:lineTo x="564" y="9705"/>
                    <wp:lineTo x="612" y="9558"/>
                    <wp:lineTo x="664" y="9410"/>
                    <wp:lineTo x="718" y="9264"/>
                    <wp:lineTo x="776" y="9117"/>
                    <wp:lineTo x="836" y="8971"/>
                    <wp:lineTo x="900" y="8825"/>
                    <wp:lineTo x="966" y="8680"/>
                    <wp:lineTo x="1036" y="8534"/>
                    <wp:lineTo x="1108" y="8390"/>
                    <wp:lineTo x="1184" y="8246"/>
                    <wp:lineTo x="1262" y="8102"/>
                    <wp:lineTo x="1344" y="7958"/>
                    <wp:lineTo x="1428" y="7815"/>
                    <wp:lineTo x="1516" y="7673"/>
                    <wp:lineTo x="1606" y="7531"/>
                    <wp:lineTo x="1700" y="7390"/>
                    <wp:lineTo x="1796" y="7249"/>
                    <wp:lineTo x="1896" y="7109"/>
                    <wp:lineTo x="1998" y="6970"/>
                    <wp:lineTo x="2104" y="6831"/>
                    <wp:lineTo x="2212" y="6692"/>
                    <wp:lineTo x="2324" y="6555"/>
                    <wp:lineTo x="2438" y="6418"/>
                    <wp:lineTo x="2556" y="6282"/>
                    <wp:lineTo x="2676" y="6146"/>
                    <wp:lineTo x="2800" y="6011"/>
                    <wp:lineTo x="2926" y="5877"/>
                    <wp:lineTo x="3056" y="5743"/>
                    <wp:lineTo x="3188" y="5611"/>
                    <wp:lineTo x="3324" y="5479"/>
                    <wp:lineTo x="3462" y="5348"/>
                    <wp:lineTo x="3604" y="5217"/>
                    <wp:lineTo x="3749" y="5088"/>
                    <wp:lineTo x="3896" y="4959"/>
                    <wp:lineTo x="4047" y="4831"/>
                    <wp:lineTo x="4201" y="4704"/>
                    <wp:lineTo x="4358" y="4578"/>
                    <wp:lineTo x="4518" y="4453"/>
                    <wp:lineTo x="4681" y="4329"/>
                    <wp:lineTo x="4846" y="4205"/>
                    <wp:lineTo x="5015" y="4083"/>
                    <wp:lineTo x="5187" y="3962"/>
                    <wp:lineTo x="5363" y="3841"/>
                    <wp:lineTo x="5541" y="3722"/>
                    <wp:lineTo x="5741" y="3592"/>
                    <wp:lineTo x="5943" y="3463"/>
                    <wp:lineTo x="6148" y="3338"/>
                    <wp:lineTo x="6356" y="3214"/>
                    <wp:lineTo x="6566" y="3093"/>
                    <wp:lineTo x="6778" y="2973"/>
                    <wp:lineTo x="6993" y="2857"/>
                    <wp:lineTo x="7211" y="2742"/>
                    <wp:lineTo x="7430" y="2630"/>
                    <wp:lineTo x="7652" y="2520"/>
                    <wp:lineTo x="7876" y="2412"/>
                    <wp:lineTo x="8102" y="2307"/>
                    <wp:lineTo x="8331" y="2204"/>
                    <wp:lineTo x="8561" y="2103"/>
                    <wp:lineTo x="8793" y="2005"/>
                    <wp:lineTo x="9028" y="1909"/>
                    <wp:lineTo x="9264" y="1815"/>
                    <wp:lineTo x="9502" y="1724"/>
                    <wp:lineTo x="9741" y="1635"/>
                    <wp:lineTo x="9983" y="1548"/>
                    <wp:lineTo x="10226" y="1464"/>
                    <wp:lineTo x="10471" y="1383"/>
                    <wp:lineTo x="10717" y="1304"/>
                    <wp:lineTo x="10965" y="1227"/>
                    <wp:lineTo x="11214" y="1153"/>
                    <wp:lineTo x="11465" y="1081"/>
                    <wp:lineTo x="11717" y="1012"/>
                    <wp:lineTo x="11970" y="945"/>
                    <wp:lineTo x="12225" y="880"/>
                    <wp:lineTo x="12481" y="819"/>
                    <wp:lineTo x="12738" y="759"/>
                    <wp:lineTo x="12996" y="703"/>
                    <wp:lineTo x="13198" y="660"/>
                    <wp:lineTo x="13400" y="619"/>
                    <wp:lineTo x="13604" y="580"/>
                    <wp:lineTo x="13807" y="543"/>
                    <wp:lineTo x="14011" y="507"/>
                    <wp:lineTo x="14216" y="472"/>
                    <wp:lineTo x="14421" y="440"/>
                    <wp:lineTo x="14627" y="409"/>
                    <wp:lineTo x="14833" y="379"/>
                    <wp:lineTo x="15040" y="351"/>
                    <wp:lineTo x="15247" y="325"/>
                    <wp:lineTo x="15455" y="300"/>
                    <wp:lineTo x="15662" y="277"/>
                    <wp:lineTo x="15871" y="256"/>
                    <wp:lineTo x="16079" y="236"/>
                    <wp:lineTo x="16288" y="218"/>
                    <wp:lineTo x="16497" y="201"/>
                    <wp:lineTo x="16706" y="186"/>
                    <wp:lineTo x="16916" y="173"/>
                    <wp:lineTo x="17126" y="161"/>
                    <wp:lineTo x="17336" y="151"/>
                    <wp:lineTo x="17546" y="143"/>
                    <wp:lineTo x="17756" y="136"/>
                    <wp:lineTo x="17967" y="130"/>
                    <wp:lineTo x="18177" y="127"/>
                    <wp:lineTo x="18388" y="125"/>
                    <wp:lineTo x="18599" y="124"/>
                    <wp:lineTo x="18809" y="125"/>
                    <wp:lineTo x="19020" y="128"/>
                    <wp:lineTo x="19231" y="133"/>
                    <wp:lineTo x="19442" y="138"/>
                    <wp:lineTo x="19652" y="146"/>
                    <wp:lineTo x="19658" y="169"/>
                    <wp:lineTo x="19665" y="192"/>
                    <wp:lineTo x="19673" y="215"/>
                    <wp:lineTo x="19682" y="237"/>
                    <wp:lineTo x="19693" y="259"/>
                    <wp:lineTo x="19706" y="281"/>
                    <wp:lineTo x="19719" y="303"/>
                    <wp:lineTo x="19734" y="324"/>
                    <wp:lineTo x="19750" y="345"/>
                    <wp:lineTo x="19768" y="365"/>
                    <wp:lineTo x="19787" y="385"/>
                    <wp:lineTo x="19807" y="404"/>
                    <wp:lineTo x="19829" y="423"/>
                    <wp:lineTo x="19851" y="441"/>
                    <wp:lineTo x="19875" y="459"/>
                    <wp:lineTo x="19901" y="476"/>
                    <wp:lineTo x="19927" y="493"/>
                    <wp:lineTo x="19955" y="509"/>
                    <wp:lineTo x="19984" y="524"/>
                    <wp:lineTo x="20014" y="538"/>
                    <wp:lineTo x="20045" y="552"/>
                    <wp:lineTo x="20077" y="565"/>
                    <wp:lineTo x="20111" y="577"/>
                    <wp:lineTo x="20146" y="589"/>
                    <wp:lineTo x="20182" y="599"/>
                    <wp:lineTo x="20219" y="609"/>
                    <wp:lineTo x="20257" y="618"/>
                    <wp:lineTo x="20296" y="625"/>
                    <wp:lineTo x="20336" y="632"/>
                    <wp:lineTo x="20378" y="638"/>
                    <wp:lineTo x="20420" y="643"/>
                    <wp:lineTo x="20464" y="647"/>
                    <wp:lineTo x="20508" y="650"/>
                    <wp:lineTo x="20552" y="651"/>
                    <wp:lineTo x="20595" y="652"/>
                    <wp:lineTo x="20638" y="651"/>
                    <wp:lineTo x="20680" y="649"/>
                    <wp:lineTo x="20721" y="646"/>
                    <wp:lineTo x="20762" y="642"/>
                    <wp:lineTo x="20802" y="637"/>
                    <wp:lineTo x="20841" y="630"/>
                    <wp:lineTo x="20880" y="623"/>
                    <wp:lineTo x="20918" y="615"/>
                    <wp:lineTo x="20955" y="606"/>
                    <wp:lineTo x="20991" y="596"/>
                    <wp:lineTo x="21026" y="585"/>
                    <wp:lineTo x="21061" y="574"/>
                    <wp:lineTo x="21094" y="561"/>
                    <wp:lineTo x="21127" y="548"/>
                    <wp:lineTo x="21159" y="534"/>
                    <wp:lineTo x="21189" y="519"/>
                    <wp:lineTo x="21219" y="503"/>
                    <wp:lineTo x="21248" y="487"/>
                    <wp:lineTo x="21276" y="470"/>
                    <wp:lineTo x="21302" y="453"/>
                    <wp:lineTo x="21328" y="435"/>
                    <wp:lineTo x="21352" y="416"/>
                    <wp:lineTo x="21376" y="397"/>
                    <wp:lineTo x="21398" y="377"/>
                    <wp:lineTo x="21419" y="357"/>
                    <wp:lineTo x="21439" y="336"/>
                    <wp:lineTo x="21457" y="315"/>
                    <wp:lineTo x="21475" y="293"/>
                    <wp:lineTo x="21491" y="271"/>
                    <wp:lineTo x="21554" y="278"/>
                    <wp:lineTo x="21592" y="174"/>
                    <wp:lineTo x="21605" y="167"/>
                    <wp:lineTo x="21605" y="163"/>
                    <wp:lineTo x="21605" y="160"/>
                    <wp:lineTo x="21643" y="63"/>
                    <wp:lineTo x="21599" y="59"/>
                    <wp:lineTo x="21554" y="56"/>
                    <wp:lineTo x="21550" y="32"/>
                    <wp:lineTo x="21544" y="8"/>
                    <wp:lineTo x="21537" y="-15"/>
                    <wp:lineTo x="21528" y="-38"/>
                    <wp:lineTo x="21517" y="-61"/>
                    <wp:lineTo x="21505" y="-83"/>
                    <wp:lineTo x="21492" y="-105"/>
                    <wp:lineTo x="21477" y="-127"/>
                    <wp:lineTo x="21461" y="-148"/>
                    <wp:lineTo x="21443" y="-169"/>
                    <wp:lineTo x="21424" y="-190"/>
                    <wp:lineTo x="21403" y="-210"/>
                    <wp:lineTo x="21382" y="-229"/>
                    <wp:lineTo x="21358" y="-248"/>
                    <wp:lineTo x="21334" y="-266"/>
                    <wp:lineTo x="21308" y="-284"/>
                    <wp:lineTo x="21281" y="-301"/>
                    <wp:lineTo x="21252" y="-317"/>
                    <wp:lineTo x="21223" y="-333"/>
                    <wp:lineTo x="21192" y="-348"/>
                    <wp:lineTo x="21160" y="-362"/>
                    <wp:lineTo x="21126" y="-375"/>
                    <wp:lineTo x="21092" y="-388"/>
                    <wp:lineTo x="21056" y="-399"/>
                    <wp:lineTo x="21019" y="-410"/>
                    <wp:lineTo x="20981" y="-420"/>
                    <wp:lineTo x="20942" y="-429"/>
                    <wp:lineTo x="20902" y="-437"/>
                    <wp:lineTo x="20861" y="-444"/>
                    <wp:lineTo x="20818" y="-450"/>
                    <wp:lineTo x="20775" y="-455"/>
                    <wp:lineTo x="20730" y="-459"/>
                    <wp:lineTo x="20597" y="-464"/>
                  </wp:wrapPolygon>
                </wp:wrapThrough>
                <wp:docPr id="4" name="officeArt object"/>
                <wp:cNvGraphicFramePr/>
                <a:graphic xmlns:a="http://schemas.openxmlformats.org/drawingml/2006/main">
                  <a:graphicData uri="http://schemas.microsoft.com/office/word/2010/wordprocessingShape">
                    <wps:wsp>
                      <wps:cNvSpPr/>
                      <wps:spPr>
                        <a:xfrm rot="10800000" flipH="1">
                          <a:off x="0" y="0"/>
                          <a:ext cx="675640" cy="1079500"/>
                        </a:xfrm>
                        <a:custGeom>
                          <a:avLst/>
                          <a:gdLst/>
                          <a:ahLst/>
                          <a:cxnLst>
                            <a:cxn ang="0">
                              <a:pos x="wd2" y="hd2"/>
                            </a:cxn>
                            <a:cxn ang="5400000">
                              <a:pos x="wd2" y="hd2"/>
                            </a:cxn>
                            <a:cxn ang="10800000">
                              <a:pos x="wd2" y="hd2"/>
                            </a:cxn>
                            <a:cxn ang="16200000">
                              <a:pos x="wd2" y="hd2"/>
                            </a:cxn>
                          </a:cxnLst>
                          <a:rect l="0" t="0" r="r" b="b"/>
                          <a:pathLst>
                            <a:path w="19485" h="21118" extrusionOk="0">
                              <a:moveTo>
                                <a:pt x="6410" y="21118"/>
                              </a:moveTo>
                              <a:cubicBezTo>
                                <a:pt x="-1569" y="16321"/>
                                <a:pt x="-2115" y="8574"/>
                                <a:pt x="4862" y="3567"/>
                              </a:cubicBezTo>
                              <a:cubicBezTo>
                                <a:pt x="8718" y="801"/>
                                <a:pt x="14250" y="-482"/>
                                <a:pt x="19485" y="166"/>
                              </a:cubicBezTo>
                            </a:path>
                          </a:pathLst>
                        </a:custGeom>
                        <a:noFill/>
                        <a:ln w="12700" cap="flat">
                          <a:solidFill>
                            <a:srgbClr val="BFBFBF"/>
                          </a:solidFill>
                          <a:custDash>
                            <a:ds d="600000" sp="600000"/>
                          </a:custDash>
                          <a:miter lim="400000"/>
                          <a:headEnd type="triangle" w="med" len="med"/>
                          <a:tailEnd type="oval" w="med" len="med"/>
                        </a:ln>
                        <a:effectLst/>
                      </wps:spPr>
                      <wps:bodyPr/>
                    </wps:wsp>
                  </a:graphicData>
                </a:graphic>
                <wp14:sizeRelV relativeFrom="margin">
                  <wp14:pctHeight>0</wp14:pctHeight>
                </wp14:sizeRelV>
              </wp:anchor>
            </w:drawing>
          </mc:Choice>
          <mc:Fallback>
            <w:pict>
              <v:shape w14:anchorId="282AB35E" id="officeArt object" o:spid="_x0000_s1026" style="position:absolute;margin-left:301pt;margin-top:412pt;width:53.2pt;height:85pt;rotation:180;flip:x;z-index:2516664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coordsize="19485,21118" wrapcoords="644267 -23189 648427 -22939 647019 -23089 645643 -23139 644267 -23189 642922 -23139 641576 -23039 640263 -22889 638949 -22689 637698 -22440 636447 -22090 635195 -21740 634007 -21340 632818 -20890 631692 -20341 630566 -19791 629440 -19241 628376 -18591 627344 -17892 626343 -17192 625374 -16442 624404 -15643 623497 -14843 622621 -13944 621776 -13094 620963 -12144 620212 -11195 619462 -10245 618774 -9196 618117 -8196 617491 -7147 616928 -6047 616396 -4948 615896 -3848 613831 -4048 611736 -4348 609671 -4698 607576 -4848 601069 -5148 594532 -5348 587994 -5447 581488 -5497 574951 -5447 568445 -5348 561907 -5148 555401 -4848 548895 -4498 542357 -4048 535851 -3548 529376 -2999 522870 -2299 516395 -1549 509921 -750 503446 150 496971 1099 490527 2149 484115 3248 477671 4448 471259 5747 464847 7097 458466 8496 452116 9995 445735 11595 439416 13244 433098 14943 426779 16742 420492 18641 414236 20590 407980 22590 401756 24689 393466 27587 385240 30636 377045 33784 368912 37083 360811 40481 352740 44030 344733 47678 336756 51476 328843 55424 320960 59472 313172 63621 305383 67919 297688 72317 290056 76864 282455 81512 274917 86260 267441 91158 260059 96205 252708 101353 245420 106601 238226 111948 231094 117446 224025 123043 217018 128790 210105 134638 203255 140585 196467 146632 189774 152829 183142 159126 176605 165523 170161 172070 163780 178717 158119 184764 152551 190912 147077 197109 141697 203306 136410 209603 131218 215900 126119 222297 121115 228694 116235 235141 111418 241688 106726 248235 102128 254832 97592 261429 93182 268126 88865 274823 84643 281570 80514 288366 76479 295213 72537 302060 68721 308957 64968 315904 61339 322900 57773 329897 54333 336894 50955 343991 47701 351087 44542 358184 41477 365381 38505 372527 35627 379774 32844 386971 30154 394267 27557 401564 25055 408861 22646 416207 20332 423554 18111 430900 15984 438347 13982 445744 12043 453190 10197 460637 8477 468133 6819 475580 5255 483126 3816 490623 2440 498169 1189 505716 31 513262 -1064 520859 -2033 528405 -2909 536002 -3691 543598 -4379 551245 -4973 558841 -5474 566438 -5849 574084 -6162 581731 -6381 589327 -6475 596973 -6475 604620 -6412 612266 -6225 619913 -5943 627559 -5568 635206 -5067 642852 -4504 650449 -3847 658095 -3065 665742 -2221 673338 -1251 680935 -219 688581 938 696178 2190 703774 3503 711321 4942 718917 6475 726464 8101 734010 9822 741557 11636 749053 13544 756600 15546 764096 17642 771543 19863 778989 22146 786436 24523 793882 27026 801279 29591 808675 32281 816022 35033 823369 37911 830665 40851 837962 43917 845209 47076 852455 50329 859702 53676 866898 57117 874045 59713 879343 62372 884590 65093 889838 67877 895085 70692 900283 73570 905481 76510 910628 79513 915826 82547 920973 85644 926071 88803 931169 91993 936266 95246 941314 98562 946362 101909 951359 105319 956357 108791 961355 112325 966302 115891 971250 119519 976148 123179 981046 126901 985943 130686 990791 134502 995589 138381 1000387 142322 1005134 146295 1009882 150330 1014630 154428 1019328 158556 1024026 162748 1028674 166971 1033271 143167 1052063 209417 1075002 210481 1076002 211513 1077051 212545 1078101 213546 1079200 214547 1080250 215579 1081299 216643 1082349 217738 1083348 222085 1079500 226840 1075702 225745 1074702 224713 1073653 223681 1072603 222680 1071554 221647 1070454 220647 1069405 219614 1068355 218519 1067356 199877 1007533 176480 1025975 172351 1021427 168253 1016879 164218 1012281 160214 1007633 156273 1002985 152363 998338 148516 993640 144731 988942 140977 984194 137286 979396 133658 974649 130061 969851 126526 965003 123023 960155 119582 955258 116204 950360 112857 945462 109573 940514 106351 935567 103160 930619 100032 925621 96936 920574 93933 915576 90930 910528 88021 905431 85143 900383 82328 895285 79544 890138 76854 885040 74164 879842 71568 874695 69003 869497 65625 862451 62340 855404 59119 848307 56022 841160 53019 834014 50079 826867 47264 819670 44542 812424 41883 805177 39350 797930 36910 790634 34533 783337 32281 776041 30091 768694 28027 761347 26025 753951 24148 746554 22365 739158 20645 731761 19049 724315 17517 716868 16109 709421 14795 701975 13544 694478 12418 687032 11386 679535 10447 672039 9603 664542 8821 657046 8164 649499 7601 642003 7132 634506 6756 626960 6475 619463 6287 611967 6225 604420 6225 596924 6318 589427 6506 581930 6788 574384 7194 566887 7664 559441 8227 551944 8915 544448 9665 537001 10510 529555 11480 522108 12512 514662 13669 507215 14889 499818 16234 492422 17642 485025 19143 477679 20770 470282 22459 462986 24273 455639 26150 448342 28152 441046 30216 433799 32406 426502 34658 419306 37035 412109 39475 404912 42040 397716 44667 390569 47420 383472 50235 376376 53175 369329 56178 362282 59306 355285 62497 348339 65812 341392 69191 334445 72694 327598 76260 320751 79951 313955 83704 307158 87583 300411 91524 293714 95591 287017 99719 280420 103973 273823 108290 267276 112732 260729 117267 254282 121865 247835 126589 241438 131406 235091 136317 228794 141321 222547 146420 216350 151581 210153 156867 204055 162247 198008 167753 191961 173320 186014 179576 179517 185895 173070 192307 166823 198813 160626 205382 154578 212013 148581 218738 142784 225557 137037 232408 131439 239352 125942 246358 120544 253428 115297 260591 110149 267785 105101 275042 100204 282392 95406 289774 90708 297219 86160 304695 81712 312265 77364 319865 73166 327529 69118 335224 65170 342981 61322 350770 57623 358621 54025 366503 50577 374417 47228 382393 43980 390401 40931 398440 37932 406510 35134 412829 32985 419147 30936 425528 28987 431878 27137 438259 25338 444671 23589 451084 21990 457527 20441 463971 18941 470446 17542 476921 16242 483427 14993 489902 13844 496439 12794 502945 11795 509483 10895 516020 10045 522557 9296 529126 8646 535695 8046 542264 7547 548832 7147 555401 6797 562001 6497 568570 6347 575170 6247 581770 6197 588339 6247 594939 6397 601539 6647 608139 6897 614707 7297 614895 8446 615114 9596 615364 10745 615646 11845 615990 12944 616396 14043 616803 15143 617272 16193 617773 17242 618336 18242 618930 19241 619556 20191 620244 21140 620932 22040 621683 22939 622496 23789 623309 24639 624185 25438 625092 26188 626031 26888 627000 27587 628001 28237 629065 28837 630159 29436 631285 29936 632443 30436 633631 30886 634851 31236 636103 31585 637416 31885 638730 32135 640106 32335 641483 32485 642859 32535 644204 32585 645549 32535 646863 32435 648145 32285 649428 32085 650679 31835 651899 31485 653119 31136 654307 30736 655465 30286 656591 29786 657685 29236 658780 28687 659813 28037 660845 27387 661846 26688 662784 25938 663722 25138 664630 24339 665505 23489 666319 22640 667132 21740 667883 20790 668633 19841 669322 18841 669978 17842 670604 16792 671167 15743 671730 14643 672231 13544 674201 13894 675390 8696 675796 8346 675796 8146 675796 7996 676985 3149 675609 2949 674201 2799 674076 1599 673888 400 673669 -750 673388 -1899 673044 -3049 672668 -4148 672262 -5248 671793 -6347 671292 -7397 670729 -8446 670135 -9496 669478 -10495 668821 -11445 668070 -12394 667320 -13294 666506 -14193 665662 -15043 664755 -15843 663848 -16642 662878 -17392 661877 -18092 660813 -18741 659750 -19391 658624 -19941 657467 -20491 656278 -20990 655058 -21440 653807 -21840 652524 -22190 651179 -22490 649834 -22739 648427 -22939 644267 -23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" path="m6410,21118c-1569,16321,-2115,8574,4862,3567,8718,801,14250,-482,19485,166e" filled="f" strokecolor="#bfbfbf" strokeweight="1pt">
                <v:stroke startarrow="block" endarrow="oval" miterlimit="4" joinstyle="miter"/>
                <v:path arrowok="t" o:extrusionok="f" o:connecttype="custom" o:connectlocs="337820,539750;337820,539750;337820,539750;337820,539750" o:connectangles="0,90,180,270"/>
                <w10:wrap type="through" anchorx="page" anchory="page"/>
              </v:shape>
            </w:pict>
          </mc:Fallback>
        </mc:AlternateContent>
      </w:r>
      <w:r w:rsidR="004B1C7F">
        <w:rPr>
          <w:noProof/>
          <w:lang w:val="en-US"/>
        </w:rPr>
        <mc:AlternateContent>
          <mc:Choice Requires="wps">
            <w:drawing>
              <wp:anchor distT="152400" distB="152400" distL="152400" distR="152400" simplePos="0" relativeHeight="251663360" behindDoc="0" locked="0" layoutInCell="1" allowOverlap="1">
                <wp:simplePos x="0" y="0"/>
                <wp:positionH relativeFrom="page">
                  <wp:posOffset>345850</wp:posOffset>
                </wp:positionH>
                <wp:positionV relativeFrom="page">
                  <wp:posOffset>7174040</wp:posOffset>
                </wp:positionV>
                <wp:extent cx="6911340" cy="1787350"/>
                <wp:effectExtent l="88900" t="444500" r="99060" b="448310"/>
                <wp:wrapTopAndBottom distT="152400" distB="152400"/>
                <wp:docPr id="1073741829" name="officeArt object"/>
                <wp:cNvGraphicFramePr/>
                <a:graphic xmlns:a="http://schemas.openxmlformats.org/drawingml/2006/main">
                  <a:graphicData uri="http://schemas.microsoft.com/office/word/2010/wordprocessingShape">
                    <wps:wsp>
                      <wps:cNvSpPr/>
                      <wps:spPr>
                        <a:xfrm rot="446680" flipH="1">
                          <a:off x="0" y="0"/>
                          <a:ext cx="6911340" cy="1787350"/>
                        </a:xfrm>
                        <a:prstGeom prst="rect">
                          <a:avLst/>
                        </a:prstGeom>
                        <a:noFill/>
                        <a:ln w="12700" cap="flat">
                          <a:noFill/>
                          <a:miter lim="400000"/>
                        </a:ln>
                        <a:effectLst/>
                      </wps:spPr>
                      <wps:txbx>
                        <w:txbxContent>
                          <w:p w:rsidR="008D5F41" w:rsidRDefault="004B1C7F" w:rsidP="004B1C7F">
                            <w:pPr>
                              <w:pStyle w:val="Title"/>
                              <w:bidi/>
                            </w:pPr>
                            <w:proofErr w:type="gramStart"/>
                            <w:r w:rsidRPr="004B1C7F">
                              <w:rPr>
                                <w:rFonts w:ascii="Cairo" w:hAnsi="Cairo" w:cs="Cairo" w:hint="cs"/>
                                <w:b/>
                                <w:bCs/>
                                <w:rtl/>
                              </w:rPr>
                              <w:t>إنجازات</w:t>
                            </w:r>
                            <w:r>
                              <w:rPr>
                                <w:rFonts w:hint="cs"/>
                                <w:rtl/>
                              </w:rPr>
                              <w:t xml:space="preserve"> </w:t>
                            </w:r>
                            <w:r w:rsidR="00CF696E">
                              <w:t xml:space="preserve"> </w:t>
                            </w:r>
                            <w:r w:rsidR="00CF696E">
                              <w:rPr>
                                <w:rFonts w:ascii="Avenir Next Condensed Heavy" w:hAnsi="Avenir Next Condensed Heavy"/>
                                <w:color w:val="BFBFBF"/>
                              </w:rPr>
                              <w:t>2020</w:t>
                            </w:r>
                            <w:proofErr w:type="gramEnd"/>
                          </w:p>
                        </w:txbxContent>
                      </wps:txbx>
                      <wps:bodyPr wrap="square" lIns="0" tIns="0" rIns="0" bIns="0" numCol="1" anchor="ctr">
                        <a:noAutofit/>
                      </wps:bodyPr>
                    </wps:wsp>
                  </a:graphicData>
                </a:graphic>
                <wp14:sizeRelV relativeFrom="margin">
                  <wp14:pctHeight>0</wp14:pctHeight>
                </wp14:sizeRelV>
              </wp:anchor>
            </w:drawing>
          </mc:Choice>
          <mc:Fallback>
            <w:pict>
              <v:rect id="_x0000_s1027" style="position:absolute;margin-left:27.25pt;margin-top:564.9pt;width:544.2pt;height:140.75pt;rotation:-487894fd;flip:x;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" filled="f" stroked="f" strokeweight="1pt">
                <v:stroke miterlimit="4"/>
                <v:textbox inset="0,0,0,0">
                  <w:txbxContent>
                    <w:p w:rsidR="008D5F41" w:rsidRDefault="004B1C7F" w:rsidP="004B1C7F">
                      <w:pPr>
                        <w:pStyle w:val="Title"/>
                        <w:bidi/>
                      </w:pPr>
                      <w:proofErr w:type="gramStart"/>
                      <w:r w:rsidRPr="004B1C7F">
                        <w:rPr>
                          <w:rFonts w:ascii="Cairo" w:hAnsi="Cairo" w:cs="Cairo" w:hint="cs"/>
                          <w:b/>
                          <w:bCs/>
                          <w:rtl/>
                        </w:rPr>
                        <w:t>إنجازات</w:t>
                      </w:r>
                      <w:r>
                        <w:rPr>
                          <w:rFonts w:hint="cs"/>
                          <w:rtl/>
                        </w:rPr>
                        <w:t xml:space="preserve"> </w:t>
                      </w:r>
                      <w:r w:rsidR="00CF696E">
                        <w:t xml:space="preserve"> </w:t>
                      </w:r>
                      <w:r w:rsidR="00CF696E">
                        <w:rPr>
                          <w:rFonts w:ascii="Avenir Next Condensed Heavy" w:hAnsi="Avenir Next Condensed Heavy"/>
                          <w:color w:val="BFBFBF"/>
                        </w:rPr>
                        <w:t>2020</w:t>
                      </w:r>
                      <w:proofErr w:type="gramEnd"/>
                    </w:p>
                  </w:txbxContent>
                </v:textbox>
                <w10:wrap type="topAndBottom" anchorx="page" anchory="page"/>
              </v:rect>
            </w:pict>
          </mc:Fallback>
        </mc:AlternateContent>
      </w:r>
      <w:r w:rsidR="004B1C7F">
        <w:rPr>
          <w:noProof/>
          <w:lang w:val="en-US"/>
        </w:rPr>
        <mc:AlternateContent>
          <mc:Choice Requires="wps">
            <w:drawing>
              <wp:anchor distT="152400" distB="152400" distL="152400" distR="152400" simplePos="0" relativeHeight="251665408" behindDoc="0" locked="0" layoutInCell="1" allowOverlap="1">
                <wp:simplePos x="0" y="0"/>
                <wp:positionH relativeFrom="page">
                  <wp:posOffset>2389505</wp:posOffset>
                </wp:positionH>
                <wp:positionV relativeFrom="page">
                  <wp:posOffset>1132840</wp:posOffset>
                </wp:positionV>
                <wp:extent cx="881215" cy="887562"/>
                <wp:effectExtent l="0" t="63500" r="46355" b="52705"/>
                <wp:wrapThrough wrapText="bothSides" distL="152400" distR="152400">
                  <wp:wrapPolygon edited="1">
                    <wp:start x="19728" y="-908"/>
                    <wp:lineTo x="19728" y="-126"/>
                    <wp:lineTo x="19500" y="-114"/>
                    <wp:lineTo x="19271" y="-100"/>
                    <wp:lineTo x="19043" y="-83"/>
                    <wp:lineTo x="18815" y="-64"/>
                    <wp:lineTo x="18588" y="-43"/>
                    <wp:lineTo x="18361" y="-19"/>
                    <wp:lineTo x="18134" y="8"/>
                    <wp:lineTo x="17908" y="36"/>
                    <wp:lineTo x="17682" y="68"/>
                    <wp:lineTo x="17457" y="101"/>
                    <wp:lineTo x="17232" y="138"/>
                    <wp:lineTo x="17008" y="176"/>
                    <wp:lineTo x="16784" y="217"/>
                    <wp:lineTo x="16561" y="260"/>
                    <wp:lineTo x="16338" y="306"/>
                    <wp:lineTo x="16116" y="354"/>
                    <wp:lineTo x="15895" y="405"/>
                    <wp:lineTo x="15674" y="458"/>
                    <wp:lineTo x="15454" y="513"/>
                    <wp:lineTo x="15235" y="570"/>
                    <wp:lineTo x="15016" y="630"/>
                    <wp:lineTo x="14798" y="693"/>
                    <wp:lineTo x="14581" y="757"/>
                    <wp:lineTo x="14365" y="824"/>
                    <wp:lineTo x="14149" y="894"/>
                    <wp:lineTo x="13934" y="965"/>
                    <wp:lineTo x="13720" y="1039"/>
                    <wp:lineTo x="13507" y="1116"/>
                    <wp:lineTo x="13294" y="1194"/>
                    <wp:lineTo x="13083" y="1275"/>
                    <wp:lineTo x="12872" y="1358"/>
                    <wp:lineTo x="12662" y="1443"/>
                    <wp:lineTo x="12454" y="1531"/>
                    <wp:lineTo x="12246" y="1621"/>
                    <wp:lineTo x="12039" y="1713"/>
                    <wp:lineTo x="11833" y="1808"/>
                    <wp:lineTo x="11628" y="1905"/>
                    <wp:lineTo x="11424" y="2003"/>
                    <wp:lineTo x="11221" y="2105"/>
                    <wp:lineTo x="11019" y="2208"/>
                    <wp:lineTo x="10819" y="2314"/>
                    <wp:lineTo x="10619" y="2422"/>
                    <wp:lineTo x="10421" y="2532"/>
                    <wp:lineTo x="10223" y="2644"/>
                    <wp:lineTo x="10027" y="2758"/>
                    <wp:lineTo x="9832" y="2875"/>
                    <wp:lineTo x="9638" y="2994"/>
                    <wp:lineTo x="9446" y="3115"/>
                    <wp:lineTo x="9255" y="3238"/>
                    <wp:lineTo x="9065" y="3363"/>
                    <wp:lineTo x="8876" y="3491"/>
                    <wp:lineTo x="8688" y="3620"/>
                    <wp:lineTo x="8502" y="3752"/>
                    <wp:lineTo x="8317" y="3886"/>
                    <wp:lineTo x="8134" y="4022"/>
                    <wp:lineTo x="7952" y="4160"/>
                    <wp:lineTo x="7771" y="4301"/>
                    <wp:lineTo x="7592" y="4443"/>
                    <wp:lineTo x="7414" y="4587"/>
                    <wp:lineTo x="7238" y="4734"/>
                    <wp:lineTo x="7063" y="4883"/>
                    <wp:lineTo x="6889" y="5033"/>
                    <wp:lineTo x="6717" y="5186"/>
                    <wp:lineTo x="6547" y="5341"/>
                    <wp:lineTo x="6353" y="5522"/>
                    <wp:lineTo x="6161" y="5705"/>
                    <wp:lineTo x="5973" y="5890"/>
                    <wp:lineTo x="5787" y="6077"/>
                    <wp:lineTo x="5603" y="6266"/>
                    <wp:lineTo x="5422" y="6458"/>
                    <wp:lineTo x="5244" y="6651"/>
                    <wp:lineTo x="5069" y="6847"/>
                    <wp:lineTo x="4896" y="7044"/>
                    <wp:lineTo x="4726" y="7243"/>
                    <wp:lineTo x="4559" y="7444"/>
                    <wp:lineTo x="4395" y="7648"/>
                    <wp:lineTo x="4233" y="7853"/>
                    <wp:lineTo x="4074" y="8059"/>
                    <wp:lineTo x="3918" y="8268"/>
                    <wp:lineTo x="3765" y="8478"/>
                    <wp:lineTo x="3614" y="8691"/>
                    <wp:lineTo x="3467" y="8904"/>
                    <wp:lineTo x="3322" y="9120"/>
                    <wp:lineTo x="3180" y="9337"/>
                    <wp:lineTo x="3040" y="9556"/>
                    <wp:lineTo x="2904" y="9777"/>
                    <wp:lineTo x="2770" y="9999"/>
                    <wp:lineTo x="2640" y="10222"/>
                    <wp:lineTo x="2512" y="10447"/>
                    <wp:lineTo x="2387" y="10674"/>
                    <wp:lineTo x="2265" y="10902"/>
                    <wp:lineTo x="2146" y="11132"/>
                    <wp:lineTo x="2030" y="11362"/>
                    <wp:lineTo x="1917" y="11595"/>
                    <wp:lineTo x="1806" y="11828"/>
                    <wp:lineTo x="1699" y="12063"/>
                    <wp:lineTo x="1595" y="12300"/>
                    <wp:lineTo x="1493" y="12537"/>
                    <wp:lineTo x="1395" y="12776"/>
                    <wp:lineTo x="1299" y="13016"/>
                    <wp:lineTo x="1207" y="13257"/>
                    <wp:lineTo x="1118" y="13499"/>
                    <wp:lineTo x="1031" y="13743"/>
                    <wp:lineTo x="948" y="13987"/>
                    <wp:lineTo x="868" y="14233"/>
                    <wp:lineTo x="790" y="14479"/>
                    <wp:lineTo x="716" y="14727"/>
                    <wp:lineTo x="645" y="14976"/>
                    <wp:lineTo x="577" y="15225"/>
                    <wp:lineTo x="512" y="15476"/>
                    <wp:lineTo x="450" y="15727"/>
                    <wp:lineTo x="391" y="15979"/>
                    <wp:lineTo x="336" y="16232"/>
                    <wp:lineTo x="283" y="16486"/>
                    <wp:lineTo x="234" y="16741"/>
                    <wp:lineTo x="188" y="16996"/>
                    <wp:lineTo x="145" y="17252"/>
                    <wp:lineTo x="105" y="17509"/>
                    <wp:lineTo x="68" y="17767"/>
                    <wp:lineTo x="35" y="18025"/>
                    <wp:lineTo x="5" y="18283"/>
                    <wp:lineTo x="-22" y="18543"/>
                    <wp:lineTo x="-46" y="18802"/>
                    <wp:lineTo x="-67" y="19063"/>
                    <wp:lineTo x="-84" y="19324"/>
                    <wp:lineTo x="-98" y="19585"/>
                    <wp:lineTo x="-109" y="19847"/>
                    <wp:lineTo x="-117" y="20109"/>
                    <wp:lineTo x="-150" y="20116"/>
                    <wp:lineTo x="-183" y="20125"/>
                    <wp:lineTo x="-216" y="20134"/>
                    <wp:lineTo x="-248" y="20145"/>
                    <wp:lineTo x="-279" y="20157"/>
                    <wp:lineTo x="-310" y="20170"/>
                    <wp:lineTo x="-340" y="20184"/>
                    <wp:lineTo x="-370" y="20199"/>
                    <wp:lineTo x="-398" y="20215"/>
                    <wp:lineTo x="-426" y="20233"/>
                    <wp:lineTo x="-453" y="20251"/>
                    <wp:lineTo x="-479" y="20270"/>
                    <wp:lineTo x="-505" y="20290"/>
                    <wp:lineTo x="-529" y="20311"/>
                    <wp:lineTo x="-552" y="20333"/>
                    <wp:lineTo x="-574" y="20356"/>
                    <wp:lineTo x="-596" y="20380"/>
                    <wp:lineTo x="-616" y="20405"/>
                    <wp:lineTo x="-635" y="20431"/>
                    <wp:lineTo x="-653" y="20457"/>
                    <wp:lineTo x="-669" y="20484"/>
                    <wp:lineTo x="-684" y="20512"/>
                    <wp:lineTo x="-698" y="20541"/>
                    <wp:lineTo x="-711" y="20571"/>
                    <wp:lineTo x="-722" y="20601"/>
                    <wp:lineTo x="-732" y="20632"/>
                    <wp:lineTo x="-740" y="20664"/>
                    <wp:lineTo x="-747" y="20697"/>
                    <wp:lineTo x="-753" y="20730"/>
                    <wp:lineTo x="-756" y="20764"/>
                    <wp:lineTo x="-758" y="20798"/>
                    <wp:lineTo x="-759" y="20833"/>
                    <wp:lineTo x="-758" y="20867"/>
                    <wp:lineTo x="-755" y="20901"/>
                    <wp:lineTo x="-750" y="20934"/>
                    <wp:lineTo x="-745" y="20966"/>
                    <wp:lineTo x="-737" y="20997"/>
                    <wp:lineTo x="-728" y="21028"/>
                    <wp:lineTo x="-718" y="21058"/>
                    <wp:lineTo x="-707" y="21088"/>
                    <wp:lineTo x="-694" y="21117"/>
                    <wp:lineTo x="-680" y="21145"/>
                    <wp:lineTo x="-665" y="21172"/>
                    <wp:lineTo x="-648" y="21198"/>
                    <wp:lineTo x="-630" y="21224"/>
                    <wp:lineTo x="-612" y="21248"/>
                    <wp:lineTo x="-592" y="21272"/>
                    <wp:lineTo x="-571" y="21296"/>
                    <wp:lineTo x="-549" y="21318"/>
                    <wp:lineTo x="-526" y="21339"/>
                    <wp:lineTo x="-502" y="21360"/>
                    <wp:lineTo x="-478" y="21379"/>
                    <wp:lineTo x="-452" y="21398"/>
                    <wp:lineTo x="-426" y="21416"/>
                    <wp:lineTo x="-399" y="21433"/>
                    <wp:lineTo x="-371" y="21448"/>
                    <wp:lineTo x="-342" y="21463"/>
                    <wp:lineTo x="-313" y="21477"/>
                    <wp:lineTo x="-283" y="21490"/>
                    <wp:lineTo x="-253" y="21502"/>
                    <wp:lineTo x="-222" y="21513"/>
                    <wp:lineTo x="-191" y="21522"/>
                    <wp:lineTo x="-159" y="21531"/>
                    <wp:lineTo x="-126" y="21538"/>
                    <wp:lineTo x="-126" y="21555"/>
                    <wp:lineTo x="-126" y="21572"/>
                    <wp:lineTo x="-127" y="21589"/>
                    <wp:lineTo x="-126" y="21606"/>
                    <wp:lineTo x="29" y="21596"/>
                    <wp:lineTo x="185" y="21596"/>
                    <wp:lineTo x="185" y="21579"/>
                    <wp:lineTo x="185" y="21563"/>
                    <wp:lineTo x="185" y="21546"/>
                    <wp:lineTo x="185" y="21529"/>
                    <wp:lineTo x="217" y="21520"/>
                    <wp:lineTo x="248" y="21511"/>
                    <wp:lineTo x="279" y="21500"/>
                    <wp:lineTo x="310" y="21489"/>
                    <wp:lineTo x="340" y="21476"/>
                    <wp:lineTo x="369" y="21463"/>
                    <wp:lineTo x="398" y="21448"/>
                    <wp:lineTo x="426" y="21433"/>
                    <wp:lineTo x="453" y="21416"/>
                    <wp:lineTo x="480" y="21399"/>
                    <wp:lineTo x="505" y="21381"/>
                    <wp:lineTo x="530" y="21362"/>
                    <wp:lineTo x="555" y="21342"/>
                    <wp:lineTo x="578" y="21321"/>
                    <wp:lineTo x="600" y="21299"/>
                    <wp:lineTo x="621" y="21277"/>
                    <wp:lineTo x="642" y="21253"/>
                    <wp:lineTo x="661" y="21229"/>
                    <wp:lineTo x="679" y="21204"/>
                    <wp:lineTo x="696" y="21179"/>
                    <wp:lineTo x="712" y="21152"/>
                    <wp:lineTo x="727" y="21125"/>
                    <wp:lineTo x="740" y="21097"/>
                    <wp:lineTo x="752" y="21068"/>
                    <wp:lineTo x="763" y="21039"/>
                    <wp:lineTo x="772" y="21008"/>
                    <wp:lineTo x="780" y="20978"/>
                    <wp:lineTo x="787" y="20946"/>
                    <wp:lineTo x="792" y="20914"/>
                    <wp:lineTo x="795" y="20881"/>
                    <wp:lineTo x="797" y="20848"/>
                    <wp:lineTo x="798" y="20814"/>
                    <wp:lineTo x="797" y="20781"/>
                    <wp:lineTo x="794" y="20749"/>
                    <wp:lineTo x="790" y="20717"/>
                    <wp:lineTo x="784" y="20686"/>
                    <wp:lineTo x="777" y="20656"/>
                    <wp:lineTo x="769" y="20626"/>
                    <wp:lineTo x="759" y="20597"/>
                    <wp:lineTo x="748" y="20569"/>
                    <wp:lineTo x="736" y="20542"/>
                    <wp:lineTo x="722" y="20515"/>
                    <wp:lineTo x="708" y="20489"/>
                    <wp:lineTo x="692" y="20464"/>
                    <wp:lineTo x="675" y="20439"/>
                    <wp:lineTo x="657" y="20416"/>
                    <wp:lineTo x="638" y="20393"/>
                    <wp:lineTo x="618" y="20370"/>
                    <wp:lineTo x="597" y="20349"/>
                    <wp:lineTo x="575" y="20328"/>
                    <wp:lineTo x="553" y="20309"/>
                    <wp:lineTo x="529" y="20290"/>
                    <wp:lineTo x="505" y="20271"/>
                    <wp:lineTo x="480" y="20254"/>
                    <wp:lineTo x="454" y="20238"/>
                    <wp:lineTo x="427" y="20222"/>
                    <wp:lineTo x="400" y="20207"/>
                    <wp:lineTo x="372" y="20193"/>
                    <wp:lineTo x="344" y="20180"/>
                    <wp:lineTo x="315" y="20168"/>
                    <wp:lineTo x="286" y="20157"/>
                    <wp:lineTo x="256" y="20146"/>
                    <wp:lineTo x="225" y="20137"/>
                    <wp:lineTo x="195" y="20128"/>
                    <wp:lineTo x="202" y="19870"/>
                    <wp:lineTo x="212" y="19612"/>
                    <wp:lineTo x="226" y="19354"/>
                    <wp:lineTo x="243" y="19097"/>
                    <wp:lineTo x="263" y="18840"/>
                    <wp:lineTo x="287" y="18584"/>
                    <wp:lineTo x="313" y="18329"/>
                    <wp:lineTo x="343" y="18074"/>
                    <wp:lineTo x="376" y="17819"/>
                    <wp:lineTo x="412" y="17565"/>
                    <wp:lineTo x="451" y="17312"/>
                    <wp:lineTo x="494" y="17060"/>
                    <wp:lineTo x="539" y="16808"/>
                    <wp:lineTo x="588" y="16557"/>
                    <wp:lineTo x="639" y="16307"/>
                    <wp:lineTo x="694" y="16058"/>
                    <wp:lineTo x="752" y="15809"/>
                    <wp:lineTo x="813" y="15561"/>
                    <wp:lineTo x="877" y="15314"/>
                    <wp:lineTo x="944" y="15068"/>
                    <wp:lineTo x="1014" y="14823"/>
                    <wp:lineTo x="1087" y="14579"/>
                    <wp:lineTo x="1163" y="14336"/>
                    <wp:lineTo x="1242" y="14094"/>
                    <wp:lineTo x="1324" y="13853"/>
                    <wp:lineTo x="1409" y="13613"/>
                    <wp:lineTo x="1498" y="13375"/>
                    <wp:lineTo x="1589" y="13137"/>
                    <wp:lineTo x="1683" y="12900"/>
                    <wp:lineTo x="1780" y="12665"/>
                    <wp:lineTo x="1880" y="12431"/>
                    <wp:lineTo x="1982" y="12198"/>
                    <wp:lineTo x="2088" y="11967"/>
                    <wp:lineTo x="2197" y="11736"/>
                    <wp:lineTo x="2308" y="11507"/>
                    <wp:lineTo x="2423" y="11280"/>
                    <wp:lineTo x="2540" y="11054"/>
                    <wp:lineTo x="2661" y="10829"/>
                    <wp:lineTo x="2784" y="10606"/>
                    <wp:lineTo x="2910" y="10384"/>
                    <wp:lineTo x="3038" y="10163"/>
                    <wp:lineTo x="3170" y="9945"/>
                    <wp:lineTo x="3304" y="9727"/>
                    <wp:lineTo x="3442" y="9512"/>
                    <wp:lineTo x="3582" y="9297"/>
                    <wp:lineTo x="3724" y="9085"/>
                    <wp:lineTo x="3870" y="8874"/>
                    <wp:lineTo x="4018" y="8665"/>
                    <wp:lineTo x="4170" y="8458"/>
                    <wp:lineTo x="4323" y="8252"/>
                    <wp:lineTo x="4480" y="8048"/>
                    <wp:lineTo x="4639" y="7846"/>
                    <wp:lineTo x="4802" y="7646"/>
                    <wp:lineTo x="4966" y="7448"/>
                    <wp:lineTo x="5134" y="7251"/>
                    <wp:lineTo x="5304" y="7057"/>
                    <wp:lineTo x="5477" y="6864"/>
                    <wp:lineTo x="5652" y="6674"/>
                    <wp:lineTo x="5831" y="6485"/>
                    <wp:lineTo x="6011" y="6298"/>
                    <wp:lineTo x="6195" y="6114"/>
                    <wp:lineTo x="6381" y="5931"/>
                    <wp:lineTo x="6570" y="5751"/>
                    <wp:lineTo x="6761" y="5573"/>
                    <wp:lineTo x="6929" y="5421"/>
                    <wp:lineTo x="7098" y="5270"/>
                    <wp:lineTo x="7268" y="5122"/>
                    <wp:lineTo x="7440" y="4976"/>
                    <wp:lineTo x="7614" y="4831"/>
                    <wp:lineTo x="7789" y="4689"/>
                    <wp:lineTo x="7965" y="4549"/>
                    <wp:lineTo x="8143" y="4411"/>
                    <wp:lineTo x="8322" y="4275"/>
                    <wp:lineTo x="8503" y="4141"/>
                    <wp:lineTo x="8685" y="4009"/>
                    <wp:lineTo x="8868" y="3879"/>
                    <wp:lineTo x="9052" y="3752"/>
                    <wp:lineTo x="9238" y="3626"/>
                    <wp:lineTo x="9425" y="3503"/>
                    <wp:lineTo x="9613" y="3381"/>
                    <wp:lineTo x="9802" y="3262"/>
                    <wp:lineTo x="9993" y="3145"/>
                    <wp:lineTo x="10185" y="3030"/>
                    <wp:lineTo x="10378" y="2918"/>
                    <wp:lineTo x="10572" y="2807"/>
                    <wp:lineTo x="10767" y="2699"/>
                    <wp:lineTo x="10964" y="2592"/>
                    <wp:lineTo x="11161" y="2488"/>
                    <wp:lineTo x="11359" y="2386"/>
                    <wp:lineTo x="11559" y="2286"/>
                    <wp:lineTo x="11760" y="2189"/>
                    <wp:lineTo x="11961" y="2094"/>
                    <wp:lineTo x="12164" y="2000"/>
                    <wp:lineTo x="12367" y="1910"/>
                    <wp:lineTo x="12572" y="1821"/>
                    <wp:lineTo x="12777" y="1734"/>
                    <wp:lineTo x="12983" y="1650"/>
                    <wp:lineTo x="13191" y="1568"/>
                    <wp:lineTo x="13399" y="1488"/>
                    <wp:lineTo x="13608" y="1411"/>
                    <wp:lineTo x="13817" y="1336"/>
                    <wp:lineTo x="14028" y="1263"/>
                    <wp:lineTo x="14240" y="1192"/>
                    <wp:lineTo x="14452" y="1124"/>
                    <wp:lineTo x="14665" y="1057"/>
                    <wp:lineTo x="14878" y="994"/>
                    <wp:lineTo x="15093" y="932"/>
                    <wp:lineTo x="15308" y="873"/>
                    <wp:lineTo x="15524" y="816"/>
                    <wp:lineTo x="15740" y="761"/>
                    <wp:lineTo x="15957" y="709"/>
                    <wp:lineTo x="16175" y="659"/>
                    <wp:lineTo x="16393" y="612"/>
                    <wp:lineTo x="16612" y="566"/>
                    <wp:lineTo x="16832" y="524"/>
                    <wp:lineTo x="17052" y="483"/>
                    <wp:lineTo x="17272" y="445"/>
                    <wp:lineTo x="17494" y="409"/>
                    <wp:lineTo x="17715" y="376"/>
                    <wp:lineTo x="17937" y="345"/>
                    <wp:lineTo x="18160" y="316"/>
                    <wp:lineTo x="18383" y="290"/>
                    <wp:lineTo x="18606" y="266"/>
                    <wp:lineTo x="18830" y="245"/>
                    <wp:lineTo x="19054" y="226"/>
                    <wp:lineTo x="19278" y="209"/>
                    <wp:lineTo x="19503" y="195"/>
                    <wp:lineTo x="19728" y="184"/>
                    <wp:lineTo x="19728" y="947"/>
                    <wp:lineTo x="21285" y="174"/>
                    <wp:lineTo x="21363" y="174"/>
                    <wp:lineTo x="21441" y="173"/>
                    <wp:lineTo x="21518" y="172"/>
                    <wp:lineTo x="21596" y="174"/>
                    <wp:lineTo x="21596" y="19"/>
                    <wp:lineTo x="21606" y="-135"/>
                    <wp:lineTo x="21566" y="-136"/>
                    <wp:lineTo x="21526" y="-137"/>
                    <wp:lineTo x="21485" y="-137"/>
                    <wp:lineTo x="21445" y="-136"/>
                    <wp:lineTo x="21405" y="-135"/>
                    <wp:lineTo x="21365" y="-135"/>
                    <wp:lineTo x="21325" y="-135"/>
                    <wp:lineTo x="21285" y="-135"/>
                    <wp:lineTo x="19728" y="-908"/>
                  </wp:wrapPolygon>
                </wp:wrapThrough>
                <wp:docPr id="3" name="officeArt object"/>
                <wp:cNvGraphicFramePr/>
                <a:graphic xmlns:a="http://schemas.openxmlformats.org/drawingml/2006/main">
                  <a:graphicData uri="http://schemas.microsoft.com/office/word/2010/wordprocessingShape">
                    <wps:wsp>
                      <wps:cNvSpPr/>
                      <wps:spPr>
                        <a:xfrm flipH="1">
                          <a:off x="0" y="0"/>
                          <a:ext cx="881215" cy="887562"/>
                        </a:xfrm>
                        <a:custGeom>
                          <a:avLst/>
                          <a:gdLst/>
                          <a:ahLst/>
                          <a:cxnLst>
                            <a:cxn ang="0">
                              <a:pos x="wd2" y="hd2"/>
                            </a:cxn>
                            <a:cxn ang="5400000">
                              <a:pos x="wd2" y="hd2"/>
                            </a:cxn>
                            <a:cxn ang="10800000">
                              <a:pos x="wd2" y="hd2"/>
                            </a:cxn>
                            <a:cxn ang="16200000">
                              <a:pos x="wd2" y="hd2"/>
                            </a:cxn>
                          </a:cxnLst>
                          <a:rect l="0" t="0" r="r" b="b"/>
                          <a:pathLst>
                            <a:path w="21324" h="21377" extrusionOk="0">
                              <a:moveTo>
                                <a:pt x="26" y="21377"/>
                              </a:moveTo>
                              <a:cubicBezTo>
                                <a:pt x="-276" y="15350"/>
                                <a:pt x="2120" y="9499"/>
                                <a:pt x="6569" y="5399"/>
                              </a:cubicBezTo>
                              <a:cubicBezTo>
                                <a:pt x="10567" y="1714"/>
                                <a:pt x="15881" y="-223"/>
                                <a:pt x="21324" y="20"/>
                              </a:cubicBezTo>
                            </a:path>
                          </a:pathLst>
                        </a:custGeom>
                        <a:noFill/>
                        <a:ln w="12700" cap="flat">
                          <a:solidFill>
                            <a:srgbClr val="BFBFBF"/>
                          </a:solidFill>
                          <a:custDash>
                            <a:ds d="600000" sp="600000"/>
                          </a:custDash>
                          <a:miter lim="400000"/>
                          <a:headEnd type="oval" w="med" len="med"/>
                          <a:tailEnd type="triangle" w="med" len="med"/>
                        </a:ln>
                        <a:effectLst/>
                      </wps:spPr>
                      <wps:bodyPr/>
                    </wps:wsp>
                  </a:graphicData>
                </a:graphic>
              </wp:anchor>
            </w:drawing>
          </mc:Choice>
          <mc:Fallback>
            <w:pict>
              <v:shape w14:anchorId="5CD37F50" id="officeArt object" o:spid="_x0000_s1026" style="position:absolute;margin-left:188.15pt;margin-top:89.2pt;width:69.4pt;height:69.9pt;flip:x;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324,21377" wrapcoords="804422 -37276 804422 -5178 795119 -4685 785775 -4110 776471 -3411 767168 -2630 757946 -1767 748683 -781 739421 329 730199 1480 720977 2795 711796 4151 702656 5672 693515 7233 684375 8918 675276 10686 666176 12576 657118 14549 648141 16645 639123 18823 630146 21084 621210 23426 612273 25892 603378 28481 594523 31071 585750 33824 576937 36701 568164 39619 559431 42660 550740 45825 542049 49031 533480 52360 524870 55771 516301 59264 507814 62881 499326 66580 490880 70361 482474 74265 474150 78252 465826 82279 457542 86430 449300 90664 441139 95020 432978 99459 424899 103979 416860 108583 408862 113268 400905 118076 392989 122967 385155 127940 377361 132995 369608 138132 361937 143393 354266 148654 346676 154079 339127 159586 331660 165175 324234 170847 316848 176642 309585 182478 302322 188396 295140 194438 287999 200561 280899 206685 273881 212973 266944 219343 259028 226782 251234 234303 243563 241906 235973 249592 228465 257360 221079 265209 213816 273141 206675 281197 199616 289293 192720 297472 185906 305733 179214 314117 172604 322501 166116 330967 159750 339557 153507 348187 147346 356941 141388 365695 135471 374532 129677 383450 123964 392451 118415 401533 112947 410657 107643 419822 102420 429070 97319 438358 92341 447728 87485 457181 82793 466634 78182 476210 73652 485786 69286 495403 65043 505143 60881 514883 56882 524706 52964 534570 49210 544474 45579 554379 42029 564407 38642 574435 35378 584546 32195 594656 29175 604807 26319 615041 23544 625274 20892 635590 18362 645906 15955 656263 13710 666619 11548 677059 9548 687539 7671 698019 5917 708540 4284 719061 2775 729665 1428 740268 204 750872 -898 761557 -1877 772202 -2734 782887 -3428 793614 -3999 804341 -4448 815109 -4774 825877 -6121 826164 -7467 826534 -8814 826904 -10120 827356 -11384 827849 -12649 828384 -13874 828959 -15098 829575 -16240 830233 -17383 830973 -18484 831713 -19545 832493 -20606 833274 -21586 834137 -22524 835042 -23422 835987 -24320 836973 -25136 838001 -25911 839069 -26645 840138 -27298 841247 -27910 842398 -28441 843590 -28971 844823 -29420 846056 -29828 847330 -30155 848645 -30440 850001 -30685 851358 -30807 852755 -30889 854152 -30930 855591 -30889 856988 -30767 858386 -30563 859742 -30359 861057 -30032 862331 -29665 863605 -29257 864838 -28808 866071 -28318 867263 -27747 868414 -27135 869523 -26441 870592 -25707 871660 -24972 872647 -24156 873633 -23299 874620 -22402 875524 -21463 876387 -20484 877250 -19505 878031 -18444 878812 -17383 879551 -16281 880250 -15139 880867 -13955 881483 -12772 882058 -11548 882593 -10324 883086 -9059 883538 -7794 883908 -6488 884278 -5141 884565 -5141 885264 -5141 885963 -5182 886661 -5141 887360 1183 886949 7549 886949 7549 886250 7549 885593 7549 884894 7549 884196 8855 883826 10120 883456 11384 883004 12649 882552 13874 882017 15057 881483 16240 880867 17383 880250 18484 879551 19586 878853 20606 878113 21626 877332 22647 876510 23585 875647 24483 874743 25340 873839 26197 872852 26972 871866 27706 870838 28359 869811 29012 868701 29624 867592 30155 866441 30644 865249 31093 864057 31460 862783 31787 861550 32072 860235 32276 858920 32399 857564 32480 856207 32521 854810 32480 853454 32358 852139 32195 850823 31950 849549 31664 848316 31338 847083 30930 845892 30481 844741 29991 843631 29420 842522 28849 841453 28237 840425 27543 839398 26809 838453 26033 837507 25217 836562 24360 835699 23463 834836 22565 834055 21586 833274 20606 832535 19586 831836 18525 831178 17424 830521 16322 829904 15179 829329 14037 828795 12853 828301 11670 827849 10446 827397 9181 827027 7957 826657 8243 816054 8651 805451 9222 794847 9916 784285 10732 773764 11711 763242 12772 752762 13996 742282 15343 731802 16812 721363 18403 711006 20157 700649 21994 690292 23993 679977 26074 669702 28318 659509 30644 649276 33133 639083 35745 628932 38479 618822 41335 608753 44314 598766 47415 588779 50639 578833 53985 568928 57453 559064 61085 549283 64798 539543 68633 529802 72591 520144 76672 510527 80834 500951 85118 491457 89566 482005 94095 472593 98788 463264 103562 453975 108500 444728 113518 435563 118660 426480 123883 417397 129269 408438 134737 399479 140368 390642 146040 381806 151834 373134 157792 364462 163831 355873 170033 347365 176276 338899 182682 330515 189170 322213 195821 314034 202473 305897 209328 297801 216265 289827 223324 281895 230465 274087 237769 266319 245113 258634 252621 251113 260170 243591 267882 236194 275676 228878 282531 222631 289427 216425 296364 210343 303382 204342 310482 198424 317582 192588 324764 186834 332027 181163 339331 175573 346717 170066 354143 164641 361611 159298 369078 154079 376668 148900 384298 143845 391969 138872 399681 133981 407475 129173 415310 124447 423185 119844 431060 115282 439017 110843 447056 106445 455094 102171 463173 97979 471334 93869 479536 89883 487697 86019 495980 82156 504264 78457 512629 74799 520994 71224 529399 67772 537846 64402 546333 61114 554861 57949 563390 54867 571999 51866 580650 48948 589300 46154 597951 43400 606642 40811 615415 38263 624188 35838 633002 33495 641816 31235 650671 29098 659525 27084 668421 25152 677357 23262 686334 21536 695311 19851 704288 18289 713306 16809 722324 15453 731382 14179 740482 12987 749581 11919 758680 10932 767780 10069 776920 9288 786060 8590 795241 8014 804422 7562 804422 38879 867914 7151 871097 7151 874280 7110 877381 7069 880564 7151 880564 781 880972 -5548 879340 -5589 877708 -5631 876075 -5631 874443 -5589 872811 -5548 871179 -5548 869547 -5548 867914 -5548 804422 -37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" path="m26,21377c-276,15350,2120,9499,6569,5399,10567,1714,15881,-223,21324,20e" filled="f" strokecolor="#bfbfbf" strokeweight="1pt">
                <v:stroke startarrow="oval" endarrow="block" miterlimit="4" joinstyle="miter"/>
                <v:path arrowok="t" o:extrusionok="f" o:connecttype="custom" o:connectlocs="440608,443781;440608,443781;440608,443781;440608,443781" o:connectangles="0,90,180,270"/>
                <w10:wrap type="through" anchorx="page" anchory="page"/>
              </v:shape>
            </w:pict>
          </mc:Fallback>
        </mc:AlternateContent>
      </w:r>
      <w:r w:rsidR="004B1C7F">
        <w:rPr>
          <w:noProof/>
          <w:lang w:val="en-US"/>
        </w:rPr>
        <mc:AlternateContent>
          <mc:Choice Requires="wps">
            <w:drawing>
              <wp:anchor distT="152400" distB="152400" distL="152400" distR="152400" simplePos="0" relativeHeight="251742208" behindDoc="0" locked="0" layoutInCell="1" allowOverlap="1" wp14:anchorId="1CFB9C35" wp14:editId="7BA461E3">
                <wp:simplePos x="0" y="0"/>
                <wp:positionH relativeFrom="page">
                  <wp:posOffset>228600</wp:posOffset>
                </wp:positionH>
                <wp:positionV relativeFrom="page">
                  <wp:posOffset>1308100</wp:posOffset>
                </wp:positionV>
                <wp:extent cx="2039457" cy="714682"/>
                <wp:effectExtent l="0" t="0" r="5715" b="0"/>
                <wp:wrapNone/>
                <wp:docPr id="16" name="officeArt object"/>
                <wp:cNvGraphicFramePr/>
                <a:graphic xmlns:a="http://schemas.openxmlformats.org/drawingml/2006/main">
                  <a:graphicData uri="http://schemas.microsoft.com/office/word/2010/wordprocessingShape">
                    <wps:wsp>
                      <wps:cNvSpPr/>
                      <wps:spPr>
                        <a:xfrm>
                          <a:off x="0" y="0"/>
                          <a:ext cx="2039457" cy="714682"/>
                        </a:xfrm>
                        <a:prstGeom prst="rect">
                          <a:avLst/>
                        </a:prstGeom>
                        <a:noFill/>
                        <a:ln w="12700" cap="flat">
                          <a:noFill/>
                          <a:miter lim="400000"/>
                        </a:ln>
                        <a:effectLst/>
                      </wps:spPr>
                      <wps:txbx>
                        <w:txbxContent>
                          <w:p w:rsidR="004B1C7F" w:rsidRDefault="004B1C7F" w:rsidP="004B1C7F">
                            <w:pPr>
                              <w:pStyle w:val="Body1"/>
                              <w:bidi/>
                              <w:jc w:val="left"/>
                            </w:pPr>
                            <w:r>
                              <w:rPr>
                                <w:rFonts w:hint="cs"/>
                                <w:rtl/>
                              </w:rPr>
                              <w:t>هذا النص تجريبي لمشاهدة حجم وشكل النصوص في هذا المكان ويمكنك التعديل عليه</w:t>
                            </w:r>
                          </w:p>
                        </w:txbxContent>
                      </wps:txbx>
                      <wps:bodyPr wrap="square" lIns="0" tIns="0" rIns="0" bIns="0" numCol="1" anchor="t">
                        <a:noAutofit/>
                      </wps:bodyPr>
                    </wps:wsp>
                  </a:graphicData>
                </a:graphic>
              </wp:anchor>
            </w:drawing>
          </mc:Choice>
          <mc:Fallback>
            <w:pict>
              <v:rect w14:anchorId="1CFB9C35" id="_x0000_s1028" style="position:absolute;margin-left:18pt;margin-top:103pt;width:160.6pt;height:56.25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" filled="f" stroked="f" strokeweight="1pt">
                <v:stroke miterlimit="4"/>
                <v:textbox inset="0,0,0,0">
                  <w:txbxContent>
                    <w:p w:rsidR="004B1C7F" w:rsidRDefault="004B1C7F" w:rsidP="004B1C7F">
                      <w:pPr>
                        <w:pStyle w:val="Body1"/>
                        <w:bidi/>
                        <w:jc w:val="left"/>
                      </w:pPr>
                      <w:r>
                        <w:rPr>
                          <w:rFonts w:hint="cs"/>
                          <w:rtl/>
                        </w:rPr>
                        <w:t>هذا النص تجريبي لمشاهدة حجم وشكل النصوص في هذا المكان ويمكنك التعديل عليه</w:t>
                      </w:r>
                    </w:p>
                  </w:txbxContent>
                </v:textbox>
                <w10:wrap anchorx="page" anchory="page"/>
              </v:rect>
            </w:pict>
          </mc:Fallback>
        </mc:AlternateContent>
      </w:r>
      <w:r w:rsidR="004B1C7F">
        <w:rPr>
          <w:noProof/>
          <w:lang w:val="en-US"/>
        </w:rPr>
        <mc:AlternateContent>
          <mc:Choice Requires="wps">
            <w:drawing>
              <wp:anchor distT="152400" distB="152400" distL="152400" distR="152400" simplePos="0" relativeHeight="251670528" behindDoc="0" locked="0" layoutInCell="1" allowOverlap="1">
                <wp:simplePos x="0" y="0"/>
                <wp:positionH relativeFrom="page">
                  <wp:posOffset>4694555</wp:posOffset>
                </wp:positionH>
                <wp:positionV relativeFrom="page">
                  <wp:posOffset>6452235</wp:posOffset>
                </wp:positionV>
                <wp:extent cx="2039457" cy="714682"/>
                <wp:effectExtent l="0" t="0" r="5715" b="0"/>
                <wp:wrapNone/>
                <wp:docPr id="1073741836" name="officeArt object"/>
                <wp:cNvGraphicFramePr/>
                <a:graphic xmlns:a="http://schemas.openxmlformats.org/drawingml/2006/main">
                  <a:graphicData uri="http://schemas.microsoft.com/office/word/2010/wordprocessingShape">
                    <wps:wsp>
                      <wps:cNvSpPr/>
                      <wps:spPr>
                        <a:xfrm>
                          <a:off x="0" y="0"/>
                          <a:ext cx="2039457" cy="714682"/>
                        </a:xfrm>
                        <a:prstGeom prst="rect">
                          <a:avLst/>
                        </a:prstGeom>
                        <a:noFill/>
                        <a:ln w="12700" cap="flat">
                          <a:noFill/>
                          <a:miter lim="400000"/>
                        </a:ln>
                        <a:effectLst/>
                      </wps:spPr>
                      <wps:txbx>
                        <w:txbxContent>
                          <w:p w:rsidR="008D5F41" w:rsidRPr="009D71A9" w:rsidRDefault="00E63BA4" w:rsidP="004B1C7F">
                            <w:pPr>
                              <w:pStyle w:val="Body1"/>
                              <w:bidi/>
                              <w:jc w:val="left"/>
                              <w:rPr>
                                <w:rFonts w:ascii="Tajawal" w:hAnsi="Tajawal" w:cs="Tajawal" w:hint="cs"/>
                                <w:rtl/>
                                <w:lang w:val="en-US"/>
                              </w:rPr>
                            </w:pPr>
                            <w:r w:rsidRPr="009D71A9">
                              <w:rPr>
                                <w:rFonts w:ascii="Tajawal" w:hAnsi="Tajawal" w:cs="Tajawal" w:hint="cs"/>
                                <w:rtl/>
                                <w:lang w:val="en-US"/>
                              </w:rPr>
                              <w:t>تصميم مقدم من موقع عقل المهند</w:t>
                            </w:r>
                            <w:r w:rsidR="009D71A9" w:rsidRPr="009D71A9">
                              <w:rPr>
                                <w:rFonts w:ascii="Tajawal" w:hAnsi="Tajawal" w:cs="Tajawal" w:hint="cs"/>
                                <w:rtl/>
                                <w:lang w:val="en-US"/>
                              </w:rPr>
                              <w:t>س ولا يحق إعادة بيع هذا التصميم</w:t>
                            </w:r>
                          </w:p>
                        </w:txbxContent>
                      </wps:txbx>
                      <wps:bodyPr wrap="square" lIns="0" tIns="0" rIns="0" bIns="0" numCol="1" anchor="t">
                        <a:noAutofit/>
                      </wps:bodyPr>
                    </wps:wsp>
                  </a:graphicData>
                </a:graphic>
              </wp:anchor>
            </w:drawing>
          </mc:Choice>
          <mc:Fallback>
            <w:pict>
              <v:rect id="_x0000_s1029" style="position:absolute;margin-left:369.65pt;margin-top:508.05pt;width:160.6pt;height:56.2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" filled="f" stroked="f" strokeweight="1pt">
                <v:stroke miterlimit="4"/>
                <v:textbox inset="0,0,0,0">
                  <w:txbxContent>
                    <w:p w:rsidR="008D5F41" w:rsidRPr="009D71A9" w:rsidRDefault="00E63BA4" w:rsidP="004B1C7F">
                      <w:pPr>
                        <w:pStyle w:val="Body1"/>
                        <w:bidi/>
                        <w:jc w:val="left"/>
                        <w:rPr>
                          <w:rFonts w:ascii="Tajawal" w:hAnsi="Tajawal" w:cs="Tajawal" w:hint="cs"/>
                          <w:rtl/>
                          <w:lang w:val="en-US"/>
                        </w:rPr>
                      </w:pPr>
                      <w:r w:rsidRPr="009D71A9">
                        <w:rPr>
                          <w:rFonts w:ascii="Tajawal" w:hAnsi="Tajawal" w:cs="Tajawal" w:hint="cs"/>
                          <w:rtl/>
                          <w:lang w:val="en-US"/>
                        </w:rPr>
                        <w:t>تصميم مقدم من موقع عقل المهند</w:t>
                      </w:r>
                      <w:r w:rsidR="009D71A9" w:rsidRPr="009D71A9">
                        <w:rPr>
                          <w:rFonts w:ascii="Tajawal" w:hAnsi="Tajawal" w:cs="Tajawal" w:hint="cs"/>
                          <w:rtl/>
                          <w:lang w:val="en-US"/>
                        </w:rPr>
                        <w:t>س ولا يحق إعادة بيع هذا التصميم</w:t>
                      </w:r>
                    </w:p>
                  </w:txbxContent>
                </v:textbox>
                <w10:wrap anchorx="page" anchory="page"/>
              </v:rect>
            </w:pict>
          </mc:Fallback>
        </mc:AlternateContent>
      </w:r>
      <w:r w:rsidR="004B1C7F">
        <w:rPr>
          <w:noProof/>
          <w:lang w:val="en-US"/>
        </w:rPr>
        <mc:AlternateContent>
          <mc:Choice Requires="wps">
            <w:drawing>
              <wp:anchor distT="152400" distB="152400" distL="152400" distR="152400" simplePos="0" relativeHeight="251669504" behindDoc="0" locked="0" layoutInCell="1" allowOverlap="1">
                <wp:simplePos x="0" y="0"/>
                <wp:positionH relativeFrom="page">
                  <wp:posOffset>4704715</wp:posOffset>
                </wp:positionH>
                <wp:positionV relativeFrom="page">
                  <wp:posOffset>6167120</wp:posOffset>
                </wp:positionV>
                <wp:extent cx="2039457" cy="28661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039457" cy="286610"/>
                        </a:xfrm>
                        <a:prstGeom prst="rect">
                          <a:avLst/>
                        </a:prstGeom>
                        <a:noFill/>
                        <a:ln w="12700" cap="flat">
                          <a:noFill/>
                          <a:miter lim="400000"/>
                        </a:ln>
                        <a:effectLst/>
                      </wps:spPr>
                      <wps:txbx>
                        <w:txbxContent>
                          <w:p w:rsidR="008D5F41" w:rsidRPr="004B1C7F" w:rsidRDefault="004B1C7F" w:rsidP="004B1C7F">
                            <w:pPr>
                              <w:pStyle w:val="Body"/>
                              <w:bidi/>
                              <w:rPr>
                                <w:rFonts w:ascii="Tajawal" w:hAnsi="Tajawal" w:cs="Tajawal" w:hint="cs"/>
                              </w:rPr>
                            </w:pPr>
                            <w:r w:rsidRPr="004B1C7F">
                              <w:rPr>
                                <w:rFonts w:ascii="Tajawal" w:hAnsi="Tajawal" w:cs="Tajawal" w:hint="cs"/>
                                <w:caps/>
                                <w:color w:val="BEBEBE"/>
                                <w:sz w:val="36"/>
                                <w:szCs w:val="36"/>
                                <w:rtl/>
                                <w:lang w:val="de-DE"/>
                              </w:rPr>
                              <w:t xml:space="preserve">التعبير بطريقة </w:t>
                            </w:r>
                            <w:proofErr w:type="gramStart"/>
                            <w:r w:rsidRPr="004B1C7F">
                              <w:rPr>
                                <w:rFonts w:ascii="Tajawal" w:hAnsi="Tajawal" w:cs="Tajawal" w:hint="cs"/>
                                <w:caps/>
                                <w:color w:val="BEBEBE"/>
                                <w:sz w:val="36"/>
                                <w:szCs w:val="36"/>
                                <w:rtl/>
                                <w:lang w:val="de-DE"/>
                              </w:rPr>
                              <w:t>افضل</w:t>
                            </w:r>
                            <w:proofErr w:type="gramEnd"/>
                            <w:r w:rsidRPr="004B1C7F">
                              <w:rPr>
                                <w:rFonts w:ascii="Tajawal" w:hAnsi="Tajawal" w:cs="Tajawal" w:hint="cs"/>
                                <w:caps/>
                                <w:color w:val="BEBEBE"/>
                                <w:sz w:val="36"/>
                                <w:szCs w:val="36"/>
                                <w:rtl/>
                                <w:lang w:val="de-DE"/>
                              </w:rPr>
                              <w:t xml:space="preserve"> </w:t>
                            </w:r>
                          </w:p>
                        </w:txbxContent>
                      </wps:txbx>
                      <wps:bodyPr wrap="square" lIns="0" tIns="0" rIns="0" bIns="0" numCol="1" anchor="t">
                        <a:noAutofit/>
                      </wps:bodyPr>
                    </wps:wsp>
                  </a:graphicData>
                </a:graphic>
              </wp:anchor>
            </w:drawing>
          </mc:Choice>
          <mc:Fallback>
            <w:pict>
              <v:rect id="_x0000_s1030" style="position:absolute;margin-left:370.45pt;margin-top:485.6pt;width:160.6pt;height:22.5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" filled="f" stroked="f" strokeweight="1pt">
                <v:stroke miterlimit="4"/>
                <v:textbox inset="0,0,0,0">
                  <w:txbxContent>
                    <w:p w:rsidR="008D5F41" w:rsidRPr="004B1C7F" w:rsidRDefault="004B1C7F" w:rsidP="004B1C7F">
                      <w:pPr>
                        <w:pStyle w:val="Body"/>
                        <w:bidi/>
                        <w:rPr>
                          <w:rFonts w:ascii="Tajawal" w:hAnsi="Tajawal" w:cs="Tajawal" w:hint="cs"/>
                        </w:rPr>
                      </w:pPr>
                      <w:r w:rsidRPr="004B1C7F">
                        <w:rPr>
                          <w:rFonts w:ascii="Tajawal" w:hAnsi="Tajawal" w:cs="Tajawal" w:hint="cs"/>
                          <w:caps/>
                          <w:color w:val="BEBEBE"/>
                          <w:sz w:val="36"/>
                          <w:szCs w:val="36"/>
                          <w:rtl/>
                          <w:lang w:val="de-DE"/>
                        </w:rPr>
                        <w:t xml:space="preserve">التعبير بطريقة </w:t>
                      </w:r>
                      <w:proofErr w:type="gramStart"/>
                      <w:r w:rsidRPr="004B1C7F">
                        <w:rPr>
                          <w:rFonts w:ascii="Tajawal" w:hAnsi="Tajawal" w:cs="Tajawal" w:hint="cs"/>
                          <w:caps/>
                          <w:color w:val="BEBEBE"/>
                          <w:sz w:val="36"/>
                          <w:szCs w:val="36"/>
                          <w:rtl/>
                          <w:lang w:val="de-DE"/>
                        </w:rPr>
                        <w:t>افضل</w:t>
                      </w:r>
                      <w:proofErr w:type="gramEnd"/>
                      <w:r w:rsidRPr="004B1C7F">
                        <w:rPr>
                          <w:rFonts w:ascii="Tajawal" w:hAnsi="Tajawal" w:cs="Tajawal" w:hint="cs"/>
                          <w:caps/>
                          <w:color w:val="BEBEBE"/>
                          <w:sz w:val="36"/>
                          <w:szCs w:val="36"/>
                          <w:rtl/>
                          <w:lang w:val="de-DE"/>
                        </w:rPr>
                        <w:t xml:space="preserve"> </w:t>
                      </w:r>
                    </w:p>
                  </w:txbxContent>
                </v:textbox>
                <w10:wrap anchorx="page" anchory="page"/>
              </v:rect>
            </w:pict>
          </mc:Fallback>
        </mc:AlternateContent>
      </w:r>
      <w:r w:rsidR="004B1C7F">
        <w:rPr>
          <w:noProof/>
          <w:lang w:val="en-US"/>
        </w:rPr>
        <w:drawing>
          <wp:anchor distT="152400" distB="152400" distL="152400" distR="152400" simplePos="0" relativeHeight="251664384" behindDoc="0" locked="0" layoutInCell="1" allowOverlap="1">
            <wp:simplePos x="0" y="0"/>
            <wp:positionH relativeFrom="page">
              <wp:posOffset>2390775</wp:posOffset>
            </wp:positionH>
            <wp:positionV relativeFrom="page">
              <wp:posOffset>1560830</wp:posOffset>
            </wp:positionV>
            <wp:extent cx="2741216" cy="3880456"/>
            <wp:effectExtent l="25400" t="12700" r="27940" b="1905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hoto Placeholder 9.jpg"/>
                    <pic:cNvPicPr>
                      <a:picLocks noChangeAspect="1"/>
                    </pic:cNvPicPr>
                  </pic:nvPicPr>
                  <pic:blipFill>
                    <a:blip r:embed="rId8"/>
                    <a:srcRect l="39458" r="13423"/>
                    <a:stretch>
                      <a:fillRect/>
                    </a:stretch>
                  </pic:blipFill>
                  <pic:spPr>
                    <a:xfrm flipH="1">
                      <a:off x="0" y="0"/>
                      <a:ext cx="2741216" cy="3880456"/>
                    </a:xfrm>
                    <a:custGeom>
                      <a:avLst/>
                      <a:gdLst/>
                      <a:ahLst/>
                      <a:cxnLst>
                        <a:cxn ang="0">
                          <a:pos x="wd2" y="hd2"/>
                        </a:cxn>
                        <a:cxn ang="5400000">
                          <a:pos x="wd2" y="hd2"/>
                        </a:cxn>
                        <a:cxn ang="10800000">
                          <a:pos x="wd2" y="hd2"/>
                        </a:cxn>
                        <a:cxn ang="16200000">
                          <a:pos x="wd2" y="hd2"/>
                        </a:cxn>
                      </a:cxnLst>
                      <a:rect l="0" t="0" r="r" b="b"/>
                      <a:pathLst>
                        <a:path w="21600" h="21600" extrusionOk="0">
                          <a:moveTo>
                            <a:pt x="15164" y="0"/>
                          </a:moveTo>
                          <a:lnTo>
                            <a:pt x="0" y="2543"/>
                          </a:lnTo>
                          <a:cubicBezTo>
                            <a:pt x="915" y="5287"/>
                            <a:pt x="1839" y="8029"/>
                            <a:pt x="2768" y="10771"/>
                          </a:cubicBezTo>
                          <a:cubicBezTo>
                            <a:pt x="2998" y="11451"/>
                            <a:pt x="3228" y="12130"/>
                            <a:pt x="3459" y="12810"/>
                          </a:cubicBezTo>
                          <a:cubicBezTo>
                            <a:pt x="3574" y="13150"/>
                            <a:pt x="3688" y="13489"/>
                            <a:pt x="3803" y="13829"/>
                          </a:cubicBezTo>
                          <a:cubicBezTo>
                            <a:pt x="3860" y="13999"/>
                            <a:pt x="3917" y="14169"/>
                            <a:pt x="3975" y="14339"/>
                          </a:cubicBezTo>
                          <a:cubicBezTo>
                            <a:pt x="4524" y="14669"/>
                            <a:pt x="4828" y="15162"/>
                            <a:pt x="4794" y="15671"/>
                          </a:cubicBezTo>
                          <a:cubicBezTo>
                            <a:pt x="4781" y="15867"/>
                            <a:pt x="4718" y="16057"/>
                            <a:pt x="4606" y="16236"/>
                          </a:cubicBezTo>
                          <a:lnTo>
                            <a:pt x="5532" y="18927"/>
                          </a:lnTo>
                          <a:cubicBezTo>
                            <a:pt x="5913" y="19095"/>
                            <a:pt x="6241" y="19317"/>
                            <a:pt x="6498" y="19577"/>
                          </a:cubicBezTo>
                          <a:cubicBezTo>
                            <a:pt x="6751" y="19831"/>
                            <a:pt x="6932" y="20115"/>
                            <a:pt x="7027" y="20418"/>
                          </a:cubicBezTo>
                          <a:cubicBezTo>
                            <a:pt x="7182" y="20442"/>
                            <a:pt x="7298" y="20533"/>
                            <a:pt x="7318" y="20643"/>
                          </a:cubicBezTo>
                          <a:cubicBezTo>
                            <a:pt x="7332" y="20722"/>
                            <a:pt x="7299" y="20792"/>
                            <a:pt x="7265" y="20864"/>
                          </a:cubicBezTo>
                          <a:cubicBezTo>
                            <a:pt x="7222" y="20955"/>
                            <a:pt x="7177" y="21050"/>
                            <a:pt x="7127" y="21138"/>
                          </a:cubicBezTo>
                          <a:cubicBezTo>
                            <a:pt x="7038" y="21296"/>
                            <a:pt x="6931" y="21451"/>
                            <a:pt x="6802" y="21600"/>
                          </a:cubicBezTo>
                          <a:lnTo>
                            <a:pt x="21600" y="19099"/>
                          </a:lnTo>
                          <a:lnTo>
                            <a:pt x="15164" y="0"/>
                          </a:lnTo>
                          <a:close/>
                        </a:path>
                      </a:pathLst>
                    </a:custGeom>
                    <a:ln w="12700" cap="flat">
                      <a:noFill/>
                      <a:miter lim="400000"/>
                    </a:ln>
                    <a:effectLst>
                      <a:outerShdw blurRad="38100" dist="25400" dir="5400000" rotWithShape="0">
                        <a:srgbClr val="000000">
                          <a:alpha val="0"/>
                        </a:srgbClr>
                      </a:outerShdw>
                    </a:effectLst>
                  </pic:spPr>
                </pic:pic>
              </a:graphicData>
            </a:graphic>
          </wp:anchor>
        </w:drawing>
      </w:r>
      <w:r w:rsidR="004B1C7F">
        <w:rPr>
          <w:noProof/>
          <w:lang w:val="en-US"/>
        </w:rPr>
        <w:drawing>
          <wp:anchor distT="152400" distB="152400" distL="152400" distR="152400" simplePos="0" relativeHeight="251660288" behindDoc="0" locked="0" layoutInCell="1" allowOverlap="1">
            <wp:simplePos x="0" y="0"/>
            <wp:positionH relativeFrom="page">
              <wp:posOffset>-243840</wp:posOffset>
            </wp:positionH>
            <wp:positionV relativeFrom="page">
              <wp:posOffset>566876</wp:posOffset>
            </wp:positionV>
            <wp:extent cx="5809897" cy="7923355"/>
            <wp:effectExtent l="0" t="0" r="0" b="0"/>
            <wp:wrapThrough wrapText="bothSides" distL="152400" distR="152400">
              <wp:wrapPolygon edited="1">
                <wp:start x="4717" y="1054"/>
                <wp:lineTo x="11075" y="1096"/>
                <wp:lineTo x="4717" y="1054"/>
                <wp:lineTo x="4286" y="1139"/>
                <wp:lineTo x="3883" y="1392"/>
                <wp:lineTo x="3624" y="1856"/>
                <wp:lineTo x="3596" y="4640"/>
                <wp:lineTo x="3654" y="4873"/>
                <wp:lineTo x="3567" y="4873"/>
                <wp:lineTo x="3567" y="5147"/>
                <wp:lineTo x="3078" y="5083"/>
                <wp:lineTo x="2818" y="4936"/>
                <wp:lineTo x="2445" y="4894"/>
                <wp:lineTo x="2042" y="5083"/>
                <wp:lineTo x="1984" y="5421"/>
                <wp:lineTo x="2330" y="5654"/>
                <wp:lineTo x="2589" y="5990"/>
                <wp:lineTo x="3567" y="6729"/>
                <wp:lineTo x="3624" y="7172"/>
                <wp:lineTo x="2991" y="7256"/>
                <wp:lineTo x="2330" y="7509"/>
                <wp:lineTo x="1869" y="7931"/>
                <wp:lineTo x="1783" y="8353"/>
                <wp:lineTo x="1955" y="8670"/>
                <wp:lineTo x="2761" y="9281"/>
                <wp:lineTo x="2272" y="9576"/>
                <wp:lineTo x="1928" y="10104"/>
                <wp:lineTo x="1899" y="10800"/>
                <wp:lineTo x="2387" y="11264"/>
                <wp:lineTo x="2214" y="11454"/>
                <wp:lineTo x="2099" y="11876"/>
                <wp:lineTo x="2271" y="12361"/>
                <wp:lineTo x="2963" y="12720"/>
                <wp:lineTo x="3682" y="12952"/>
                <wp:lineTo x="3798" y="13184"/>
                <wp:lineTo x="4171" y="13457"/>
                <wp:lineTo x="4689" y="13584"/>
                <wp:lineTo x="5350" y="14112"/>
                <wp:lineTo x="5868" y="14745"/>
                <wp:lineTo x="7422" y="16200"/>
                <wp:lineTo x="8457" y="16896"/>
                <wp:lineTo x="9349" y="17234"/>
                <wp:lineTo x="10844" y="18035"/>
                <wp:lineTo x="11334" y="18500"/>
                <wp:lineTo x="12369" y="20124"/>
                <wp:lineTo x="13088" y="21557"/>
                <wp:lineTo x="18234" y="21585"/>
                <wp:lineTo x="18929" y="19460"/>
                <wp:lineTo x="17749" y="18057"/>
                <wp:lineTo x="16684" y="17044"/>
                <wp:lineTo x="16023" y="16158"/>
                <wp:lineTo x="15045" y="14934"/>
                <wp:lineTo x="14815" y="14597"/>
                <wp:lineTo x="14814" y="13268"/>
                <wp:lineTo x="15132" y="11644"/>
                <wp:lineTo x="15189" y="10842"/>
                <wp:lineTo x="14182" y="9450"/>
                <wp:lineTo x="13837" y="8417"/>
                <wp:lineTo x="13031" y="7383"/>
                <wp:lineTo x="12944" y="6877"/>
                <wp:lineTo x="12657" y="5970"/>
                <wp:lineTo x="12312" y="5590"/>
                <wp:lineTo x="12169" y="5653"/>
                <wp:lineTo x="12054" y="6033"/>
                <wp:lineTo x="11967" y="6075"/>
                <wp:lineTo x="11967" y="9429"/>
                <wp:lineTo x="11995" y="9450"/>
                <wp:lineTo x="12196" y="9893"/>
                <wp:lineTo x="11968" y="9808"/>
                <wp:lineTo x="11967" y="9429"/>
                <wp:lineTo x="11967" y="6075"/>
                <wp:lineTo x="11967" y="4661"/>
                <wp:lineTo x="11909" y="1793"/>
                <wp:lineTo x="11622" y="1349"/>
                <wp:lineTo x="11075" y="1096"/>
                <wp:lineTo x="4717" y="1054"/>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phone-Mockup.png"/>
                    <pic:cNvPicPr>
                      <a:picLocks noChangeAspect="1"/>
                    </pic:cNvPicPr>
                  </pic:nvPicPr>
                  <pic:blipFill>
                    <a:blip r:embed="rId9"/>
                    <a:srcRect l="1"/>
                    <a:stretch>
                      <a:fillRect/>
                    </a:stretch>
                  </pic:blipFill>
                  <pic:spPr>
                    <a:xfrm rot="809083" flipH="1">
                      <a:off x="0" y="0"/>
                      <a:ext cx="5809897" cy="7923355"/>
                    </a:xfrm>
                    <a:custGeom>
                      <a:avLst/>
                      <a:gdLst/>
                      <a:ahLst/>
                      <a:cxnLst>
                        <a:cxn ang="0">
                          <a:pos x="wd2" y="hd2"/>
                        </a:cxn>
                        <a:cxn ang="5400000">
                          <a:pos x="wd2" y="hd2"/>
                        </a:cxn>
                        <a:cxn ang="10800000">
                          <a:pos x="wd2" y="hd2"/>
                        </a:cxn>
                        <a:cxn ang="16200000">
                          <a:pos x="wd2" y="hd2"/>
                        </a:cxn>
                      </a:cxnLst>
                      <a:rect l="0" t="0" r="r" b="b"/>
                      <a:pathLst>
                        <a:path w="21600" h="21600" extrusionOk="0">
                          <a:moveTo>
                            <a:pt x="5713" y="0"/>
                          </a:moveTo>
                          <a:lnTo>
                            <a:pt x="2317" y="0"/>
                          </a:lnTo>
                          <a:lnTo>
                            <a:pt x="0" y="7085"/>
                          </a:lnTo>
                          <a:lnTo>
                            <a:pt x="0" y="19530"/>
                          </a:lnTo>
                          <a:lnTo>
                            <a:pt x="11774" y="21600"/>
                          </a:lnTo>
                          <a:lnTo>
                            <a:pt x="18229" y="21600"/>
                          </a:lnTo>
                          <a:lnTo>
                            <a:pt x="21600" y="11292"/>
                          </a:lnTo>
                          <a:lnTo>
                            <a:pt x="21599" y="2793"/>
                          </a:lnTo>
                          <a:lnTo>
                            <a:pt x="5713" y="0"/>
                          </a:lnTo>
                          <a:close/>
                        </a:path>
                      </a:pathLst>
                    </a:custGeom>
                    <a:ln w="12700" cap="flat">
                      <a:noFill/>
                      <a:miter lim="400000"/>
                    </a:ln>
                    <a:effectLst/>
                  </pic:spPr>
                </pic:pic>
              </a:graphicData>
            </a:graphic>
          </wp:anchor>
        </w:drawing>
      </w:r>
      <w:r w:rsidR="00CF696E">
        <w:rPr>
          <w:noProof/>
          <w:lang w:val="en-US"/>
        </w:rPr>
        <mc:AlternateContent>
          <mc:Choice Requires="wps">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684989" cy="8208963"/>
                <wp:effectExtent l="38100" t="12700" r="36830" b="59055"/>
                <wp:wrapTopAndBottom distT="152400" distB="152400"/>
                <wp:docPr id="1073741825" name="officeArt object"/>
                <wp:cNvGraphicFramePr/>
                <a:graphic xmlns:a="http://schemas.openxmlformats.org/drawingml/2006/main">
                  <a:graphicData uri="http://schemas.microsoft.com/office/word/2010/wordprocessingShape">
                    <wps:wsp>
                      <wps:cNvSpPr/>
                      <wps:spPr>
                        <a:xfrm flipH="1">
                          <a:off x="0" y="0"/>
                          <a:ext cx="7684989" cy="8208963"/>
                        </a:xfrm>
                        <a:prstGeom prst="rect">
                          <a:avLst/>
                        </a:prstGeom>
                        <a:solidFill>
                          <a:srgbClr val="3A2C3D"/>
                        </a:solid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rect w14:anchorId="4BF58623" id="officeArt object" o:spid="_x0000_s1026" style="position:absolute;margin-left:0;margin-top:0;width:605.1pt;height:646.4pt;flip:x;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" fillcolor="#3a2c3d" stroked="f" strokeweight="1pt">
                <v:stroke miterlimit="4"/>
                <v:shadow on="t" color="black" opacity=".5" origin=",.5" offset="0"/>
                <w10:wrap type="topAndBottom" anchorx="page" anchory="page"/>
              </v:rect>
            </w:pict>
          </mc:Fallback>
        </mc:AlternateContent>
      </w:r>
      <w:r w:rsidR="00CF696E">
        <w:rPr>
          <w:noProof/>
          <w:lang w:val="en-US"/>
        </w:rPr>
        <mc:AlternateContent>
          <mc:Choice Requires="wps">
            <w:drawing>
              <wp:anchor distT="152400" distB="152400" distL="152400" distR="152400" simplePos="0" relativeHeight="251661312" behindDoc="0" locked="0" layoutInCell="1" allowOverlap="1">
                <wp:simplePos x="0" y="0"/>
                <wp:positionH relativeFrom="page">
                  <wp:posOffset>0</wp:posOffset>
                </wp:positionH>
                <wp:positionV relativeFrom="page">
                  <wp:posOffset>7331174</wp:posOffset>
                </wp:positionV>
                <wp:extent cx="7560057" cy="3360639"/>
                <wp:effectExtent l="0" t="0" r="0" b="0"/>
                <wp:wrapTopAndBottom distT="152400" distB="152400"/>
                <wp:docPr id="1" name="officeArt object"/>
                <wp:cNvGraphicFramePr/>
                <a:graphic xmlns:a="http://schemas.openxmlformats.org/drawingml/2006/main">
                  <a:graphicData uri="http://schemas.microsoft.com/office/word/2010/wordprocessingShape">
                    <wps:wsp>
                      <wps:cNvSpPr/>
                      <wps:spPr>
                        <a:xfrm>
                          <a:off x="0" y="0"/>
                          <a:ext cx="7560057" cy="33606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1600"/>
                              </a:lnTo>
                              <a:lnTo>
                                <a:pt x="0" y="21600"/>
                              </a:lnTo>
                              <a:lnTo>
                                <a:pt x="0" y="10800"/>
                              </a:lnTo>
                              <a:lnTo>
                                <a:pt x="0" y="5400"/>
                              </a:lnTo>
                              <a:lnTo>
                                <a:pt x="21600" y="0"/>
                              </a:lnTo>
                              <a:close/>
                            </a:path>
                          </a:pathLst>
                        </a:custGeom>
                        <a:solidFill>
                          <a:srgbClr val="2C212F"/>
                        </a:solidFill>
                        <a:ln w="12700" cap="flat">
                          <a:noFill/>
                          <a:miter lim="400000"/>
                        </a:ln>
                        <a:effectLst/>
                      </wps:spPr>
                      <wps:bodyPr/>
                    </wps:wsp>
                  </a:graphicData>
                </a:graphic>
              </wp:anchor>
            </w:drawing>
          </mc:Choice>
          <mc:Fallback>
            <w:pict>
              <v:shape w14:anchorId="55A8694A" id="officeArt object" o:spid="_x0000_s1026" style="position:absolute;margin-left:0;margin-top:577.25pt;width:595.3pt;height:264.6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" path="m21600,r,21600l,21600,,10800,,5400,21600,xe" fillcolor="#2c212f" stroked="f" strokeweight="1pt">
                <v:stroke miterlimit="4" joinstyle="miter"/>
                <v:path arrowok="t" o:extrusionok="f" o:connecttype="custom" o:connectlocs="3780029,1680320;3780029,1680320;3780029,1680320;3780029,1680320" o:connectangles="0,90,180,270"/>
                <w10:wrap type="topAndBottom" anchorx="page" anchory="page"/>
              </v:shape>
            </w:pict>
          </mc:Fallback>
        </mc:AlternateContent>
      </w:r>
      <w:r w:rsidR="00CF696E">
        <w:rPr>
          <w:noProof/>
          <w:lang w:val="en-US"/>
        </w:rPr>
        <mc:AlternateContent>
          <mc:Choice Requires="wps">
            <w:drawing>
              <wp:anchor distT="152400" distB="152400" distL="152400" distR="152400" simplePos="0" relativeHeight="251662336" behindDoc="0" locked="0" layoutInCell="1" allowOverlap="1">
                <wp:simplePos x="0" y="0"/>
                <wp:positionH relativeFrom="page">
                  <wp:posOffset>0</wp:posOffset>
                </wp:positionH>
                <wp:positionV relativeFrom="page">
                  <wp:posOffset>6729567</wp:posOffset>
                </wp:positionV>
                <wp:extent cx="7560057" cy="2733092"/>
                <wp:effectExtent l="38100" t="12700" r="34925" b="60960"/>
                <wp:wrapTopAndBottom distT="152400" distB="152400"/>
                <wp:docPr id="2" name="officeArt object"/>
                <wp:cNvGraphicFramePr/>
                <a:graphic xmlns:a="http://schemas.openxmlformats.org/drawingml/2006/main">
                  <a:graphicData uri="http://schemas.microsoft.com/office/word/2010/wordprocessingShape">
                    <wps:wsp>
                      <wps:cNvSpPr/>
                      <wps:spPr>
                        <a:xfrm flipH="1">
                          <a:off x="0" y="0"/>
                          <a:ext cx="7560057" cy="2733092"/>
                        </a:xfrm>
                        <a:custGeom>
                          <a:avLst/>
                          <a:gdLst/>
                          <a:ahLst/>
                          <a:cxnLst>
                            <a:cxn ang="0">
                              <a:pos x="wd2" y="hd2"/>
                            </a:cxn>
                            <a:cxn ang="5400000">
                              <a:pos x="wd2" y="hd2"/>
                            </a:cxn>
                            <a:cxn ang="10800000">
                              <a:pos x="wd2" y="hd2"/>
                            </a:cxn>
                            <a:cxn ang="16200000">
                              <a:pos x="wd2" y="hd2"/>
                            </a:cxn>
                          </a:cxnLst>
                          <a:rect l="0" t="0" r="r" b="b"/>
                          <a:pathLst>
                            <a:path w="21600" h="21600" extrusionOk="0">
                              <a:moveTo>
                                <a:pt x="0" y="7147"/>
                              </a:moveTo>
                              <a:lnTo>
                                <a:pt x="21600" y="0"/>
                              </a:lnTo>
                              <a:lnTo>
                                <a:pt x="21600" y="14453"/>
                              </a:lnTo>
                              <a:lnTo>
                                <a:pt x="0" y="21600"/>
                              </a:lnTo>
                              <a:lnTo>
                                <a:pt x="0" y="7147"/>
                              </a:lnTo>
                              <a:close/>
                            </a:path>
                          </a:pathLst>
                        </a:custGeom>
                        <a:solidFill>
                          <a:srgbClr val="FFFFFF"/>
                        </a:solid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shape w14:anchorId="53DEF11B" id="officeArt object" o:spid="_x0000_s1026" style="position:absolute;margin-left:0;margin-top:529.9pt;width:595.3pt;height:215.2pt;flip:x;z-index:25166233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" path="m,7147l21600,r,14453l,21600,,7147xe" stroked="f" strokeweight="1pt">
                <v:stroke miterlimit="4" joinstyle="miter"/>
                <v:shadow on="t" color="black" opacity=".5" origin=",.5" offset="0"/>
                <v:path arrowok="t" o:extrusionok="f" o:connecttype="custom" o:connectlocs="3780029,1366546;3780029,1366546;3780029,1366546;3780029,1366546" o:connectangles="0,90,180,270"/>
                <w10:wrap type="topAndBottom" anchorx="page" anchory="page"/>
              </v:shape>
            </w:pict>
          </mc:Fallback>
        </mc:AlternateContent>
      </w:r>
    </w:p>
    <w:p w:rsidR="00CF696E" w:rsidRDefault="007003D5" w:rsidP="00342D79">
      <w:pPr>
        <w:pStyle w:val="Body"/>
        <w:bidi/>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44256" behindDoc="0" locked="0" layoutInCell="1" allowOverlap="1" wp14:anchorId="37344AA9" wp14:editId="6C210F02">
                <wp:simplePos x="0" y="0"/>
                <wp:positionH relativeFrom="page">
                  <wp:posOffset>622300</wp:posOffset>
                </wp:positionH>
                <wp:positionV relativeFrom="page">
                  <wp:posOffset>8724900</wp:posOffset>
                </wp:positionV>
                <wp:extent cx="2553970" cy="1244600"/>
                <wp:effectExtent l="0" t="0" r="0" b="0"/>
                <wp:wrapNone/>
                <wp:docPr id="18" name="officeArt object"/>
                <wp:cNvGraphicFramePr/>
                <a:graphic xmlns:a="http://schemas.openxmlformats.org/drawingml/2006/main">
                  <a:graphicData uri="http://schemas.microsoft.com/office/word/2010/wordprocessingShape">
                    <wps:wsp>
                      <wps:cNvSpPr/>
                      <wps:spPr>
                        <a:xfrm>
                          <a:off x="0" y="0"/>
                          <a:ext cx="2553970" cy="1244600"/>
                        </a:xfrm>
                        <a:prstGeom prst="rect">
                          <a:avLst/>
                        </a:prstGeom>
                        <a:noFill/>
                        <a:ln w="12700" cap="flat">
                          <a:noFill/>
                          <a:miter lim="400000"/>
                        </a:ln>
                        <a:effectLst/>
                      </wps:spPr>
                      <wps:txbx>
                        <w:txbxContent>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sz w:val="24"/>
                                <w:szCs w:val="24"/>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37344AA9" id="_x0000_s1031" style="position:absolute;left:0;text-align:left;margin-left:49pt;margin-top:687pt;width:201.1pt;height:98pt;z-index:2517442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" filled="f" stroked="f" strokeweight="1pt">
                <v:stroke miterlimit="4"/>
                <v:textbox inset="0,0,0,0">
                  <w:txbxContent>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sz w:val="24"/>
                          <w:szCs w:val="24"/>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678720" behindDoc="0" locked="0" layoutInCell="1" allowOverlap="1">
                <wp:simplePos x="0" y="0"/>
                <wp:positionH relativeFrom="page">
                  <wp:posOffset>4013200</wp:posOffset>
                </wp:positionH>
                <wp:positionV relativeFrom="page">
                  <wp:posOffset>8724900</wp:posOffset>
                </wp:positionV>
                <wp:extent cx="2553970" cy="12446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553970" cy="1244600"/>
                        </a:xfrm>
                        <a:prstGeom prst="rect">
                          <a:avLst/>
                        </a:prstGeom>
                        <a:noFill/>
                        <a:ln w="12700" cap="flat">
                          <a:noFill/>
                          <a:miter lim="400000"/>
                        </a:ln>
                        <a:effectLst/>
                      </wps:spPr>
                      <wps:txbx>
                        <w:txbxContent>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هذا النص تجريبي لمشاهدة حجم وشكل النصوص في هذا المكان ويمكنك التعديل عليه</w:t>
                            </w:r>
                            <w:r w:rsidRPr="007003D5">
                              <w:rPr>
                                <w:rFonts w:ascii="Tajawal" w:hAnsi="Tajawal" w:cs="Tajawal" w:hint="cs"/>
                                <w:sz w:val="24"/>
                                <w:szCs w:val="24"/>
                                <w:rtl/>
                              </w:rPr>
                              <w:t xml:space="preserve"> اضغط هنا</w:t>
                            </w:r>
                          </w:p>
                          <w:p w:rsidR="008D5F41" w:rsidRPr="007003D5" w:rsidRDefault="008D5F41" w:rsidP="007003D5">
                            <w:pPr>
                              <w:pStyle w:val="Body1"/>
                              <w:bidi/>
                              <w:rPr>
                                <w:rFonts w:ascii="Tajawal" w:hAnsi="Tajawal" w:cs="Tajawal" w:hint="cs"/>
                                <w:sz w:val="24"/>
                                <w:szCs w:val="24"/>
                              </w:rPr>
                            </w:pPr>
                          </w:p>
                        </w:txbxContent>
                      </wps:txbx>
                      <wps:bodyPr wrap="square" lIns="0" tIns="0" rIns="0" bIns="0" numCol="1" anchor="t">
                        <a:noAutofit/>
                      </wps:bodyPr>
                    </wps:wsp>
                  </a:graphicData>
                </a:graphic>
                <wp14:sizeRelV relativeFrom="margin">
                  <wp14:pctHeight>0</wp14:pctHeight>
                </wp14:sizeRelV>
              </wp:anchor>
            </w:drawing>
          </mc:Choice>
          <mc:Fallback>
            <w:pict>
              <v:rect id="_x0000_s1032" style="position:absolute;left:0;text-align:left;margin-left:316pt;margin-top:687pt;width:201.1pt;height:98pt;z-index:2516787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" filled="f" stroked="f" strokeweight="1pt">
                <v:stroke miterlimit="4"/>
                <v:textbox inset="0,0,0,0">
                  <w:txbxContent>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sz w:val="24"/>
                          <w:szCs w:val="24"/>
                        </w:rPr>
                      </w:pPr>
                      <w:r w:rsidRPr="007003D5">
                        <w:rPr>
                          <w:rFonts w:ascii="Tajawal" w:hAnsi="Tajawal" w:cs="Tajawal" w:hint="cs"/>
                          <w:sz w:val="24"/>
                          <w:szCs w:val="24"/>
                          <w:rtl/>
                        </w:rPr>
                        <w:t>هذا النص تجريبي لمشاهدة حجم وشكل النصوص في هذا المكان ويمكنك التعديل عليه</w:t>
                      </w:r>
                      <w:r w:rsidRPr="007003D5">
                        <w:rPr>
                          <w:rFonts w:ascii="Tajawal" w:hAnsi="Tajawal" w:cs="Tajawal" w:hint="cs"/>
                          <w:sz w:val="24"/>
                          <w:szCs w:val="24"/>
                          <w:rtl/>
                        </w:rPr>
                        <w:t xml:space="preserve"> اضغط هنا</w:t>
                      </w:r>
                    </w:p>
                    <w:p w:rsidR="008D5F41" w:rsidRPr="007003D5" w:rsidRDefault="008D5F41" w:rsidP="007003D5">
                      <w:pPr>
                        <w:pStyle w:val="Body1"/>
                        <w:bidi/>
                        <w:rPr>
                          <w:rFonts w:ascii="Tajawal" w:hAnsi="Tajawal" w:cs="Tajawal" w:hint="cs"/>
                          <w:sz w:val="24"/>
                          <w:szCs w:val="24"/>
                        </w:rPr>
                      </w:pPr>
                    </w:p>
                  </w:txbxContent>
                </v:textbox>
                <w10:wrap anchorx="page" anchory="page"/>
              </v:rect>
            </w:pict>
          </mc:Fallback>
        </mc:AlternateContent>
      </w:r>
      <w:r w:rsidR="004B1C7F">
        <w:rPr>
          <w:noProof/>
          <w:lang w:val="en-US"/>
        </w:rPr>
        <mc:AlternateContent>
          <mc:Choice Requires="wps">
            <w:drawing>
              <wp:anchor distT="152400" distB="152400" distL="152400" distR="152400" simplePos="0" relativeHeight="251738112" behindDoc="0" locked="0" layoutInCell="1" allowOverlap="1" wp14:anchorId="3D40E399" wp14:editId="7D682F22">
                <wp:simplePos x="0" y="0"/>
                <wp:positionH relativeFrom="page">
                  <wp:posOffset>622300</wp:posOffset>
                </wp:positionH>
                <wp:positionV relativeFrom="page">
                  <wp:posOffset>8394700</wp:posOffset>
                </wp:positionV>
                <wp:extent cx="2553970" cy="286385"/>
                <wp:effectExtent l="0" t="0" r="0" b="5715"/>
                <wp:wrapNone/>
                <wp:docPr id="14"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4B1C7F" w:rsidRPr="00342D79" w:rsidRDefault="004B1C7F" w:rsidP="004B1C7F">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4B1C7F" w:rsidRPr="00342D79" w:rsidRDefault="004B1C7F" w:rsidP="004B1C7F">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3D40E399" id="_x0000_s1033" style="position:absolute;left:0;text-align:left;margin-left:49pt;margin-top:661pt;width:201.1pt;height:22.55pt;z-index:2517381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" filled="f" stroked="f" strokeweight="1pt">
                <v:stroke miterlimit="4"/>
                <v:textbox inset="0,0,0,0">
                  <w:txbxContent>
                    <w:p w:rsidR="004B1C7F" w:rsidRPr="00342D79" w:rsidRDefault="004B1C7F" w:rsidP="004B1C7F">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4B1C7F" w:rsidRPr="00342D79" w:rsidRDefault="004B1C7F" w:rsidP="004B1C7F">
                      <w:pPr>
                        <w:pStyle w:val="Heading2"/>
                        <w:bidi/>
                        <w:jc w:val="center"/>
                        <w:rPr>
                          <w:rFonts w:ascii="Tajawal" w:hAnsi="Tajawal" w:cs="Tajawal" w:hint="cs"/>
                          <w:b/>
                          <w:bCs/>
                        </w:rPr>
                      </w:pPr>
                    </w:p>
                  </w:txbxContent>
                </v:textbox>
                <w10:wrap anchorx="page" anchory="page"/>
              </v:rect>
            </w:pict>
          </mc:Fallback>
        </mc:AlternateContent>
      </w:r>
      <w:r w:rsidR="00342D79">
        <w:rPr>
          <w:noProof/>
          <w:lang w:val="en-US"/>
        </w:rPr>
        <mc:AlternateContent>
          <mc:Choice Requires="wps">
            <w:drawing>
              <wp:anchor distT="152400" distB="152400" distL="152400" distR="152400" simplePos="0" relativeHeight="251677696" behindDoc="0" locked="0" layoutInCell="1" allowOverlap="1">
                <wp:simplePos x="0" y="0"/>
                <wp:positionH relativeFrom="page">
                  <wp:posOffset>4013200</wp:posOffset>
                </wp:positionH>
                <wp:positionV relativeFrom="page">
                  <wp:posOffset>8400415</wp:posOffset>
                </wp:positionV>
                <wp:extent cx="2553970" cy="286385"/>
                <wp:effectExtent l="0" t="0" r="0" b="5715"/>
                <wp:wrapNone/>
                <wp:docPr id="1073741846"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342D79" w:rsidRPr="00342D79" w:rsidRDefault="00342D79" w:rsidP="00342D79">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8D5F41" w:rsidRPr="00342D79" w:rsidRDefault="008D5F41" w:rsidP="00342D79">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id="_x0000_s1034" style="position:absolute;left:0;text-align:left;margin-left:316pt;margin-top:661.45pt;width:201.1pt;height:22.55pt;z-index:25167769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" filled="f" stroked="f" strokeweight="1pt">
                <v:stroke miterlimit="4"/>
                <v:textbox inset="0,0,0,0">
                  <w:txbxContent>
                    <w:p w:rsidR="00342D79" w:rsidRPr="00342D79" w:rsidRDefault="00342D79" w:rsidP="00342D79">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8D5F41" w:rsidRPr="00342D79" w:rsidRDefault="008D5F41" w:rsidP="00342D79">
                      <w:pPr>
                        <w:pStyle w:val="Heading2"/>
                        <w:bidi/>
                        <w:jc w:val="center"/>
                        <w:rPr>
                          <w:rFonts w:ascii="Tajawal" w:hAnsi="Tajawal" w:cs="Tajawal" w:hint="cs"/>
                          <w:b/>
                          <w:bCs/>
                        </w:rPr>
                      </w:pPr>
                    </w:p>
                  </w:txbxContent>
                </v:textbox>
                <w10:wrap anchorx="page" anchory="page"/>
              </v:rect>
            </w:pict>
          </mc:Fallback>
        </mc:AlternateContent>
      </w:r>
      <w:r w:rsidR="00342D79">
        <w:rPr>
          <w:noProof/>
          <w:lang w:val="en-US"/>
        </w:rPr>
        <mc:AlternateContent>
          <mc:Choice Requires="wps">
            <w:drawing>
              <wp:anchor distT="152400" distB="152400" distL="152400" distR="152400" simplePos="0" relativeHeight="251673600" behindDoc="0" locked="0" layoutInCell="1" allowOverlap="1">
                <wp:simplePos x="0" y="0"/>
                <wp:positionH relativeFrom="page">
                  <wp:posOffset>4800600</wp:posOffset>
                </wp:positionH>
                <wp:positionV relativeFrom="page">
                  <wp:posOffset>1651000</wp:posOffset>
                </wp:positionV>
                <wp:extent cx="2038985" cy="457200"/>
                <wp:effectExtent l="0" t="0" r="5715" b="0"/>
                <wp:wrapNone/>
                <wp:docPr id="1073741839" name="officeArt object"/>
                <wp:cNvGraphicFramePr/>
                <a:graphic xmlns:a="http://schemas.openxmlformats.org/drawingml/2006/main">
                  <a:graphicData uri="http://schemas.microsoft.com/office/word/2010/wordprocessingShape">
                    <wps:wsp>
                      <wps:cNvSpPr/>
                      <wps:spPr>
                        <a:xfrm>
                          <a:off x="0" y="0"/>
                          <a:ext cx="2038985" cy="457200"/>
                        </a:xfrm>
                        <a:prstGeom prst="rect">
                          <a:avLst/>
                        </a:prstGeom>
                        <a:noFill/>
                        <a:ln w="12700" cap="flat">
                          <a:noFill/>
                          <a:miter lim="400000"/>
                        </a:ln>
                        <a:effectLst/>
                      </wps:spPr>
                      <wps:txbx>
                        <w:txbxContent>
                          <w:p w:rsidR="008D5F41" w:rsidRPr="00342D79" w:rsidRDefault="00342D79" w:rsidP="00342D79">
                            <w:pPr>
                              <w:pStyle w:val="Heading2"/>
                              <w:bidi/>
                              <w:rPr>
                                <w:rFonts w:ascii="Cairo" w:hAnsi="Cairo" w:cs="Cairo" w:hint="cs"/>
                              </w:rPr>
                            </w:pPr>
                            <w:r w:rsidRPr="00342D79">
                              <w:rPr>
                                <w:rFonts w:ascii="Cairo" w:hAnsi="Cairo" w:cs="Cairo" w:hint="cs"/>
                                <w:rtl/>
                              </w:rPr>
                              <w:t xml:space="preserve">التعبير بطريقة </w:t>
                            </w:r>
                            <w:proofErr w:type="gramStart"/>
                            <w:r w:rsidRPr="00342D79">
                              <w:rPr>
                                <w:rFonts w:ascii="Cairo" w:hAnsi="Cairo" w:cs="Cairo" w:hint="cs"/>
                                <w:rtl/>
                              </w:rPr>
                              <w:t>افضل</w:t>
                            </w:r>
                            <w:proofErr w:type="gramEnd"/>
                          </w:p>
                        </w:txbxContent>
                      </wps:txbx>
                      <wps:bodyPr wrap="square" lIns="0" tIns="0" rIns="0" bIns="0" numCol="1" anchor="t">
                        <a:noAutofit/>
                      </wps:bodyPr>
                    </wps:wsp>
                  </a:graphicData>
                </a:graphic>
                <wp14:sizeRelV relativeFrom="margin">
                  <wp14:pctHeight>0</wp14:pctHeight>
                </wp14:sizeRelV>
              </wp:anchor>
            </w:drawing>
          </mc:Choice>
          <mc:Fallback>
            <w:pict>
              <v:rect id="_x0000_s1035" style="position:absolute;left:0;text-align:left;margin-left:378pt;margin-top:130pt;width:160.55pt;height:36pt;z-index:2516736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" filled="f" stroked="f" strokeweight="1pt">
                <v:stroke miterlimit="4"/>
                <v:textbox inset="0,0,0,0">
                  <w:txbxContent>
                    <w:p w:rsidR="008D5F41" w:rsidRPr="00342D79" w:rsidRDefault="00342D79" w:rsidP="00342D79">
                      <w:pPr>
                        <w:pStyle w:val="Heading2"/>
                        <w:bidi/>
                        <w:rPr>
                          <w:rFonts w:ascii="Cairo" w:hAnsi="Cairo" w:cs="Cairo" w:hint="cs"/>
                        </w:rPr>
                      </w:pPr>
                      <w:r w:rsidRPr="00342D79">
                        <w:rPr>
                          <w:rFonts w:ascii="Cairo" w:hAnsi="Cairo" w:cs="Cairo" w:hint="cs"/>
                          <w:rtl/>
                        </w:rPr>
                        <w:t xml:space="preserve">التعبير بطريقة </w:t>
                      </w:r>
                      <w:proofErr w:type="gramStart"/>
                      <w:r w:rsidRPr="00342D79">
                        <w:rPr>
                          <w:rFonts w:ascii="Cairo" w:hAnsi="Cairo" w:cs="Cairo" w:hint="cs"/>
                          <w:rtl/>
                        </w:rPr>
                        <w:t>افضل</w:t>
                      </w:r>
                      <w:proofErr w:type="gramEnd"/>
                    </w:p>
                  </w:txbxContent>
                </v:textbox>
                <w10:wrap anchorx="page" anchory="page"/>
              </v:rect>
            </w:pict>
          </mc:Fallback>
        </mc:AlternateContent>
      </w:r>
      <w:r w:rsidR="00342D79">
        <w:rPr>
          <w:noProof/>
          <w:lang w:val="en-US"/>
        </w:rPr>
        <mc:AlternateContent>
          <mc:Choice Requires="wps">
            <w:drawing>
              <wp:anchor distT="152400" distB="152400" distL="152400" distR="152400" simplePos="0" relativeHeight="251671552" behindDoc="0" locked="0" layoutInCell="1" allowOverlap="1">
                <wp:simplePos x="0" y="0"/>
                <wp:positionH relativeFrom="page">
                  <wp:posOffset>723900</wp:posOffset>
                </wp:positionH>
                <wp:positionV relativeFrom="page">
                  <wp:posOffset>520700</wp:posOffset>
                </wp:positionV>
                <wp:extent cx="6119495" cy="1181100"/>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wps:spPr>
                        <a:xfrm>
                          <a:off x="0" y="0"/>
                          <a:ext cx="6119495" cy="1181100"/>
                        </a:xfrm>
                        <a:prstGeom prst="rect">
                          <a:avLst/>
                        </a:prstGeom>
                        <a:noFill/>
                        <a:ln w="12700" cap="flat">
                          <a:noFill/>
                          <a:miter lim="400000"/>
                        </a:ln>
                        <a:effectLst/>
                      </wps:spPr>
                      <wps:txbx>
                        <w:txbxContent>
                          <w:p w:rsidR="008D5F41" w:rsidRPr="00342D79" w:rsidRDefault="00342D79" w:rsidP="00342D79">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 بطريقة افضل</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36" style="position:absolute;left:0;text-align:left;margin-left:57pt;margin-top:41pt;width:481.85pt;height:93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" filled="f" stroked="f" strokeweight="1pt">
                <v:stroke miterlimit="4"/>
                <v:textbox inset="4pt,4pt,4pt,4pt">
                  <w:txbxContent>
                    <w:p w:rsidR="008D5F41" w:rsidRPr="00342D79" w:rsidRDefault="00342D79" w:rsidP="00342D79">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 بطريقة افضل</w:t>
                      </w:r>
                    </w:p>
                  </w:txbxContent>
                </v:textbox>
                <w10:wrap type="topAndBottom" anchorx="page" anchory="page"/>
              </v:rect>
            </w:pict>
          </mc:Fallback>
        </mc:AlternateContent>
      </w:r>
      <w:r w:rsidR="00342D79">
        <w:rPr>
          <w:noProof/>
          <w:lang w:val="en-US"/>
        </w:rPr>
        <mc:AlternateContent>
          <mc:Choice Requires="wpg">
            <w:drawing>
              <wp:anchor distT="152400" distB="152400" distL="152400" distR="152400" simplePos="0" relativeHeight="251674624" behindDoc="0" locked="0" layoutInCell="1" allowOverlap="1">
                <wp:simplePos x="0" y="0"/>
                <wp:positionH relativeFrom="page">
                  <wp:posOffset>998220</wp:posOffset>
                </wp:positionH>
                <wp:positionV relativeFrom="page">
                  <wp:posOffset>2311400</wp:posOffset>
                </wp:positionV>
                <wp:extent cx="5848985" cy="3918585"/>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48985" cy="3918585"/>
                          <a:chOff x="0" y="-127020"/>
                          <a:chExt cx="5849308" cy="3919209"/>
                        </a:xfrm>
                      </wpg:grpSpPr>
                      <wps:wsp>
                        <wps:cNvPr id="1073741841" name="Shape 1073741841"/>
                        <wps:cNvSpPr/>
                        <wps:spPr>
                          <a:xfrm>
                            <a:off x="0" y="0"/>
                            <a:ext cx="5849308" cy="3792189"/>
                          </a:xfrm>
                          <a:prstGeom prst="rect">
                            <a:avLst/>
                          </a:prstGeom>
                          <a:noFill/>
                          <a:ln w="12700" cap="flat">
                            <a:noFill/>
                            <a:miter lim="400000"/>
                          </a:ln>
                          <a:effectLst/>
                        </wps:spPr>
                        <wps:bodyPr/>
                      </wps:wsp>
                      <wps:wsp>
                        <wps:cNvPr id="1073741842" name="Shape 1073741842"/>
                        <wps:cNvSpPr/>
                        <wps:spPr>
                          <a:xfrm>
                            <a:off x="3065171" y="-127020"/>
                            <a:ext cx="2778421" cy="3792189"/>
                          </a:xfrm>
                          <a:prstGeom prst="rect">
                            <a:avLst/>
                          </a:prstGeom>
                        </wps:spPr>
                        <wps:txbx id="12">
                          <w:txbxContent>
                            <w:p w:rsidR="00342D79" w:rsidRPr="00342D79" w:rsidRDefault="00342D79" w:rsidP="00342D79">
                              <w:pPr>
                                <w:pStyle w:val="Body"/>
                                <w:bidi/>
                                <w:rPr>
                                  <w:rFonts w:ascii="Tajawal" w:hAnsi="Tajawal" w:cs="Tajawal"/>
                                  <w:sz w:val="28"/>
                                  <w:szCs w:val="28"/>
                                  <w:rtl/>
                                  <w:lang w:val="it-IT"/>
                                </w:rPr>
                              </w:pPr>
                              <w:r w:rsidRPr="00342D79">
                                <w:rPr>
                                  <w:rFonts w:ascii="Tajawal" w:hAnsi="Tajawal" w:cs="Tajawal" w:hint="cs"/>
                                  <w:sz w:val="28"/>
                                  <w:szCs w:val="28"/>
                                  <w:rtl/>
                                  <w:lang w:val="it-IT"/>
                                </w:rPr>
                                <w:t xml:space="preserve">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 . لهذا </w:t>
                              </w:r>
                              <w:proofErr w:type="gramStart"/>
                              <w:r w:rsidRPr="00342D79">
                                <w:rPr>
                                  <w:rFonts w:ascii="Tajawal" w:hAnsi="Tajawal" w:cs="Tajawal" w:hint="cs"/>
                                  <w:sz w:val="28"/>
                                  <w:szCs w:val="28"/>
                                  <w:rtl/>
                                  <w:lang w:val="it-IT"/>
                                </w:rPr>
                                <w:t>السبب ،</w:t>
                              </w:r>
                              <w:proofErr w:type="gramEnd"/>
                              <w:r w:rsidRPr="00342D79">
                                <w:rPr>
                                  <w:rFonts w:ascii="Tajawal" w:hAnsi="Tajawal" w:cs="Tajawal" w:hint="cs"/>
                                  <w:sz w:val="28"/>
                                  <w:szCs w:val="28"/>
                                  <w:rtl/>
                                  <w:lang w:val="it-IT"/>
                                </w:rPr>
                                <w:t xml:space="preserve"> على مدار السنوات ، </w:t>
                              </w:r>
                              <w:proofErr w:type="spellStart"/>
                              <w:r w:rsidRPr="00342D79">
                                <w:rPr>
                                  <w:rFonts w:ascii="Tajawal" w:hAnsi="Tajawal" w:cs="Tajawal" w:hint="cs"/>
                                  <w:sz w:val="28"/>
                                  <w:szCs w:val="28"/>
                                  <w:rtl/>
                                  <w:lang w:val="it-IT"/>
                                </w:rPr>
                                <w:t>سأأتي</w:t>
                              </w:r>
                              <w:proofErr w:type="spellEnd"/>
                              <w:r w:rsidRPr="00342D79">
                                <w:rPr>
                                  <w:rFonts w:ascii="Tajawal" w:hAnsi="Tajawal" w:cs="Tajawal" w:hint="cs"/>
                                  <w:sz w:val="28"/>
                                  <w:szCs w:val="28"/>
                                  <w:rtl/>
                                  <w:lang w:val="it-IT"/>
                                </w:rPr>
                                <w:t xml:space="preserve"> جميعًا ، والذين سيحاولون ممارسة التمارين الرياضية من خلال الاستفادة من الوصفة. الواجب</w:t>
                              </w:r>
                            </w:p>
                            <w:p w:rsidR="00342D79" w:rsidRPr="00342D79" w:rsidRDefault="00342D79" w:rsidP="00342D79">
                              <w:pPr>
                                <w:pStyle w:val="Body"/>
                                <w:bidi/>
                                <w:rPr>
                                  <w:rFonts w:ascii="Tajawal" w:hAnsi="Tajawal" w:cs="Tajawal"/>
                                  <w:sz w:val="28"/>
                                  <w:szCs w:val="28"/>
                                  <w:rtl/>
                                  <w:lang w:val="it-IT"/>
                                </w:rPr>
                              </w:pPr>
                              <w:r w:rsidRPr="00342D79">
                                <w:rPr>
                                  <w:rFonts w:ascii="Tajawal" w:hAnsi="Tajawal" w:cs="Tajawal"/>
                                  <w:sz w:val="28"/>
                                  <w:szCs w:val="28"/>
                                  <w:rtl/>
                                  <w:lang w:val="it-IT"/>
                                </w:rPr>
                                <w:t xml:space="preserve">، </w:t>
                              </w:r>
                              <w:proofErr w:type="spellStart"/>
                              <w:r w:rsidRPr="00342D79">
                                <w:rPr>
                                  <w:rFonts w:ascii="Tajawal" w:hAnsi="Tajawal" w:cs="Tajawal"/>
                                  <w:sz w:val="28"/>
                                  <w:szCs w:val="28"/>
                                  <w:rtl/>
                                  <w:lang w:val="it-IT"/>
                                </w:rPr>
                                <w:t>سأأتي</w:t>
                              </w:r>
                              <w:proofErr w:type="spellEnd"/>
                              <w:r w:rsidRPr="00342D79">
                                <w:rPr>
                                  <w:rFonts w:ascii="Tajawal" w:hAnsi="Tajawal" w:cs="Tajawal"/>
                                  <w:sz w:val="28"/>
                                  <w:szCs w:val="28"/>
                                  <w:rtl/>
                                  <w:lang w:val="it-IT"/>
                                </w:rPr>
                                <w:t xml:space="preserve"> </w:t>
                              </w:r>
                              <w:proofErr w:type="gramStart"/>
                              <w:r w:rsidRPr="00342D79">
                                <w:rPr>
                                  <w:rFonts w:ascii="Tajawal" w:hAnsi="Tajawal" w:cs="Tajawal"/>
                                  <w:sz w:val="28"/>
                                  <w:szCs w:val="28"/>
                                  <w:rtl/>
                                  <w:lang w:val="it-IT"/>
                                </w:rPr>
                                <w:t>جميعًا ،</w:t>
                              </w:r>
                              <w:proofErr w:type="gramEnd"/>
                              <w:r w:rsidRPr="00342D79">
                                <w:rPr>
                                  <w:rFonts w:ascii="Tajawal" w:hAnsi="Tajawal" w:cs="Tajawal"/>
                                  <w:sz w:val="28"/>
                                  <w:szCs w:val="28"/>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342D79">
                                <w:rPr>
                                  <w:rFonts w:ascii="Tajawal" w:hAnsi="Tajawal" w:cs="Tajawal"/>
                                  <w:sz w:val="28"/>
                                  <w:szCs w:val="28"/>
                                  <w:rtl/>
                                  <w:lang w:val="it-IT"/>
                                </w:rPr>
                                <w:t>خيار .</w:t>
                              </w:r>
                              <w:proofErr w:type="gramEnd"/>
                              <w:r w:rsidRPr="00342D79">
                                <w:rPr>
                                  <w:rFonts w:ascii="Tajawal" w:hAnsi="Tajawal" w:cs="Tajawal"/>
                                  <w:sz w:val="28"/>
                                  <w:szCs w:val="28"/>
                                  <w:rtl/>
                                  <w:lang w:val="it-IT"/>
                                </w:rPr>
                                <w:t xml:space="preserve"> من غير المعتاد لنا أن نكون قادرين على الاستثمار في التحميص. الأنواع الأخرى ليس لديها وضوح الكسب غير</w:t>
                              </w:r>
                            </w:p>
                            <w:p w:rsidR="00342D79" w:rsidRPr="00342D79" w:rsidRDefault="00342D79" w:rsidP="00342D79">
                              <w:pPr>
                                <w:pStyle w:val="Body"/>
                                <w:bidi/>
                                <w:rPr>
                                  <w:rFonts w:ascii="Tajawal" w:hAnsi="Tajawal" w:cs="Tajawal"/>
                                  <w:sz w:val="28"/>
                                  <w:szCs w:val="28"/>
                                  <w:rtl/>
                                  <w:lang w:val="it-IT"/>
                                </w:rPr>
                              </w:pPr>
                              <w:r w:rsidRPr="00342D79">
                                <w:rPr>
                                  <w:rFonts w:ascii="Tajawal" w:hAnsi="Tajawal" w:cs="Tajawal"/>
                                  <w:sz w:val="28"/>
                                  <w:szCs w:val="28"/>
                                  <w:rtl/>
                                  <w:lang w:val="it-IT"/>
                                </w:rPr>
                                <w:t>.</w:t>
                              </w:r>
                            </w:p>
                            <w:p w:rsidR="008D5F41" w:rsidRPr="00342D79" w:rsidRDefault="00342D79" w:rsidP="00342D79">
                              <w:pPr>
                                <w:pStyle w:val="Body"/>
                                <w:bidi/>
                                <w:rPr>
                                  <w:rFonts w:ascii="Tajawal" w:hAnsi="Tajawal" w:cs="Tajawal" w:hint="cs"/>
                                  <w:sz w:val="28"/>
                                  <w:szCs w:val="28"/>
                                </w:rPr>
                              </w:pPr>
                              <w:r w:rsidRPr="00342D79">
                                <w:rPr>
                                  <w:rFonts w:ascii="Tajawal" w:hAnsi="Tajawal" w:cs="Tajawal" w:hint="cs"/>
                                  <w:sz w:val="28"/>
                                  <w:szCs w:val="28"/>
                                  <w:rtl/>
                                  <w:lang w:val="it-IT"/>
                                </w:rPr>
                                <w:t xml:space="preserve"> </w:t>
                              </w:r>
                              <w:proofErr w:type="gramStart"/>
                              <w:r w:rsidRPr="00342D79">
                                <w:rPr>
                                  <w:rFonts w:ascii="Tajawal" w:hAnsi="Tajawal" w:cs="Tajawal" w:hint="cs"/>
                                  <w:sz w:val="28"/>
                                  <w:szCs w:val="28"/>
                                  <w:rtl/>
                                  <w:lang w:val="it-IT"/>
                                </w:rPr>
                                <w:t>المشروع ؛</w:t>
                              </w:r>
                              <w:proofErr w:type="gramEnd"/>
                              <w:r w:rsidRPr="00342D79">
                                <w:rPr>
                                  <w:rFonts w:ascii="Tajawal" w:hAnsi="Tajawal" w:cs="Tajawal" w:hint="cs"/>
                                  <w:sz w:val="28"/>
                                  <w:szCs w:val="28"/>
                                  <w:rtl/>
                                  <w:lang w:val="it-IT"/>
                                </w:rPr>
                                <w:t xml:space="preserve"> استخدام القارئ فيها يجعلها خفيفة. أظهر بحثهم أن هؤلاء القراء يقرؤون ابني كثيرًا. السطوع هو أيضًا العملية التي تتبع تغيير أسرة </w:t>
                              </w:r>
                              <w:proofErr w:type="spellStart"/>
                              <w:r w:rsidRPr="00342D79">
                                <w:rPr>
                                  <w:rFonts w:ascii="Tajawal" w:hAnsi="Tajawal" w:cs="Tajawal" w:hint="cs"/>
                                  <w:sz w:val="28"/>
                                  <w:szCs w:val="28"/>
                                  <w:rtl/>
                                  <w:lang w:val="it-IT"/>
                                </w:rPr>
                                <w:t>كونسويتيديوم</w:t>
                              </w:r>
                              <w:proofErr w:type="spellEnd"/>
                              <w:r w:rsidRPr="00342D79">
                                <w:rPr>
                                  <w:rFonts w:ascii="Tajawal" w:hAnsi="Tajawal" w:cs="Tajawal" w:hint="cs"/>
                                  <w:sz w:val="28"/>
                                  <w:szCs w:val="28"/>
                                  <w:rtl/>
                                  <w:lang w:val="it-IT"/>
                                </w:rPr>
                                <w:t xml:space="preserve">. من المدهش أن نلاحظ أن الرسالة </w:t>
                              </w:r>
                              <w:proofErr w:type="gramStart"/>
                              <w:r w:rsidRPr="00342D79">
                                <w:rPr>
                                  <w:rFonts w:ascii="Tajawal" w:hAnsi="Tajawal" w:cs="Tajawal" w:hint="cs"/>
                                  <w:sz w:val="28"/>
                                  <w:szCs w:val="28"/>
                                  <w:rtl/>
                                  <w:lang w:val="it-IT"/>
                                </w:rPr>
                                <w:t>القوطية ،</w:t>
                              </w:r>
                              <w:proofErr w:type="gramEnd"/>
                              <w:r w:rsidRPr="00342D79">
                                <w:rPr>
                                  <w:rFonts w:ascii="Tajawal" w:hAnsi="Tajawal" w:cs="Tajawal" w:hint="cs"/>
                                  <w:sz w:val="28"/>
                                  <w:szCs w:val="28"/>
                                  <w:rtl/>
                                  <w:lang w:val="it-IT"/>
                                </w:rPr>
                                <w:t xml:space="preserve"> التي تفكر الآن قليلاً من الأشكال الأدبية للثقافة المضادة للبدن واضحة خلال عصور الرابع عشر والخامس عشر. 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w:t>
                              </w:r>
                            </w:p>
                          </w:txbxContent>
                        </wps:txbx>
                        <wps:bodyPr wrap="square" lIns="0" tIns="0" rIns="0" bIns="0" numCol="2" spcCol="292465" anchor="t">
                          <a:noAutofit/>
                        </wps:bodyPr>
                      </wps:wsp>
                      <wps:wsp>
                        <wps:cNvPr id="1073741843" name="Shape 1073741843"/>
                        <wps:cNvSpPr/>
                        <wps:spPr>
                          <a:xfrm>
                            <a:off x="0" y="-114318"/>
                            <a:ext cx="2778422" cy="3792189"/>
                          </a:xfrm>
                          <a:prstGeom prst="rect">
                            <a:avLst/>
                          </a:prstGeom>
                        </wps:spPr>
                        <wps:linkedTxbx id="12" seq="1"/>
                        <wps:bodyPr wrap="square" lIns="0" tIns="0" rIns="0" bIns="0" numCol="2" spcCol="292465" anchor="t">
                          <a:noAutofit/>
                        </wps:bodyPr>
                      </wps:wsp>
                    </wpg:wgp>
                  </a:graphicData>
                </a:graphic>
                <wp14:sizeRelV relativeFrom="margin">
                  <wp14:pctHeight>0</wp14:pctHeight>
                </wp14:sizeRelV>
              </wp:anchor>
            </w:drawing>
          </mc:Choice>
          <mc:Fallback>
            <w:pict>
              <v:group id="_x0000_s1037" style="position:absolute;left:0;text-align:left;margin-left:78.6pt;margin-top:182pt;width:460.55pt;height:308.55pt;z-index:251674624;mso-wrap-distance-left:12pt;mso-wrap-distance-top:12pt;mso-wrap-distance-right:12pt;mso-wrap-distance-bottom:12pt;mso-position-horizontal-relative:page;mso-position-vertical-relative:page;mso-height-relative:margin" coordorigin=",-1270" coordsize="58493,39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">
                <v:rect id="Shape 1073741841" o:spid="_x0000_s1038" style="position:absolute;width:58493;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" filled="f" stroked="f" strokeweight="1pt">
                  <v:stroke miterlimit="4"/>
                </v:rect>
                <v:rect id="Shape 1073741842" o:spid="_x0000_s1039" style="position:absolute;left:30651;top:-1270;width:27784;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" filled="f" stroked="f">
                  <v:textbox style="mso-next-textbox:#Shape 1073741843" inset="0,0,0,0">
                    <w:txbxContent>
                      <w:p w:rsidR="00342D79" w:rsidRPr="00342D79" w:rsidRDefault="00342D79" w:rsidP="00342D79">
                        <w:pPr>
                          <w:pStyle w:val="Body"/>
                          <w:bidi/>
                          <w:rPr>
                            <w:rFonts w:ascii="Tajawal" w:hAnsi="Tajawal" w:cs="Tajawal"/>
                            <w:sz w:val="28"/>
                            <w:szCs w:val="28"/>
                            <w:rtl/>
                            <w:lang w:val="it-IT"/>
                          </w:rPr>
                        </w:pPr>
                        <w:r w:rsidRPr="00342D79">
                          <w:rPr>
                            <w:rFonts w:ascii="Tajawal" w:hAnsi="Tajawal" w:cs="Tajawal" w:hint="cs"/>
                            <w:sz w:val="28"/>
                            <w:szCs w:val="28"/>
                            <w:rtl/>
                            <w:lang w:val="it-IT"/>
                          </w:rPr>
                          <w:t xml:space="preserve">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 . لهذا </w:t>
                        </w:r>
                        <w:proofErr w:type="gramStart"/>
                        <w:r w:rsidRPr="00342D79">
                          <w:rPr>
                            <w:rFonts w:ascii="Tajawal" w:hAnsi="Tajawal" w:cs="Tajawal" w:hint="cs"/>
                            <w:sz w:val="28"/>
                            <w:szCs w:val="28"/>
                            <w:rtl/>
                            <w:lang w:val="it-IT"/>
                          </w:rPr>
                          <w:t>السبب ،</w:t>
                        </w:r>
                        <w:proofErr w:type="gramEnd"/>
                        <w:r w:rsidRPr="00342D79">
                          <w:rPr>
                            <w:rFonts w:ascii="Tajawal" w:hAnsi="Tajawal" w:cs="Tajawal" w:hint="cs"/>
                            <w:sz w:val="28"/>
                            <w:szCs w:val="28"/>
                            <w:rtl/>
                            <w:lang w:val="it-IT"/>
                          </w:rPr>
                          <w:t xml:space="preserve"> على مدار السنوات ، </w:t>
                        </w:r>
                        <w:proofErr w:type="spellStart"/>
                        <w:r w:rsidRPr="00342D79">
                          <w:rPr>
                            <w:rFonts w:ascii="Tajawal" w:hAnsi="Tajawal" w:cs="Tajawal" w:hint="cs"/>
                            <w:sz w:val="28"/>
                            <w:szCs w:val="28"/>
                            <w:rtl/>
                            <w:lang w:val="it-IT"/>
                          </w:rPr>
                          <w:t>سأأتي</w:t>
                        </w:r>
                        <w:proofErr w:type="spellEnd"/>
                        <w:r w:rsidRPr="00342D79">
                          <w:rPr>
                            <w:rFonts w:ascii="Tajawal" w:hAnsi="Tajawal" w:cs="Tajawal" w:hint="cs"/>
                            <w:sz w:val="28"/>
                            <w:szCs w:val="28"/>
                            <w:rtl/>
                            <w:lang w:val="it-IT"/>
                          </w:rPr>
                          <w:t xml:space="preserve"> جميعًا ، والذين سيحاولون ممارسة التمارين الرياضية من خلال الاستفادة من الوصفة. الواجب</w:t>
                        </w:r>
                      </w:p>
                      <w:p w:rsidR="00342D79" w:rsidRPr="00342D79" w:rsidRDefault="00342D79" w:rsidP="00342D79">
                        <w:pPr>
                          <w:pStyle w:val="Body"/>
                          <w:bidi/>
                          <w:rPr>
                            <w:rFonts w:ascii="Tajawal" w:hAnsi="Tajawal" w:cs="Tajawal"/>
                            <w:sz w:val="28"/>
                            <w:szCs w:val="28"/>
                            <w:rtl/>
                            <w:lang w:val="it-IT"/>
                          </w:rPr>
                        </w:pPr>
                        <w:r w:rsidRPr="00342D79">
                          <w:rPr>
                            <w:rFonts w:ascii="Tajawal" w:hAnsi="Tajawal" w:cs="Tajawal"/>
                            <w:sz w:val="28"/>
                            <w:szCs w:val="28"/>
                            <w:rtl/>
                            <w:lang w:val="it-IT"/>
                          </w:rPr>
                          <w:t xml:space="preserve">، </w:t>
                        </w:r>
                        <w:proofErr w:type="spellStart"/>
                        <w:r w:rsidRPr="00342D79">
                          <w:rPr>
                            <w:rFonts w:ascii="Tajawal" w:hAnsi="Tajawal" w:cs="Tajawal"/>
                            <w:sz w:val="28"/>
                            <w:szCs w:val="28"/>
                            <w:rtl/>
                            <w:lang w:val="it-IT"/>
                          </w:rPr>
                          <w:t>سأأتي</w:t>
                        </w:r>
                        <w:proofErr w:type="spellEnd"/>
                        <w:r w:rsidRPr="00342D79">
                          <w:rPr>
                            <w:rFonts w:ascii="Tajawal" w:hAnsi="Tajawal" w:cs="Tajawal"/>
                            <w:sz w:val="28"/>
                            <w:szCs w:val="28"/>
                            <w:rtl/>
                            <w:lang w:val="it-IT"/>
                          </w:rPr>
                          <w:t xml:space="preserve"> </w:t>
                        </w:r>
                        <w:proofErr w:type="gramStart"/>
                        <w:r w:rsidRPr="00342D79">
                          <w:rPr>
                            <w:rFonts w:ascii="Tajawal" w:hAnsi="Tajawal" w:cs="Tajawal"/>
                            <w:sz w:val="28"/>
                            <w:szCs w:val="28"/>
                            <w:rtl/>
                            <w:lang w:val="it-IT"/>
                          </w:rPr>
                          <w:t>جميعًا ،</w:t>
                        </w:r>
                        <w:proofErr w:type="gramEnd"/>
                        <w:r w:rsidRPr="00342D79">
                          <w:rPr>
                            <w:rFonts w:ascii="Tajawal" w:hAnsi="Tajawal" w:cs="Tajawal"/>
                            <w:sz w:val="28"/>
                            <w:szCs w:val="28"/>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342D79">
                          <w:rPr>
                            <w:rFonts w:ascii="Tajawal" w:hAnsi="Tajawal" w:cs="Tajawal"/>
                            <w:sz w:val="28"/>
                            <w:szCs w:val="28"/>
                            <w:rtl/>
                            <w:lang w:val="it-IT"/>
                          </w:rPr>
                          <w:t>خيار .</w:t>
                        </w:r>
                        <w:proofErr w:type="gramEnd"/>
                        <w:r w:rsidRPr="00342D79">
                          <w:rPr>
                            <w:rFonts w:ascii="Tajawal" w:hAnsi="Tajawal" w:cs="Tajawal"/>
                            <w:sz w:val="28"/>
                            <w:szCs w:val="28"/>
                            <w:rtl/>
                            <w:lang w:val="it-IT"/>
                          </w:rPr>
                          <w:t xml:space="preserve"> من غير المعتاد لنا أن نكون قادرين على الاستثمار في التحميص. الأنواع الأخرى ليس لديها وضوح الكسب غير</w:t>
                        </w:r>
                      </w:p>
                      <w:p w:rsidR="00342D79" w:rsidRPr="00342D79" w:rsidRDefault="00342D79" w:rsidP="00342D79">
                        <w:pPr>
                          <w:pStyle w:val="Body"/>
                          <w:bidi/>
                          <w:rPr>
                            <w:rFonts w:ascii="Tajawal" w:hAnsi="Tajawal" w:cs="Tajawal"/>
                            <w:sz w:val="28"/>
                            <w:szCs w:val="28"/>
                            <w:rtl/>
                            <w:lang w:val="it-IT"/>
                          </w:rPr>
                        </w:pPr>
                        <w:r w:rsidRPr="00342D79">
                          <w:rPr>
                            <w:rFonts w:ascii="Tajawal" w:hAnsi="Tajawal" w:cs="Tajawal"/>
                            <w:sz w:val="28"/>
                            <w:szCs w:val="28"/>
                            <w:rtl/>
                            <w:lang w:val="it-IT"/>
                          </w:rPr>
                          <w:t>.</w:t>
                        </w:r>
                      </w:p>
                      <w:p w:rsidR="008D5F41" w:rsidRPr="00342D79" w:rsidRDefault="00342D79" w:rsidP="00342D79">
                        <w:pPr>
                          <w:pStyle w:val="Body"/>
                          <w:bidi/>
                          <w:rPr>
                            <w:rFonts w:ascii="Tajawal" w:hAnsi="Tajawal" w:cs="Tajawal" w:hint="cs"/>
                            <w:sz w:val="28"/>
                            <w:szCs w:val="28"/>
                          </w:rPr>
                        </w:pPr>
                        <w:r w:rsidRPr="00342D79">
                          <w:rPr>
                            <w:rFonts w:ascii="Tajawal" w:hAnsi="Tajawal" w:cs="Tajawal" w:hint="cs"/>
                            <w:sz w:val="28"/>
                            <w:szCs w:val="28"/>
                            <w:rtl/>
                            <w:lang w:val="it-IT"/>
                          </w:rPr>
                          <w:t xml:space="preserve"> </w:t>
                        </w:r>
                        <w:proofErr w:type="gramStart"/>
                        <w:r w:rsidRPr="00342D79">
                          <w:rPr>
                            <w:rFonts w:ascii="Tajawal" w:hAnsi="Tajawal" w:cs="Tajawal" w:hint="cs"/>
                            <w:sz w:val="28"/>
                            <w:szCs w:val="28"/>
                            <w:rtl/>
                            <w:lang w:val="it-IT"/>
                          </w:rPr>
                          <w:t>المشروع ؛</w:t>
                        </w:r>
                        <w:proofErr w:type="gramEnd"/>
                        <w:r w:rsidRPr="00342D79">
                          <w:rPr>
                            <w:rFonts w:ascii="Tajawal" w:hAnsi="Tajawal" w:cs="Tajawal" w:hint="cs"/>
                            <w:sz w:val="28"/>
                            <w:szCs w:val="28"/>
                            <w:rtl/>
                            <w:lang w:val="it-IT"/>
                          </w:rPr>
                          <w:t xml:space="preserve"> استخدام القارئ فيها يجعلها خفيفة. أظهر بحثهم أن هؤلاء القراء يقرؤون ابني كثيرًا. السطوع هو أيضًا العملية التي تتبع تغيير أسرة </w:t>
                        </w:r>
                        <w:proofErr w:type="spellStart"/>
                        <w:r w:rsidRPr="00342D79">
                          <w:rPr>
                            <w:rFonts w:ascii="Tajawal" w:hAnsi="Tajawal" w:cs="Tajawal" w:hint="cs"/>
                            <w:sz w:val="28"/>
                            <w:szCs w:val="28"/>
                            <w:rtl/>
                            <w:lang w:val="it-IT"/>
                          </w:rPr>
                          <w:t>كونسويتيديوم</w:t>
                        </w:r>
                        <w:proofErr w:type="spellEnd"/>
                        <w:r w:rsidRPr="00342D79">
                          <w:rPr>
                            <w:rFonts w:ascii="Tajawal" w:hAnsi="Tajawal" w:cs="Tajawal" w:hint="cs"/>
                            <w:sz w:val="28"/>
                            <w:szCs w:val="28"/>
                            <w:rtl/>
                            <w:lang w:val="it-IT"/>
                          </w:rPr>
                          <w:t xml:space="preserve">. من المدهش أن نلاحظ أن الرسالة </w:t>
                        </w:r>
                        <w:proofErr w:type="gramStart"/>
                        <w:r w:rsidRPr="00342D79">
                          <w:rPr>
                            <w:rFonts w:ascii="Tajawal" w:hAnsi="Tajawal" w:cs="Tajawal" w:hint="cs"/>
                            <w:sz w:val="28"/>
                            <w:szCs w:val="28"/>
                            <w:rtl/>
                            <w:lang w:val="it-IT"/>
                          </w:rPr>
                          <w:t>القوطية ،</w:t>
                        </w:r>
                        <w:proofErr w:type="gramEnd"/>
                        <w:r w:rsidRPr="00342D79">
                          <w:rPr>
                            <w:rFonts w:ascii="Tajawal" w:hAnsi="Tajawal" w:cs="Tajawal" w:hint="cs"/>
                            <w:sz w:val="28"/>
                            <w:szCs w:val="28"/>
                            <w:rtl/>
                            <w:lang w:val="it-IT"/>
                          </w:rPr>
                          <w:t xml:space="preserve"> التي تفكر الآن قليلاً من الأشكال الأدبية للثقافة المضادة للبدن واضحة خلال عصور الرابع عشر والخامس عشر. 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w:t>
                        </w:r>
                      </w:p>
                    </w:txbxContent>
                  </v:textbox>
                </v:rect>
                <v:rect id="Shape 1073741843" o:spid="_x0000_s1040" style="position:absolute;top:-1143;width:27784;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" filled="f" stroked="f">
                  <v:textbox inset="0,0,0,0">
                    <w:txbxContent/>
                  </v:textbox>
                </v:rect>
                <w10:wrap anchorx="page" anchory="page"/>
              </v:group>
            </w:pict>
          </mc:Fallback>
        </mc:AlternateContent>
      </w:r>
      <w:r w:rsidR="00CF696E">
        <w:rPr>
          <w:noProof/>
          <w:lang w:val="en-US"/>
        </w:rPr>
        <mc:AlternateContent>
          <mc:Choice Requires="wps">
            <w:drawing>
              <wp:anchor distT="152400" distB="152400" distL="152400" distR="152400" simplePos="0" relativeHeight="251672576" behindDoc="0" locked="0" layoutInCell="1" allowOverlap="1">
                <wp:simplePos x="0" y="0"/>
                <wp:positionH relativeFrom="page">
                  <wp:posOffset>0</wp:posOffset>
                </wp:positionH>
                <wp:positionV relativeFrom="page">
                  <wp:posOffset>5890666</wp:posOffset>
                </wp:positionV>
                <wp:extent cx="7560057" cy="4801146"/>
                <wp:effectExtent l="0" t="0" r="0" b="0"/>
                <wp:wrapTopAndBottom distT="152400" distB="152400"/>
                <wp:docPr id="5" name="officeArt object"/>
                <wp:cNvGraphicFramePr/>
                <a:graphic xmlns:a="http://schemas.openxmlformats.org/drawingml/2006/main">
                  <a:graphicData uri="http://schemas.microsoft.com/office/word/2010/wordprocessingShape">
                    <wps:wsp>
                      <wps:cNvSpPr/>
                      <wps:spPr>
                        <a:xfrm flipH="1">
                          <a:off x="0" y="0"/>
                          <a:ext cx="7560057" cy="48011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1600"/>
                              </a:lnTo>
                              <a:lnTo>
                                <a:pt x="0" y="21600"/>
                              </a:lnTo>
                              <a:lnTo>
                                <a:pt x="0" y="10800"/>
                              </a:lnTo>
                              <a:lnTo>
                                <a:pt x="0" y="5400"/>
                              </a:lnTo>
                              <a:lnTo>
                                <a:pt x="21600" y="0"/>
                              </a:lnTo>
                              <a:close/>
                            </a:path>
                          </a:pathLst>
                        </a:custGeom>
                        <a:solidFill>
                          <a:srgbClr val="2C212F"/>
                        </a:solidFill>
                        <a:ln w="12700" cap="flat">
                          <a:noFill/>
                          <a:miter lim="400000"/>
                        </a:ln>
                        <a:effectLst/>
                      </wps:spPr>
                      <wps:bodyPr/>
                    </wps:wsp>
                  </a:graphicData>
                </a:graphic>
              </wp:anchor>
            </w:drawing>
          </mc:Choice>
          <mc:Fallback>
            <w:pict>
              <v:shape w14:anchorId="35285A79" id="officeArt object" o:spid="_x0000_s1026" style="position:absolute;margin-left:0;margin-top:463.85pt;width:595.3pt;height:378.05pt;flip:x;z-index:25167257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" path="m21600,r,21600l,21600,,10800,,5400,21600,xe" fillcolor="#2c212f" stroked="f" strokeweight="1pt">
                <v:stroke miterlimit="4" joinstyle="miter"/>
                <v:path arrowok="t" o:extrusionok="f" o:connecttype="custom" o:connectlocs="3780029,2400573;3780029,2400573;3780029,2400573;3780029,2400573" o:connectangles="0,90,180,270"/>
                <w10:wrap type="topAndBottom" anchorx="page" anchory="page"/>
              </v:shape>
            </w:pict>
          </mc:Fallback>
        </mc:AlternateContent>
      </w:r>
      <w:r w:rsidR="00CF696E">
        <w:rPr>
          <w:noProof/>
          <w:lang w:val="en-US"/>
        </w:rPr>
        <mc:AlternateContent>
          <mc:Choice Requires="wps">
            <w:drawing>
              <wp:anchor distT="152400" distB="152400" distL="152400" distR="152400" simplePos="0" relativeHeight="251679744" behindDoc="0" locked="0" layoutInCell="1" allowOverlap="1">
                <wp:simplePos x="0" y="0"/>
                <wp:positionH relativeFrom="page">
                  <wp:posOffset>1590289</wp:posOffset>
                </wp:positionH>
                <wp:positionV relativeFrom="page">
                  <wp:posOffset>7367396</wp:posOffset>
                </wp:positionV>
                <wp:extent cx="813824" cy="762013"/>
                <wp:effectExtent l="0" t="0" r="0" b="0"/>
                <wp:wrapThrough wrapText="bothSides" distL="152400" distR="152400">
                  <wp:wrapPolygon edited="1">
                    <wp:start x="4746" y="0"/>
                    <wp:lineTo x="21560" y="15120"/>
                    <wp:lineTo x="21561" y="15121"/>
                    <wp:lineTo x="21561" y="15123"/>
                    <wp:lineTo x="21562" y="15128"/>
                    <wp:lineTo x="21562" y="15134"/>
                    <wp:lineTo x="21563" y="15142"/>
                    <wp:lineTo x="21563" y="15152"/>
                    <wp:lineTo x="21563" y="15163"/>
                    <wp:lineTo x="21564" y="15176"/>
                    <wp:lineTo x="21564" y="15191"/>
                    <wp:lineTo x="21564" y="15207"/>
                    <wp:lineTo x="21565" y="15225"/>
                    <wp:lineTo x="21565" y="15244"/>
                    <wp:lineTo x="21566" y="15265"/>
                    <wp:lineTo x="21566" y="15287"/>
                    <wp:lineTo x="21566" y="15311"/>
                    <wp:lineTo x="21567" y="15336"/>
                    <wp:lineTo x="21567" y="15363"/>
                    <wp:lineTo x="21567" y="15391"/>
                    <wp:lineTo x="21568" y="15420"/>
                    <wp:lineTo x="21568" y="15450"/>
                    <wp:lineTo x="21568" y="15482"/>
                    <wp:lineTo x="21568" y="15515"/>
                    <wp:lineTo x="21569" y="15549"/>
                    <wp:lineTo x="21569" y="15585"/>
                    <wp:lineTo x="21569" y="15621"/>
                    <wp:lineTo x="21570" y="15659"/>
                    <wp:lineTo x="21570" y="15698"/>
                    <wp:lineTo x="21570" y="15738"/>
                    <wp:lineTo x="21570" y="15779"/>
                    <wp:lineTo x="21571" y="15821"/>
                    <wp:lineTo x="21571" y="15863"/>
                    <wp:lineTo x="21571" y="15907"/>
                    <wp:lineTo x="21571" y="15952"/>
                    <wp:lineTo x="21572" y="15998"/>
                    <wp:lineTo x="21572" y="16044"/>
                    <wp:lineTo x="21572" y="16091"/>
                    <wp:lineTo x="21572" y="16140"/>
                    <wp:lineTo x="21573" y="16189"/>
                    <wp:lineTo x="21573" y="16238"/>
                    <wp:lineTo x="21573" y="16289"/>
                    <wp:lineTo x="21573" y="16340"/>
                    <wp:lineTo x="21573" y="16392"/>
                    <wp:lineTo x="21574" y="16444"/>
                    <wp:lineTo x="21574" y="16497"/>
                    <wp:lineTo x="21574" y="16551"/>
                    <wp:lineTo x="21574" y="16605"/>
                    <wp:lineTo x="21574" y="16659"/>
                    <wp:lineTo x="21574" y="16714"/>
                    <wp:lineTo x="21575" y="16770"/>
                    <wp:lineTo x="21575" y="16826"/>
                    <wp:lineTo x="21575" y="16882"/>
                    <wp:lineTo x="21575" y="16939"/>
                    <wp:lineTo x="21575" y="16996"/>
                    <wp:lineTo x="21575" y="17054"/>
                    <wp:lineTo x="21576" y="17112"/>
                    <wp:lineTo x="21576" y="17170"/>
                    <wp:lineTo x="21576" y="17228"/>
                    <wp:lineTo x="21576" y="17286"/>
                    <wp:lineTo x="21576" y="17345"/>
                    <wp:lineTo x="21576" y="17404"/>
                    <wp:lineTo x="21576" y="17463"/>
                    <wp:lineTo x="21576" y="17522"/>
                    <wp:lineTo x="21577" y="17581"/>
                    <wp:lineTo x="21577" y="17640"/>
                    <wp:lineTo x="21577" y="17699"/>
                    <wp:lineTo x="21577" y="17758"/>
                    <wp:lineTo x="21577" y="17817"/>
                    <wp:lineTo x="21577" y="17876"/>
                    <wp:lineTo x="21577" y="17934"/>
                    <wp:lineTo x="21577" y="17993"/>
                    <wp:lineTo x="21577" y="18051"/>
                    <wp:lineTo x="21577" y="18110"/>
                    <wp:lineTo x="21577" y="18168"/>
                    <wp:lineTo x="21578" y="18226"/>
                    <wp:lineTo x="21578" y="18283"/>
                    <wp:lineTo x="21578" y="18340"/>
                    <wp:lineTo x="21578" y="18397"/>
                    <wp:lineTo x="21578" y="18453"/>
                    <wp:lineTo x="21578" y="18509"/>
                    <wp:lineTo x="21578" y="18565"/>
                    <wp:lineTo x="21578" y="18620"/>
                    <wp:lineTo x="21578" y="18675"/>
                    <wp:lineTo x="21578" y="18729"/>
                    <wp:lineTo x="21578" y="18782"/>
                    <wp:lineTo x="21578" y="18835"/>
                    <wp:lineTo x="21578" y="18888"/>
                    <wp:lineTo x="21578" y="18940"/>
                    <wp:lineTo x="21578" y="18991"/>
                    <wp:lineTo x="21578" y="19041"/>
                    <wp:lineTo x="21578" y="19091"/>
                    <wp:lineTo x="21578" y="19140"/>
                    <wp:lineTo x="21579" y="19188"/>
                    <wp:lineTo x="21579" y="19235"/>
                    <wp:lineTo x="21579" y="19282"/>
                    <wp:lineTo x="21579" y="19327"/>
                    <wp:lineTo x="21579" y="19372"/>
                    <wp:lineTo x="21579" y="19416"/>
                    <wp:lineTo x="21579" y="19459"/>
                    <wp:lineTo x="21579" y="19501"/>
                    <wp:lineTo x="21579" y="19542"/>
                    <wp:lineTo x="21579" y="19582"/>
                    <wp:lineTo x="21579" y="19620"/>
                    <wp:lineTo x="21579" y="19658"/>
                    <wp:lineTo x="21579" y="19695"/>
                    <wp:lineTo x="21579" y="19730"/>
                    <wp:lineTo x="21579" y="19764"/>
                    <wp:lineTo x="21579" y="19797"/>
                    <wp:lineTo x="21579" y="19829"/>
                    <wp:lineTo x="21579" y="19859"/>
                    <wp:lineTo x="21579" y="19889"/>
                    <wp:lineTo x="21579" y="19917"/>
                    <wp:lineTo x="21579" y="19943"/>
                    <wp:lineTo x="21579" y="19968"/>
                    <wp:lineTo x="21579" y="19992"/>
                    <wp:lineTo x="21579" y="20014"/>
                    <wp:lineTo x="21579" y="20035"/>
                    <wp:lineTo x="21579" y="20054"/>
                    <wp:lineTo x="21579" y="20072"/>
                    <wp:lineTo x="21579" y="20088"/>
                    <wp:lineTo x="21579" y="20103"/>
                    <wp:lineTo x="21579" y="20116"/>
                    <wp:lineTo x="21579" y="20127"/>
                    <wp:lineTo x="21579" y="20137"/>
                    <wp:lineTo x="21579" y="20145"/>
                    <wp:lineTo x="21579" y="20151"/>
                    <wp:lineTo x="21579" y="20156"/>
                    <wp:lineTo x="21579" y="20159"/>
                    <wp:lineTo x="21579" y="20160"/>
                    <wp:lineTo x="21577" y="20234"/>
                    <wp:lineTo x="21572" y="20307"/>
                    <wp:lineTo x="21563" y="20379"/>
                    <wp:lineTo x="21552" y="20450"/>
                    <wp:lineTo x="21536" y="20520"/>
                    <wp:lineTo x="21518" y="20588"/>
                    <wp:lineTo x="21497" y="20655"/>
                    <wp:lineTo x="21473" y="20720"/>
                    <wp:lineTo x="21446" y="20784"/>
                    <wp:lineTo x="21416" y="20846"/>
                    <wp:lineTo x="21384" y="20907"/>
                    <wp:lineTo x="21349" y="20965"/>
                    <wp:lineTo x="21311" y="21021"/>
                    <wp:lineTo x="21271" y="21076"/>
                    <wp:lineTo x="21229" y="21128"/>
                    <wp:lineTo x="21184" y="21178"/>
                    <wp:lineTo x="21137" y="21226"/>
                    <wp:lineTo x="21088" y="21271"/>
                    <wp:lineTo x="21037" y="21314"/>
                    <wp:lineTo x="20984" y="21354"/>
                    <wp:lineTo x="20930" y="21392"/>
                    <wp:lineTo x="20873" y="21426"/>
                    <wp:lineTo x="20815" y="21458"/>
                    <wp:lineTo x="20755" y="21487"/>
                    <wp:lineTo x="20694" y="21513"/>
                    <wp:lineTo x="20632" y="21535"/>
                    <wp:lineTo x="20568" y="21555"/>
                    <wp:lineTo x="20502" y="21571"/>
                    <wp:lineTo x="20436" y="21583"/>
                    <wp:lineTo x="20368" y="21593"/>
                    <wp:lineTo x="20300" y="21598"/>
                    <wp:lineTo x="20231" y="21600"/>
                    <wp:lineTo x="1354" y="21600"/>
                    <wp:lineTo x="1285" y="21598"/>
                    <wp:lineTo x="1217" y="21593"/>
                    <wp:lineTo x="1149" y="21583"/>
                    <wp:lineTo x="1083" y="21571"/>
                    <wp:lineTo x="1017" y="21555"/>
                    <wp:lineTo x="953" y="21535"/>
                    <wp:lineTo x="891" y="21513"/>
                    <wp:lineTo x="830" y="21487"/>
                    <wp:lineTo x="770" y="21458"/>
                    <wp:lineTo x="712" y="21426"/>
                    <wp:lineTo x="655" y="21392"/>
                    <wp:lineTo x="601" y="21354"/>
                    <wp:lineTo x="548" y="21314"/>
                    <wp:lineTo x="497" y="21271"/>
                    <wp:lineTo x="448" y="21226"/>
                    <wp:lineTo x="401" y="21178"/>
                    <wp:lineTo x="356" y="21128"/>
                    <wp:lineTo x="314" y="21076"/>
                    <wp:lineTo x="274" y="21021"/>
                    <wp:lineTo x="236" y="20965"/>
                    <wp:lineTo x="201" y="20907"/>
                    <wp:lineTo x="169" y="20846"/>
                    <wp:lineTo x="139" y="20784"/>
                    <wp:lineTo x="112" y="20720"/>
                    <wp:lineTo x="88" y="20655"/>
                    <wp:lineTo x="67" y="20588"/>
                    <wp:lineTo x="49" y="20520"/>
                    <wp:lineTo x="33" y="20450"/>
                    <wp:lineTo x="22" y="20379"/>
                    <wp:lineTo x="13" y="20307"/>
                    <wp:lineTo x="8" y="20234"/>
                    <wp:lineTo x="6" y="20160"/>
                    <wp:lineTo x="6" y="20159"/>
                    <wp:lineTo x="6" y="20156"/>
                    <wp:lineTo x="6" y="20151"/>
                    <wp:lineTo x="6" y="20145"/>
                    <wp:lineTo x="6" y="20137"/>
                    <wp:lineTo x="6" y="20127"/>
                    <wp:lineTo x="6" y="20116"/>
                    <wp:lineTo x="6" y="20103"/>
                    <wp:lineTo x="6" y="20088"/>
                    <wp:lineTo x="6" y="20072"/>
                    <wp:lineTo x="7" y="20054"/>
                    <wp:lineTo x="7" y="20035"/>
                    <wp:lineTo x="7" y="20014"/>
                    <wp:lineTo x="7" y="19992"/>
                    <wp:lineTo x="7" y="19968"/>
                    <wp:lineTo x="7" y="19943"/>
                    <wp:lineTo x="7" y="19917"/>
                    <wp:lineTo x="7" y="19889"/>
                    <wp:lineTo x="7" y="19859"/>
                    <wp:lineTo x="7" y="19829"/>
                    <wp:lineTo x="7" y="19797"/>
                    <wp:lineTo x="8" y="19764"/>
                    <wp:lineTo x="8" y="19730"/>
                    <wp:lineTo x="8" y="19695"/>
                    <wp:lineTo x="8" y="19658"/>
                    <wp:lineTo x="8" y="19620"/>
                    <wp:lineTo x="8" y="19582"/>
                    <wp:lineTo x="8" y="19542"/>
                    <wp:lineTo x="9" y="19501"/>
                    <wp:lineTo x="9" y="19459"/>
                    <wp:lineTo x="9" y="19416"/>
                    <wp:lineTo x="9" y="19372"/>
                    <wp:lineTo x="9" y="19327"/>
                    <wp:lineTo x="9" y="19282"/>
                    <wp:lineTo x="9" y="19235"/>
                    <wp:lineTo x="10" y="19188"/>
                    <wp:lineTo x="10" y="19140"/>
                    <wp:lineTo x="10" y="19091"/>
                    <wp:lineTo x="10" y="19041"/>
                    <wp:lineTo x="10" y="18991"/>
                    <wp:lineTo x="10" y="18940"/>
                    <wp:lineTo x="10" y="18888"/>
                    <wp:lineTo x="11" y="18835"/>
                    <wp:lineTo x="11" y="18782"/>
                    <wp:lineTo x="11" y="18729"/>
                    <wp:lineTo x="11" y="18675"/>
                    <wp:lineTo x="11" y="18620"/>
                    <wp:lineTo x="11" y="18565"/>
                    <wp:lineTo x="11" y="18509"/>
                    <wp:lineTo x="12" y="18453"/>
                    <wp:lineTo x="12" y="18397"/>
                    <wp:lineTo x="12" y="18340"/>
                    <wp:lineTo x="12" y="18283"/>
                    <wp:lineTo x="12" y="18226"/>
                    <wp:lineTo x="12" y="18168"/>
                    <wp:lineTo x="12" y="18110"/>
                    <wp:lineTo x="13" y="18051"/>
                    <wp:lineTo x="13" y="17993"/>
                    <wp:lineTo x="13" y="17934"/>
                    <wp:lineTo x="13" y="17876"/>
                    <wp:lineTo x="13" y="17817"/>
                    <wp:lineTo x="13" y="17758"/>
                    <wp:lineTo x="13" y="17699"/>
                    <wp:lineTo x="13" y="17640"/>
                    <wp:lineTo x="13" y="17581"/>
                    <wp:lineTo x="13" y="17522"/>
                    <wp:lineTo x="13" y="17463"/>
                    <wp:lineTo x="14" y="17404"/>
                    <wp:lineTo x="14" y="17345"/>
                    <wp:lineTo x="14" y="17286"/>
                    <wp:lineTo x="14" y="17228"/>
                    <wp:lineTo x="14" y="17170"/>
                    <wp:lineTo x="14" y="17112"/>
                    <wp:lineTo x="14" y="17054"/>
                    <wp:lineTo x="14" y="16996"/>
                    <wp:lineTo x="14" y="16939"/>
                    <wp:lineTo x="14" y="16882"/>
                    <wp:lineTo x="14" y="16826"/>
                    <wp:lineTo x="14" y="16770"/>
                    <wp:lineTo x="14" y="16714"/>
                    <wp:lineTo x="14" y="16659"/>
                    <wp:lineTo x="14" y="16605"/>
                    <wp:lineTo x="14" y="16551"/>
                    <wp:lineTo x="14" y="16497"/>
                    <wp:lineTo x="14" y="16444"/>
                    <wp:lineTo x="14" y="16392"/>
                    <wp:lineTo x="14" y="16340"/>
                    <wp:lineTo x="13" y="16289"/>
                    <wp:lineTo x="13" y="16238"/>
                    <wp:lineTo x="13" y="16189"/>
                    <wp:lineTo x="13" y="16140"/>
                    <wp:lineTo x="13" y="16091"/>
                    <wp:lineTo x="13" y="16044"/>
                    <wp:lineTo x="13" y="15998"/>
                    <wp:lineTo x="13" y="15952"/>
                    <wp:lineTo x="12" y="15907"/>
                    <wp:lineTo x="12" y="15863"/>
                    <wp:lineTo x="12" y="15821"/>
                    <wp:lineTo x="12" y="15779"/>
                    <wp:lineTo x="12" y="15738"/>
                    <wp:lineTo x="11" y="15698"/>
                    <wp:lineTo x="11" y="15659"/>
                    <wp:lineTo x="11" y="15621"/>
                    <wp:lineTo x="11" y="15585"/>
                    <wp:lineTo x="10" y="15549"/>
                    <wp:lineTo x="10" y="15515"/>
                    <wp:lineTo x="10" y="15482"/>
                    <wp:lineTo x="9" y="15450"/>
                    <wp:lineTo x="9" y="15420"/>
                    <wp:lineTo x="9" y="15391"/>
                    <wp:lineTo x="8" y="15363"/>
                    <wp:lineTo x="8" y="15336"/>
                    <wp:lineTo x="8" y="15311"/>
                    <wp:lineTo x="7" y="15287"/>
                    <wp:lineTo x="7" y="15265"/>
                    <wp:lineTo x="6" y="15244"/>
                    <wp:lineTo x="6" y="15225"/>
                    <wp:lineTo x="6" y="15207"/>
                    <wp:lineTo x="5" y="15191"/>
                    <wp:lineTo x="5" y="15176"/>
                    <wp:lineTo x="4" y="15163"/>
                    <wp:lineTo x="4" y="15152"/>
                    <wp:lineTo x="3" y="15142"/>
                    <wp:lineTo x="2" y="15134"/>
                    <wp:lineTo x="2" y="15128"/>
                    <wp:lineTo x="1" y="15123"/>
                    <wp:lineTo x="1" y="15121"/>
                    <wp:lineTo x="0" y="15120"/>
                    <wp:lineTo x="6" y="15120"/>
                    <wp:lineTo x="4746" y="4320"/>
                    <wp:lineTo x="7422" y="4320"/>
                    <wp:lineTo x="7422" y="6480"/>
                    <wp:lineTo x="6073" y="6480"/>
                    <wp:lineTo x="2029" y="15120"/>
                    <wp:lineTo x="6748" y="15120"/>
                    <wp:lineTo x="8096" y="17280"/>
                    <wp:lineTo x="13489" y="17280"/>
                    <wp:lineTo x="14837" y="15120"/>
                    <wp:lineTo x="19556" y="15120"/>
                    <wp:lineTo x="15512" y="6480"/>
                    <wp:lineTo x="14163" y="6480"/>
                    <wp:lineTo x="14163" y="4320"/>
                    <wp:lineTo x="16860" y="4320"/>
                    <wp:lineTo x="21600" y="15120"/>
                    <wp:lineTo x="21598" y="15120"/>
                    <wp:lineTo x="21594" y="15120"/>
                    <wp:lineTo x="21588" y="15120"/>
                    <wp:lineTo x="21580" y="15120"/>
                    <wp:lineTo x="21573" y="15120"/>
                    <wp:lineTo x="21567" y="15120"/>
                    <wp:lineTo x="21562" y="15120"/>
                    <wp:lineTo x="21560" y="15120"/>
                    <wp:lineTo x="4746" y="0"/>
                    <wp:lineTo x="8770" y="0"/>
                    <wp:lineTo x="14837" y="8640"/>
                    <wp:lineTo x="10793" y="12960"/>
                    <wp:lineTo x="6748" y="8640"/>
                    <wp:lineTo x="8770" y="8640"/>
                    <wp:lineTo x="8770" y="0"/>
                    <wp:lineTo x="12815" y="0"/>
                    <wp:lineTo x="12815" y="8640"/>
                    <wp:lineTo x="12816" y="8640"/>
                    <wp:lineTo x="12821" y="8640"/>
                    <wp:lineTo x="12828" y="8640"/>
                    <wp:lineTo x="12838" y="8640"/>
                    <wp:lineTo x="12850" y="8640"/>
                    <wp:lineTo x="12865" y="8640"/>
                    <wp:lineTo x="12882" y="8640"/>
                    <wp:lineTo x="12902" y="8640"/>
                    <wp:lineTo x="12924" y="8640"/>
                    <wp:lineTo x="12948" y="8640"/>
                    <wp:lineTo x="12974" y="8640"/>
                    <wp:lineTo x="13002" y="8640"/>
                    <wp:lineTo x="13031" y="8640"/>
                    <wp:lineTo x="13063" y="8640"/>
                    <wp:lineTo x="13096" y="8640"/>
                    <wp:lineTo x="13131" y="8640"/>
                    <wp:lineTo x="13167" y="8640"/>
                    <wp:lineTo x="13205" y="8640"/>
                    <wp:lineTo x="13244" y="8640"/>
                    <wp:lineTo x="13284" y="8640"/>
                    <wp:lineTo x="13325" y="8640"/>
                    <wp:lineTo x="13368" y="8640"/>
                    <wp:lineTo x="13411" y="8640"/>
                    <wp:lineTo x="13455" y="8640"/>
                    <wp:lineTo x="13500" y="8640"/>
                    <wp:lineTo x="13545" y="8640"/>
                    <wp:lineTo x="13591" y="8640"/>
                    <wp:lineTo x="13638" y="8640"/>
                    <wp:lineTo x="13684" y="8640"/>
                    <wp:lineTo x="13732" y="8640"/>
                    <wp:lineTo x="13779" y="8640"/>
                    <wp:lineTo x="13826" y="8640"/>
                    <wp:lineTo x="13874" y="8640"/>
                    <wp:lineTo x="13921" y="8640"/>
                    <wp:lineTo x="13968" y="8640"/>
                    <wp:lineTo x="14015" y="8640"/>
                    <wp:lineTo x="14061" y="8640"/>
                    <wp:lineTo x="14107" y="8640"/>
                    <wp:lineTo x="14153" y="8640"/>
                    <wp:lineTo x="14198" y="8640"/>
                    <wp:lineTo x="14242" y="8640"/>
                    <wp:lineTo x="14285" y="8640"/>
                    <wp:lineTo x="14327" y="8640"/>
                    <wp:lineTo x="14368" y="8640"/>
                    <wp:lineTo x="14409" y="8640"/>
                    <wp:lineTo x="14447" y="8640"/>
                    <wp:lineTo x="14485" y="8640"/>
                    <wp:lineTo x="14521" y="8640"/>
                    <wp:lineTo x="14556" y="8640"/>
                    <wp:lineTo x="14589" y="8640"/>
                    <wp:lineTo x="14621" y="8640"/>
                    <wp:lineTo x="14651" y="8640"/>
                    <wp:lineTo x="14679" y="8640"/>
                    <wp:lineTo x="14705" y="8640"/>
                    <wp:lineTo x="14729" y="8640"/>
                    <wp:lineTo x="14751" y="8640"/>
                    <wp:lineTo x="14770" y="8640"/>
                    <wp:lineTo x="14787" y="8640"/>
                    <wp:lineTo x="14802" y="8640"/>
                    <wp:lineTo x="14815" y="8640"/>
                    <wp:lineTo x="14825" y="8640"/>
                    <wp:lineTo x="14832" y="8640"/>
                    <wp:lineTo x="14836" y="8640"/>
                    <wp:lineTo x="14837" y="8640"/>
                    <wp:lineTo x="8770" y="0"/>
                    <wp:lineTo x="4746" y="0"/>
                  </wp:wrapPolygon>
                </wp:wrapThrough>
                <wp:docPr id="6" name="officeArt object"/>
                <wp:cNvGraphicFramePr/>
                <a:graphic xmlns:a="http://schemas.openxmlformats.org/drawingml/2006/main">
                  <a:graphicData uri="http://schemas.microsoft.com/office/word/2010/wordprocessingShape">
                    <wps:wsp>
                      <wps:cNvSpPr/>
                      <wps:spPr>
                        <a:xfrm>
                          <a:off x="0" y="0"/>
                          <a:ext cx="813824" cy="762013"/>
                        </a:xfrm>
                        <a:custGeom>
                          <a:avLst/>
                          <a:gdLst/>
                          <a:ahLst/>
                          <a:cxnLst>
                            <a:cxn ang="0">
                              <a:pos x="wd2" y="hd2"/>
                            </a:cxn>
                            <a:cxn ang="5400000">
                              <a:pos x="wd2" y="hd2"/>
                            </a:cxn>
                            <a:cxn ang="10800000">
                              <a:pos x="wd2" y="hd2"/>
                            </a:cxn>
                            <a:cxn ang="16200000">
                              <a:pos x="wd2" y="hd2"/>
                            </a:cxn>
                          </a:cxnLst>
                          <a:rect l="0" t="0" r="r" b="b"/>
                          <a:pathLst>
                            <a:path w="21600" h="21600" extrusionOk="0">
                              <a:moveTo>
                                <a:pt x="14837" y="8640"/>
                              </a:moveTo>
                              <a:lnTo>
                                <a:pt x="10793" y="12960"/>
                              </a:lnTo>
                              <a:lnTo>
                                <a:pt x="6748" y="8640"/>
                              </a:lnTo>
                              <a:lnTo>
                                <a:pt x="8770" y="8640"/>
                              </a:lnTo>
                              <a:lnTo>
                                <a:pt x="8770" y="0"/>
                              </a:lnTo>
                              <a:lnTo>
                                <a:pt x="12815" y="0"/>
                              </a:lnTo>
                              <a:lnTo>
                                <a:pt x="12815" y="8640"/>
                              </a:lnTo>
                              <a:cubicBezTo>
                                <a:pt x="12815" y="8640"/>
                                <a:pt x="14837" y="8640"/>
                                <a:pt x="14837" y="8640"/>
                              </a:cubicBezTo>
                              <a:close/>
                              <a:moveTo>
                                <a:pt x="21560" y="15120"/>
                              </a:moveTo>
                              <a:cubicBezTo>
                                <a:pt x="21579" y="15120"/>
                                <a:pt x="21579" y="20160"/>
                                <a:pt x="21579" y="20160"/>
                              </a:cubicBezTo>
                              <a:cubicBezTo>
                                <a:pt x="21579" y="20955"/>
                                <a:pt x="20975" y="21600"/>
                                <a:pt x="20231" y="21600"/>
                              </a:cubicBezTo>
                              <a:lnTo>
                                <a:pt x="1354" y="21600"/>
                              </a:lnTo>
                              <a:cubicBezTo>
                                <a:pt x="610" y="21600"/>
                                <a:pt x="6" y="20955"/>
                                <a:pt x="6" y="20160"/>
                              </a:cubicBezTo>
                              <a:cubicBezTo>
                                <a:pt x="6" y="20160"/>
                                <a:pt x="27" y="15120"/>
                                <a:pt x="0" y="15120"/>
                              </a:cubicBezTo>
                              <a:lnTo>
                                <a:pt x="6" y="15120"/>
                              </a:lnTo>
                              <a:lnTo>
                                <a:pt x="4746" y="4320"/>
                              </a:lnTo>
                              <a:lnTo>
                                <a:pt x="7422" y="4320"/>
                              </a:lnTo>
                              <a:lnTo>
                                <a:pt x="7422" y="6480"/>
                              </a:lnTo>
                              <a:lnTo>
                                <a:pt x="6073" y="6480"/>
                              </a:lnTo>
                              <a:lnTo>
                                <a:pt x="2029" y="15120"/>
                              </a:lnTo>
                              <a:lnTo>
                                <a:pt x="6748" y="15120"/>
                              </a:lnTo>
                              <a:lnTo>
                                <a:pt x="8096" y="17280"/>
                              </a:lnTo>
                              <a:lnTo>
                                <a:pt x="13489" y="17280"/>
                              </a:lnTo>
                              <a:lnTo>
                                <a:pt x="14837" y="15120"/>
                              </a:lnTo>
                              <a:lnTo>
                                <a:pt x="19556" y="15120"/>
                              </a:lnTo>
                              <a:lnTo>
                                <a:pt x="15512" y="6480"/>
                              </a:lnTo>
                              <a:lnTo>
                                <a:pt x="14163" y="6480"/>
                              </a:lnTo>
                              <a:lnTo>
                                <a:pt x="14163" y="4320"/>
                              </a:lnTo>
                              <a:lnTo>
                                <a:pt x="16860" y="4320"/>
                              </a:lnTo>
                              <a:lnTo>
                                <a:pt x="21600" y="15120"/>
                              </a:lnTo>
                              <a:cubicBezTo>
                                <a:pt x="21600" y="15120"/>
                                <a:pt x="21560" y="15120"/>
                                <a:pt x="21560" y="15120"/>
                              </a:cubicBezTo>
                              <a:close/>
                            </a:path>
                          </a:pathLst>
                        </a:custGeom>
                        <a:solidFill>
                          <a:srgbClr val="FFFCF5"/>
                        </a:solidFill>
                        <a:ln w="12700" cap="flat">
                          <a:noFill/>
                          <a:miter lim="400000"/>
                        </a:ln>
                        <a:effectLst/>
                      </wps:spPr>
                      <wps:bodyPr/>
                    </wps:wsp>
                  </a:graphicData>
                </a:graphic>
              </wp:anchor>
            </w:drawing>
          </mc:Choice>
          <mc:Fallback>
            <w:pict>
              <v:shape w14:anchorId="3C340A16" id="officeArt object" o:spid="_x0000_s1026" style="position:absolute;margin-left:125.2pt;margin-top:580.1pt;width:64.1pt;height:60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178719 0 811922 533400 811959 533435 811959 533506 811997 533682 811997 533894 812035 534176 812035 534529 812035 534917 812073 535376 812073 535905 812073 536469 812110 537104 812110 537774 812148 538515 812148 539291 812148 540138 812186 541020 812186 541973 812186 542960 812223 543983 812223 545042 812223 546171 812223 547335 812261 548534 812261 549804 812261 551074 812299 552415 812299 553791 812299 555202 812299 556648 812336 558130 812336 559611 812336 561164 812336 562751 812374 564374 812374 565997 812374 567655 812374 569383 812412 571112 812412 572841 812412 574640 812412 576439 812412 578273 812449 580108 812449 581978 812449 583883 812449 585788 812449 587693 812449 589633 812487 591608 812487 593584 812487 595559 812487 597570 812487 599581 812487 601627 812525 603673 812525 605719 812525 607766 812525 609812 812525 611893 812525 613974 812525 616056 812525 618137 812562 620219 812562 622300 812562 624381 812562 626463 812562 628544 812562 630626 812562 632672 812562 634753 812562 636799 812562 638881 812562 640927 812600 642973 812600 644984 812600 646994 812600 649005 812600 650981 812600 652956 812600 654932 812600 656872 812600 658813 812600 660718 812600 662587 812600 664457 812600 666327 812600 668161 812600 669960 812600 671724 812600 673488 812600 675217 812638 676910 812638 678568 812638 680226 812638 681814 812638 683401 812638 684953 812638 686470 812638 687952 812638 689398 812638 690809 812638 692150 812638 693491 812638 694796 812638 696031 812638 697230 812638 698394 812638 699523 812638 700581 812638 701640 812638 702628 812638 703545 812638 704427 812638 705273 812638 706049 812638 706790 812638 707461 812638 708096 812638 708660 812638 709189 812638 709648 812638 710036 812638 710389 812638 710671 812638 710883 812638 711059 812638 711165 812638 711200 812562 713811 812374 716386 812035 718926 811620 721431 811017 723900 810339 726299 809547 728663 808643 730956 807625 733213 806495 735401 805289 737553 803970 739599 802537 741574 801030 743514 799447 745349 797751 747113 796017 748806 794171 750394 792248 751911 790251 753322 788216 754662 786067 755862 783882 756991 781620 758014 779321 758931 776985 759707 774573 760413 772085 760977 769598 761400 767035 761753 764472 761929 761872 762000 50992 762000 48392 761929 45829 761753 43266 761400 40779 760977 38291 760413 35879 759707 33543 758931 31244 758014 28982 756991 26796 755862 24648 754662 22651 753322 20653 751911 18731 750394 16884 748806 15113 747113 13417 745349 11834 743514 10327 741574 8894 739599 7575 737553 6369 735401 5239 733213 4221 730956 3317 728663 2525 726299 1847 723900 1244 721431 829 718926 490 716386 302 713811 226 711200 226 711165 226 711059 226 710883 226 710671 226 710389 226 710036 226 709648 226 709189 226 708660 226 708096 264 707461 264 706790 264 706049 264 705273 264 704427 264 703545 264 702628 264 701640 264 700581 264 699523 264 698394 302 697230 302 696031 302 694796 302 693491 302 692150 302 690809 302 689398 339 687952 339 686470 339 684953 339 683401 339 681814 339 680226 339 678568 377 676910 377 675217 377 673488 377 671724 377 669960 377 668161 377 666327 415 664457 415 662587 415 660718 415 658813 415 656872 415 654932 415 652956 452 650981 452 649005 452 646994 452 644984 452 642973 452 640927 452 638881 490 636799 490 634753 490 632672 490 630626 490 628544 490 626463 490 624381 490 622300 490 620219 490 618137 490 616056 528 613974 528 611893 528 609812 528 607766 528 605719 528 603673 528 601627 528 599581 528 597570 528 595559 528 593584 528 591608 528 589633 528 587693 528 585788 528 583883 528 581978 528 580108 528 578273 528 576439 490 574640 490 572841 490 571112 490 569383 490 567655 490 565997 490 564374 490 562751 452 561164 452 559611 452 558130 452 556648 452 555202 415 553791 415 552415 415 551074 415 549804 377 548534 377 547335 377 546171 339 545042 339 543983 339 542960 302 541973 302 541020 302 540138 264 539291 264 538515 226 537774 226 537104 226 536469 188 535905 188 535376 151 534917 151 534529 113 534176 75 533894 75 533682 38 533506 38 533435 0 533400 226 533400 178719 152400 279497 152400 279497 228600 228693 228600 76394 533400 254133 533400 304899 609600 507965 609600 558731 533400 736470 533400 584171 228600 533367 228600 533367 152400 634937 152400 813429 533400 813354 533400 813203 533400 812977 533400 812676 533400 812412 533400 812186 533400 811997 533400 811922 533400 178719 0 330264 0 558731 304800 406470 457200 254133 304800 330264 304800 330264 0 482600 0 482600 304800 482638 304800 482826 304800 483090 304800 483467 304800 483919 304800 484485 304800 485125 304800 485879 304800 486708 304800 487613 304800 488593 304800 489648 304800 490741 304800 491947 304800 493191 304800 494510 304800 495867 304800 497299 304800 498769 304800 500276 304800 501821 304800 503442 304800 505063 304800 506721 304800 508379 304800 510075 304800 511809 304800 513580 304800 515314 304800 517123 304800 518894 304800 520666 304800 522475 304800 524246 304800 526017 304800 527789 304800 529522 304800 531256 304800 532990 304800 534686 304800 536344 304800 537965 304800 539548 304800 541093 304800 542638 304800 544070 304800 545502 304800 546859 304800 548178 304800 549422 304800 550628 304800 551759 304800 552814 304800 553794 304800 554698 304800 555490 304800 556206 304800 556846 304800 557412 304800 557902 304800 558279 304800 558542 304800 558693 304800 558731 304800 330264 0 178719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" path="m14837,8640r-4044,4320l6748,8640r2022,l8770,r4045,l12815,8640v,,2022,,2022,xm21560,15120v19,,19,5040,19,5040c21579,20955,20975,21600,20231,21600r-18877,c610,21600,6,20955,6,20160v,,21,-5040,-6,-5040l6,15120,4746,4320r2676,l7422,6480r-1349,l2029,15120r4719,l8096,17280r5393,l14837,15120r4719,l15512,6480r-1349,l14163,4320r2697,l21600,15120v,,-40,,-40,xe" fillcolor="#fffcf5" stroked="f" strokeweight="1pt">
                <v:stroke miterlimit="4" joinstyle="miter"/>
                <v:path arrowok="t" o:extrusionok="f" o:connecttype="custom" o:connectlocs="406912,381007;406912,381007;406912,381007;406912,381007" o:connectangles="0,90,180,270"/>
                <w10:wrap type="through" anchorx="page" anchory="page"/>
              </v:shape>
            </w:pict>
          </mc:Fallback>
        </mc:AlternateContent>
      </w:r>
      <w:r w:rsidR="00CF696E">
        <w:rPr>
          <w:noProof/>
          <w:lang w:val="en-US"/>
        </w:rPr>
        <mc:AlternateContent>
          <mc:Choice Requires="wps">
            <w:drawing>
              <wp:anchor distT="152400" distB="152400" distL="152400" distR="152400" simplePos="0" relativeHeight="251680768" behindDoc="0" locked="0" layoutInCell="1" allowOverlap="1">
                <wp:simplePos x="0" y="0"/>
                <wp:positionH relativeFrom="page">
                  <wp:posOffset>4885588</wp:posOffset>
                </wp:positionH>
                <wp:positionV relativeFrom="page">
                  <wp:posOffset>7316596</wp:posOffset>
                </wp:positionV>
                <wp:extent cx="813037" cy="812813"/>
                <wp:effectExtent l="0" t="0" r="0" b="0"/>
                <wp:wrapThrough wrapText="bothSides" distL="152400" distR="152400">
                  <wp:wrapPolygon edited="1">
                    <wp:start x="4730" y="0"/>
                    <wp:lineTo x="21600" y="20250"/>
                    <wp:lineTo x="21598" y="20319"/>
                    <wp:lineTo x="21593" y="20388"/>
                    <wp:lineTo x="21584" y="20455"/>
                    <wp:lineTo x="21573" y="20522"/>
                    <wp:lineTo x="21558" y="20587"/>
                    <wp:lineTo x="21539" y="20651"/>
                    <wp:lineTo x="21518" y="20714"/>
                    <wp:lineTo x="21494" y="20775"/>
                    <wp:lineTo x="21467" y="20835"/>
                    <wp:lineTo x="21437" y="20893"/>
                    <wp:lineTo x="21405" y="20950"/>
                    <wp:lineTo x="21369" y="21005"/>
                    <wp:lineTo x="21332" y="21058"/>
                    <wp:lineTo x="21292" y="21109"/>
                    <wp:lineTo x="21249" y="21158"/>
                    <wp:lineTo x="21205" y="21205"/>
                    <wp:lineTo x="21158" y="21249"/>
                    <wp:lineTo x="21109" y="21292"/>
                    <wp:lineTo x="21058" y="21332"/>
                    <wp:lineTo x="21005" y="21369"/>
                    <wp:lineTo x="20950" y="21405"/>
                    <wp:lineTo x="20894" y="21437"/>
                    <wp:lineTo x="20835" y="21467"/>
                    <wp:lineTo x="20776" y="21494"/>
                    <wp:lineTo x="20714" y="21518"/>
                    <wp:lineTo x="20652" y="21539"/>
                    <wp:lineTo x="20588" y="21557"/>
                    <wp:lineTo x="20522" y="21573"/>
                    <wp:lineTo x="20456" y="21584"/>
                    <wp:lineTo x="20388" y="21593"/>
                    <wp:lineTo x="20320" y="21598"/>
                    <wp:lineTo x="20250" y="21600"/>
                    <wp:lineTo x="1356" y="21600"/>
                    <wp:lineTo x="1286" y="21598"/>
                    <wp:lineTo x="1218" y="21593"/>
                    <wp:lineTo x="1150" y="21584"/>
                    <wp:lineTo x="1084" y="21572"/>
                    <wp:lineTo x="1019" y="21557"/>
                    <wp:lineTo x="955" y="21539"/>
                    <wp:lineTo x="892" y="21518"/>
                    <wp:lineTo x="831" y="21494"/>
                    <wp:lineTo x="771" y="21467"/>
                    <wp:lineTo x="713" y="21437"/>
                    <wp:lineTo x="656" y="21404"/>
                    <wp:lineTo x="601" y="21369"/>
                    <wp:lineTo x="548" y="21332"/>
                    <wp:lineTo x="497" y="21291"/>
                    <wp:lineTo x="448" y="21249"/>
                    <wp:lineTo x="402" y="21204"/>
                    <wp:lineTo x="357" y="21157"/>
                    <wp:lineTo x="314" y="21109"/>
                    <wp:lineTo x="274" y="21058"/>
                    <wp:lineTo x="237" y="21005"/>
                    <wp:lineTo x="202" y="20950"/>
                    <wp:lineTo x="169" y="20893"/>
                    <wp:lineTo x="139" y="20835"/>
                    <wp:lineTo x="112" y="20775"/>
                    <wp:lineTo x="88" y="20714"/>
                    <wp:lineTo x="67" y="20651"/>
                    <wp:lineTo x="49" y="20587"/>
                    <wp:lineTo x="34" y="20522"/>
                    <wp:lineTo x="22" y="20455"/>
                    <wp:lineTo x="13" y="20388"/>
                    <wp:lineTo x="8" y="20319"/>
                    <wp:lineTo x="6" y="20250"/>
                    <wp:lineTo x="6" y="20249"/>
                    <wp:lineTo x="6" y="20246"/>
                    <wp:lineTo x="6" y="20242"/>
                    <wp:lineTo x="6" y="20236"/>
                    <wp:lineTo x="6" y="20229"/>
                    <wp:lineTo x="6" y="20220"/>
                    <wp:lineTo x="6" y="20209"/>
                    <wp:lineTo x="6" y="20197"/>
                    <wp:lineTo x="7" y="20183"/>
                    <wp:lineTo x="7" y="20168"/>
                    <wp:lineTo x="7" y="20151"/>
                    <wp:lineTo x="7" y="20133"/>
                    <wp:lineTo x="7" y="20113"/>
                    <wp:lineTo x="7" y="20092"/>
                    <wp:lineTo x="7" y="20070"/>
                    <wp:lineTo x="7" y="20047"/>
                    <wp:lineTo x="7" y="20022"/>
                    <wp:lineTo x="7" y="19996"/>
                    <wp:lineTo x="7" y="19968"/>
                    <wp:lineTo x="8" y="19940"/>
                    <wp:lineTo x="8" y="19910"/>
                    <wp:lineTo x="8" y="19879"/>
                    <wp:lineTo x="8" y="19847"/>
                    <wp:lineTo x="8" y="19814"/>
                    <wp:lineTo x="8" y="19779"/>
                    <wp:lineTo x="8" y="19744"/>
                    <wp:lineTo x="8" y="19708"/>
                    <wp:lineTo x="9" y="19670"/>
                    <wp:lineTo x="9" y="19632"/>
                    <wp:lineTo x="9" y="19593"/>
                    <wp:lineTo x="9" y="19553"/>
                    <wp:lineTo x="9" y="19511"/>
                    <wp:lineTo x="9" y="19469"/>
                    <wp:lineTo x="9" y="19427"/>
                    <wp:lineTo x="10" y="19383"/>
                    <wp:lineTo x="10" y="19339"/>
                    <wp:lineTo x="10" y="19294"/>
                    <wp:lineTo x="10" y="19248"/>
                    <wp:lineTo x="10" y="19201"/>
                    <wp:lineTo x="10" y="19154"/>
                    <wp:lineTo x="10" y="19106"/>
                    <wp:lineTo x="11" y="19057"/>
                    <wp:lineTo x="11" y="19008"/>
                    <wp:lineTo x="11" y="18959"/>
                    <wp:lineTo x="11" y="18908"/>
                    <wp:lineTo x="11" y="18858"/>
                    <wp:lineTo x="11" y="18806"/>
                    <wp:lineTo x="11" y="18755"/>
                    <wp:lineTo x="12" y="18703"/>
                    <wp:lineTo x="12" y="18650"/>
                    <wp:lineTo x="12" y="18597"/>
                    <wp:lineTo x="12" y="18544"/>
                    <wp:lineTo x="12" y="18490"/>
                    <wp:lineTo x="12" y="18436"/>
                    <wp:lineTo x="12" y="18382"/>
                    <wp:lineTo x="13" y="18328"/>
                    <wp:lineTo x="13" y="18273"/>
                    <wp:lineTo x="13" y="18218"/>
                    <wp:lineTo x="13" y="18164"/>
                    <wp:lineTo x="13" y="18108"/>
                    <wp:lineTo x="13" y="18053"/>
                    <wp:lineTo x="13" y="17998"/>
                    <wp:lineTo x="13" y="17943"/>
                    <wp:lineTo x="13" y="17887"/>
                    <wp:lineTo x="13" y="17832"/>
                    <wp:lineTo x="14" y="17777"/>
                    <wp:lineTo x="14" y="17721"/>
                    <wp:lineTo x="14" y="17666"/>
                    <wp:lineTo x="14" y="17611"/>
                    <wp:lineTo x="14" y="17556"/>
                    <wp:lineTo x="14" y="17501"/>
                    <wp:lineTo x="14" y="17447"/>
                    <wp:lineTo x="14" y="17392"/>
                    <wp:lineTo x="14" y="17338"/>
                    <wp:lineTo x="14" y="17284"/>
                    <wp:lineTo x="14" y="17231"/>
                    <wp:lineTo x="14" y="17177"/>
                    <wp:lineTo x="14" y="17124"/>
                    <wp:lineTo x="14" y="17072"/>
                    <wp:lineTo x="14" y="17020"/>
                    <wp:lineTo x="14" y="16968"/>
                    <wp:lineTo x="14" y="16917"/>
                    <wp:lineTo x="14" y="16866"/>
                    <wp:lineTo x="14" y="16816"/>
                    <wp:lineTo x="14" y="16766"/>
                    <wp:lineTo x="14" y="16717"/>
                    <wp:lineTo x="14" y="16669"/>
                    <wp:lineTo x="14" y="16621"/>
                    <wp:lineTo x="13" y="16573"/>
                    <wp:lineTo x="13" y="16527"/>
                    <wp:lineTo x="13" y="16481"/>
                    <wp:lineTo x="13" y="16436"/>
                    <wp:lineTo x="13" y="16391"/>
                    <wp:lineTo x="13" y="16348"/>
                    <wp:lineTo x="13" y="16305"/>
                    <wp:lineTo x="13" y="16263"/>
                    <wp:lineTo x="12" y="16222"/>
                    <wp:lineTo x="12" y="16182"/>
                    <wp:lineTo x="12" y="16142"/>
                    <wp:lineTo x="12" y="16104"/>
                    <wp:lineTo x="11" y="16067"/>
                    <wp:lineTo x="11" y="16030"/>
                    <wp:lineTo x="11" y="15995"/>
                    <wp:lineTo x="11" y="15961"/>
                    <wp:lineTo x="10" y="15928"/>
                    <wp:lineTo x="10" y="15896"/>
                    <wp:lineTo x="10" y="15865"/>
                    <wp:lineTo x="10" y="15835"/>
                    <wp:lineTo x="9" y="15806"/>
                    <wp:lineTo x="9" y="15779"/>
                    <wp:lineTo x="8" y="15753"/>
                    <wp:lineTo x="8" y="15728"/>
                    <wp:lineTo x="8" y="15704"/>
                    <wp:lineTo x="7" y="15682"/>
                    <wp:lineTo x="7" y="15661"/>
                    <wp:lineTo x="6" y="15642"/>
                    <wp:lineTo x="6" y="15623"/>
                    <wp:lineTo x="6" y="15607"/>
                    <wp:lineTo x="5" y="15592"/>
                    <wp:lineTo x="5" y="15578"/>
                    <wp:lineTo x="4" y="15566"/>
                    <wp:lineTo x="4" y="15555"/>
                    <wp:lineTo x="3" y="15546"/>
                    <wp:lineTo x="2" y="15538"/>
                    <wp:lineTo x="2" y="15532"/>
                    <wp:lineTo x="1" y="15528"/>
                    <wp:lineTo x="1" y="15526"/>
                    <wp:lineTo x="0" y="15525"/>
                    <wp:lineTo x="6" y="15525"/>
                    <wp:lineTo x="4730" y="5400"/>
                    <wp:lineTo x="7429" y="5400"/>
                    <wp:lineTo x="7429" y="7425"/>
                    <wp:lineTo x="6079" y="7425"/>
                    <wp:lineTo x="2031" y="15525"/>
                    <wp:lineTo x="6754" y="15525"/>
                    <wp:lineTo x="8091" y="17550"/>
                    <wp:lineTo x="13502" y="17550"/>
                    <wp:lineTo x="14852" y="15525"/>
                    <wp:lineTo x="19576" y="15525"/>
                    <wp:lineTo x="15527" y="7425"/>
                    <wp:lineTo x="14177" y="7425"/>
                    <wp:lineTo x="14177" y="5400"/>
                    <wp:lineTo x="16876" y="5400"/>
                    <wp:lineTo x="21600" y="15525"/>
                    <wp:lineTo x="21600" y="15526"/>
                    <wp:lineTo x="21600" y="15528"/>
                    <wp:lineTo x="21600" y="15532"/>
                    <wp:lineTo x="21600" y="15538"/>
                    <wp:lineTo x="21600" y="15546"/>
                    <wp:lineTo x="21600" y="15555"/>
                    <wp:lineTo x="21600" y="15566"/>
                    <wp:lineTo x="21600" y="15578"/>
                    <wp:lineTo x="21600" y="15592"/>
                    <wp:lineTo x="21600" y="15607"/>
                    <wp:lineTo x="21600" y="15623"/>
                    <wp:lineTo x="21600" y="15642"/>
                    <wp:lineTo x="21600" y="15661"/>
                    <wp:lineTo x="21600" y="15682"/>
                    <wp:lineTo x="21600" y="15704"/>
                    <wp:lineTo x="21600" y="15728"/>
                    <wp:lineTo x="21600" y="15753"/>
                    <wp:lineTo x="21600" y="15779"/>
                    <wp:lineTo x="21600" y="15806"/>
                    <wp:lineTo x="21600" y="15835"/>
                    <wp:lineTo x="21600" y="15865"/>
                    <wp:lineTo x="21600" y="15896"/>
                    <wp:lineTo x="21600" y="15928"/>
                    <wp:lineTo x="21600" y="15961"/>
                    <wp:lineTo x="21600" y="15995"/>
                    <wp:lineTo x="21600" y="16030"/>
                    <wp:lineTo x="21600" y="16067"/>
                    <wp:lineTo x="21600" y="16104"/>
                    <wp:lineTo x="21600" y="16142"/>
                    <wp:lineTo x="21600" y="16182"/>
                    <wp:lineTo x="21600" y="16222"/>
                    <wp:lineTo x="21600" y="16263"/>
                    <wp:lineTo x="21600" y="16305"/>
                    <wp:lineTo x="21600" y="16348"/>
                    <wp:lineTo x="21600" y="16391"/>
                    <wp:lineTo x="21600" y="16436"/>
                    <wp:lineTo x="21600" y="16481"/>
                    <wp:lineTo x="21600" y="16527"/>
                    <wp:lineTo x="21600" y="16573"/>
                    <wp:lineTo x="21600" y="16621"/>
                    <wp:lineTo x="21600" y="16669"/>
                    <wp:lineTo x="21600" y="16717"/>
                    <wp:lineTo x="21600" y="16766"/>
                    <wp:lineTo x="21600" y="16816"/>
                    <wp:lineTo x="21600" y="16866"/>
                    <wp:lineTo x="21600" y="16917"/>
                    <wp:lineTo x="21600" y="16968"/>
                    <wp:lineTo x="21600" y="17020"/>
                    <wp:lineTo x="21600" y="17072"/>
                    <wp:lineTo x="21600" y="17124"/>
                    <wp:lineTo x="21600" y="17177"/>
                    <wp:lineTo x="21600" y="17231"/>
                    <wp:lineTo x="21600" y="17284"/>
                    <wp:lineTo x="21600" y="17338"/>
                    <wp:lineTo x="21600" y="17392"/>
                    <wp:lineTo x="21600" y="17447"/>
                    <wp:lineTo x="21600" y="17501"/>
                    <wp:lineTo x="21600" y="17556"/>
                    <wp:lineTo x="21600" y="17611"/>
                    <wp:lineTo x="21600" y="17666"/>
                    <wp:lineTo x="21600" y="17721"/>
                    <wp:lineTo x="21600" y="17777"/>
                    <wp:lineTo x="21600" y="17832"/>
                    <wp:lineTo x="21600" y="17887"/>
                    <wp:lineTo x="21600" y="17943"/>
                    <wp:lineTo x="21600" y="17998"/>
                    <wp:lineTo x="21600" y="18053"/>
                    <wp:lineTo x="21600" y="18108"/>
                    <wp:lineTo x="21600" y="18164"/>
                    <wp:lineTo x="21600" y="18218"/>
                    <wp:lineTo x="21600" y="18273"/>
                    <wp:lineTo x="21600" y="18328"/>
                    <wp:lineTo x="21600" y="18382"/>
                    <wp:lineTo x="21600" y="18436"/>
                    <wp:lineTo x="21600" y="18490"/>
                    <wp:lineTo x="21600" y="18544"/>
                    <wp:lineTo x="21600" y="18597"/>
                    <wp:lineTo x="21600" y="18650"/>
                    <wp:lineTo x="21600" y="18703"/>
                    <wp:lineTo x="21600" y="18755"/>
                    <wp:lineTo x="21600" y="18806"/>
                    <wp:lineTo x="21600" y="18858"/>
                    <wp:lineTo x="21600" y="18908"/>
                    <wp:lineTo x="21600" y="18959"/>
                    <wp:lineTo x="21600" y="19008"/>
                    <wp:lineTo x="21600" y="19057"/>
                    <wp:lineTo x="21600" y="19106"/>
                    <wp:lineTo x="21600" y="19154"/>
                    <wp:lineTo x="21600" y="19201"/>
                    <wp:lineTo x="21600" y="19248"/>
                    <wp:lineTo x="21600" y="19294"/>
                    <wp:lineTo x="21600" y="19339"/>
                    <wp:lineTo x="21600" y="19383"/>
                    <wp:lineTo x="21600" y="19427"/>
                    <wp:lineTo x="21600" y="19469"/>
                    <wp:lineTo x="21600" y="19511"/>
                    <wp:lineTo x="21600" y="19553"/>
                    <wp:lineTo x="21600" y="19593"/>
                    <wp:lineTo x="21600" y="19632"/>
                    <wp:lineTo x="21600" y="19670"/>
                    <wp:lineTo x="21600" y="19708"/>
                    <wp:lineTo x="21600" y="19744"/>
                    <wp:lineTo x="21600" y="19779"/>
                    <wp:lineTo x="21600" y="19814"/>
                    <wp:lineTo x="21600" y="19847"/>
                    <wp:lineTo x="21600" y="19879"/>
                    <wp:lineTo x="21600" y="19910"/>
                    <wp:lineTo x="21600" y="19940"/>
                    <wp:lineTo x="21600" y="19968"/>
                    <wp:lineTo x="21600" y="19996"/>
                    <wp:lineTo x="21600" y="20022"/>
                    <wp:lineTo x="21600" y="20047"/>
                    <wp:lineTo x="21600" y="20070"/>
                    <wp:lineTo x="21600" y="20092"/>
                    <wp:lineTo x="21600" y="20113"/>
                    <wp:lineTo x="21600" y="20133"/>
                    <wp:lineTo x="21600" y="20151"/>
                    <wp:lineTo x="21600" y="20168"/>
                    <wp:lineTo x="21600" y="20183"/>
                    <wp:lineTo x="21600" y="20197"/>
                    <wp:lineTo x="21600" y="20209"/>
                    <wp:lineTo x="21600" y="20220"/>
                    <wp:lineTo x="21600" y="20229"/>
                    <wp:lineTo x="21600" y="20236"/>
                    <wp:lineTo x="21600" y="20242"/>
                    <wp:lineTo x="21600" y="20246"/>
                    <wp:lineTo x="21600" y="20249"/>
                    <wp:lineTo x="21600" y="20250"/>
                    <wp:lineTo x="4730" y="0"/>
                    <wp:lineTo x="10634" y="0"/>
                    <wp:lineTo x="12828" y="4050"/>
                    <wp:lineTo x="12828" y="12150"/>
                    <wp:lineTo x="8779" y="12150"/>
                    <wp:lineTo x="8779" y="4050"/>
                    <wp:lineTo x="6754" y="4050"/>
                    <wp:lineTo x="10634" y="0"/>
                    <wp:lineTo x="14852" y="4050"/>
                    <wp:lineTo x="14850" y="4050"/>
                    <wp:lineTo x="14846" y="4050"/>
                    <wp:lineTo x="14839" y="4050"/>
                    <wp:lineTo x="14829" y="4050"/>
                    <wp:lineTo x="14817" y="4050"/>
                    <wp:lineTo x="14802" y="4050"/>
                    <wp:lineTo x="14785" y="4050"/>
                    <wp:lineTo x="14765" y="4050"/>
                    <wp:lineTo x="14743" y="4050"/>
                    <wp:lineTo x="14719" y="4050"/>
                    <wp:lineTo x="14693" y="4050"/>
                    <wp:lineTo x="14665" y="4050"/>
                    <wp:lineTo x="14635" y="4050"/>
                    <wp:lineTo x="14604" y="4050"/>
                    <wp:lineTo x="14570" y="4050"/>
                    <wp:lineTo x="14536" y="4050"/>
                    <wp:lineTo x="14499" y="4050"/>
                    <wp:lineTo x="14462" y="4050"/>
                    <wp:lineTo x="14423" y="4050"/>
                    <wp:lineTo x="14382" y="4050"/>
                    <wp:lineTo x="14341" y="4050"/>
                    <wp:lineTo x="14299" y="4050"/>
                    <wp:lineTo x="14256" y="4050"/>
                    <wp:lineTo x="14211" y="4050"/>
                    <wp:lineTo x="14167" y="4050"/>
                    <wp:lineTo x="14121" y="4050"/>
                    <wp:lineTo x="14075" y="4050"/>
                    <wp:lineTo x="14029" y="4050"/>
                    <wp:lineTo x="13982" y="4050"/>
                    <wp:lineTo x="13935" y="4050"/>
                    <wp:lineTo x="13887" y="4050"/>
                    <wp:lineTo x="13840" y="4050"/>
                    <wp:lineTo x="13792" y="4050"/>
                    <wp:lineTo x="13745" y="4050"/>
                    <wp:lineTo x="13698" y="4050"/>
                    <wp:lineTo x="13651" y="4050"/>
                    <wp:lineTo x="13604" y="4050"/>
                    <wp:lineTo x="13558" y="4050"/>
                    <wp:lineTo x="13513" y="4050"/>
                    <wp:lineTo x="13468" y="4050"/>
                    <wp:lineTo x="13424" y="4050"/>
                    <wp:lineTo x="13381" y="4050"/>
                    <wp:lineTo x="13338" y="4050"/>
                    <wp:lineTo x="13297" y="4050"/>
                    <wp:lineTo x="13257" y="4050"/>
                    <wp:lineTo x="13218" y="4050"/>
                    <wp:lineTo x="13180" y="4050"/>
                    <wp:lineTo x="13144" y="4050"/>
                    <wp:lineTo x="13109" y="4050"/>
                    <wp:lineTo x="13076" y="4050"/>
                    <wp:lineTo x="13044" y="4050"/>
                    <wp:lineTo x="13014" y="4050"/>
                    <wp:lineTo x="12986" y="4050"/>
                    <wp:lineTo x="12960" y="4050"/>
                    <wp:lineTo x="12936" y="4050"/>
                    <wp:lineTo x="12915" y="4050"/>
                    <wp:lineTo x="12895" y="4050"/>
                    <wp:lineTo x="12878" y="4050"/>
                    <wp:lineTo x="12863" y="4050"/>
                    <wp:lineTo x="12850" y="4050"/>
                    <wp:lineTo x="12840" y="4050"/>
                    <wp:lineTo x="12833" y="4050"/>
                    <wp:lineTo x="12829" y="4050"/>
                    <wp:lineTo x="12828" y="4050"/>
                    <wp:lineTo x="10634" y="0"/>
                    <wp:lineTo x="4730" y="0"/>
                  </wp:wrapPolygon>
                </wp:wrapThrough>
                <wp:docPr id="7" name="officeArt object"/>
                <wp:cNvGraphicFramePr/>
                <a:graphic xmlns:a="http://schemas.openxmlformats.org/drawingml/2006/main">
                  <a:graphicData uri="http://schemas.microsoft.com/office/word/2010/wordprocessingShape">
                    <wps:wsp>
                      <wps:cNvSpPr/>
                      <wps:spPr>
                        <a:xfrm>
                          <a:off x="0" y="0"/>
                          <a:ext cx="813037" cy="812813"/>
                        </a:xfrm>
                        <a:custGeom>
                          <a:avLst/>
                          <a:gdLst/>
                          <a:ahLst/>
                          <a:cxnLst>
                            <a:cxn ang="0">
                              <a:pos x="wd2" y="hd2"/>
                            </a:cxn>
                            <a:cxn ang="5400000">
                              <a:pos x="wd2" y="hd2"/>
                            </a:cxn>
                            <a:cxn ang="10800000">
                              <a:pos x="wd2" y="hd2"/>
                            </a:cxn>
                            <a:cxn ang="16200000">
                              <a:pos x="wd2" y="hd2"/>
                            </a:cxn>
                          </a:cxnLst>
                          <a:rect l="0" t="0" r="r" b="b"/>
                          <a:pathLst>
                            <a:path w="21600" h="21600" extrusionOk="0">
                              <a:moveTo>
                                <a:pt x="12828" y="4050"/>
                              </a:moveTo>
                              <a:lnTo>
                                <a:pt x="12828" y="12150"/>
                              </a:lnTo>
                              <a:lnTo>
                                <a:pt x="8779" y="12150"/>
                              </a:lnTo>
                              <a:lnTo>
                                <a:pt x="8779" y="4050"/>
                              </a:lnTo>
                              <a:lnTo>
                                <a:pt x="6754" y="4050"/>
                              </a:lnTo>
                              <a:lnTo>
                                <a:pt x="10634" y="0"/>
                              </a:lnTo>
                              <a:lnTo>
                                <a:pt x="14852" y="4050"/>
                              </a:lnTo>
                              <a:cubicBezTo>
                                <a:pt x="14852" y="4050"/>
                                <a:pt x="12828" y="4050"/>
                                <a:pt x="12828" y="4050"/>
                              </a:cubicBezTo>
                              <a:close/>
                              <a:moveTo>
                                <a:pt x="21600" y="20250"/>
                              </a:moveTo>
                              <a:cubicBezTo>
                                <a:pt x="21600" y="20996"/>
                                <a:pt x="20996" y="21600"/>
                                <a:pt x="20250" y="21600"/>
                              </a:cubicBezTo>
                              <a:lnTo>
                                <a:pt x="1356" y="21600"/>
                              </a:lnTo>
                              <a:cubicBezTo>
                                <a:pt x="611" y="21600"/>
                                <a:pt x="6" y="20996"/>
                                <a:pt x="6" y="20250"/>
                              </a:cubicBezTo>
                              <a:cubicBezTo>
                                <a:pt x="6" y="20250"/>
                                <a:pt x="27" y="15525"/>
                                <a:pt x="0" y="15525"/>
                              </a:cubicBezTo>
                              <a:lnTo>
                                <a:pt x="6" y="15525"/>
                              </a:lnTo>
                              <a:lnTo>
                                <a:pt x="4730" y="5400"/>
                              </a:lnTo>
                              <a:lnTo>
                                <a:pt x="7429" y="5400"/>
                              </a:lnTo>
                              <a:lnTo>
                                <a:pt x="7429" y="7425"/>
                              </a:lnTo>
                              <a:lnTo>
                                <a:pt x="6079" y="7425"/>
                              </a:lnTo>
                              <a:lnTo>
                                <a:pt x="2031" y="15525"/>
                              </a:lnTo>
                              <a:lnTo>
                                <a:pt x="6754" y="15525"/>
                              </a:lnTo>
                              <a:lnTo>
                                <a:pt x="8091" y="17550"/>
                              </a:lnTo>
                              <a:lnTo>
                                <a:pt x="13502" y="17550"/>
                              </a:lnTo>
                              <a:lnTo>
                                <a:pt x="14852" y="15525"/>
                              </a:lnTo>
                              <a:lnTo>
                                <a:pt x="19576" y="15525"/>
                              </a:lnTo>
                              <a:lnTo>
                                <a:pt x="15527" y="7425"/>
                              </a:lnTo>
                              <a:lnTo>
                                <a:pt x="14177" y="7425"/>
                              </a:lnTo>
                              <a:lnTo>
                                <a:pt x="14177" y="5400"/>
                              </a:lnTo>
                              <a:lnTo>
                                <a:pt x="16876" y="5400"/>
                              </a:lnTo>
                              <a:lnTo>
                                <a:pt x="21600" y="15525"/>
                              </a:lnTo>
                              <a:cubicBezTo>
                                <a:pt x="21600" y="15525"/>
                                <a:pt x="21600" y="20250"/>
                                <a:pt x="21600" y="20250"/>
                              </a:cubicBezTo>
                              <a:close/>
                            </a:path>
                          </a:pathLst>
                        </a:custGeom>
                        <a:solidFill>
                          <a:srgbClr val="FFFCF5"/>
                        </a:solidFill>
                        <a:ln w="12700" cap="flat">
                          <a:noFill/>
                          <a:miter lim="400000"/>
                        </a:ln>
                        <a:effectLst/>
                      </wps:spPr>
                      <wps:bodyPr/>
                    </wps:wsp>
                  </a:graphicData>
                </a:graphic>
              </wp:anchor>
            </w:drawing>
          </mc:Choice>
          <mc:Fallback>
            <w:pict>
              <v:shape w14:anchorId="122BE471" id="officeArt object" o:spid="_x0000_s1026" style="position:absolute;margin-left:384.7pt;margin-top:576.1pt;width:64pt;height:64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177348 0 812160 762000 812085 764596 811897 767193 811558 769714 811144 772235 810580 774681 809865 777089 809075 779460 808172 781756 807156 784013 806027 786196 804823 788341 803468 790410 802076 792405 800570 794324 798952 796168 797297 797936 795528 799592 793684 801210 791765 802715 789771 804108 787701 805462 785594 806666 783374 807795 781153 808811 778820 809714 776487 810505 774079 811182 771596 811784 769112 812198 766553 812537 763994 812725 761360 812800 50386 812800 47752 812725 45193 812537 42634 812198 40151 811746 37705 811182 35297 810505 32926 809714 30631 808811 28373 807795 26190 806666 24045 805425 21976 804108 19981 802715 18062 801172 16218 799592 14487 797899 12794 796130 11176 794324 9671 792405 8279 790410 6961 788341 5720 786196 4591 784013 3575 781756 2672 779460 1881 777089 1204 774681 640 772235 188 769714 -151 767193 -339 764596 -414 762000 -414 761962 -414 761849 -414 761699 -414 761473 -414 761210 -414 760871 -414 760457 -414 760006 -376 759479 -376 758914 -376 758275 -376 757597 -376 756845 -376 756055 -376 755227 -376 754361 -376 753420 -376 752442 -376 751388 -339 750335 -339 749206 -339 748039 -339 746835 -339 745593 -339 744276 -339 742959 -339 741605 -301 740175 -301 738745 -301 737277 -301 735772 -301 734192 -301 732611 -301 731031 -263 729375 -263 727719 -263 726026 -263 724295 -263 722527 -263 720758 -263 718952 -226 717108 -226 715264 -226 713420 -226 711501 -226 709620 -226 707663 -226 705744 -188 703787 -188 701793 -188 699798 -188 697804 -188 695772 -188 693740 -188 691708 -151 689676 -151 687606 -151 685537 -151 683505 -151 681397 -151 679328 -151 677258 -151 675188 -151 673081 -151 671012 -113 668942 -113 666835 -113 664765 -113 662695 -113 660626 -113 658556 -113 656524 -113 654455 -113 652423 -113 650391 -113 648396 -113 646364 -113 644370 -113 642413 -113 640456 -113 638500 -113 636580 -113 634661 -113 632780 -113 630898 -113 629055 -113 627248 -113 625442 -151 623636 -151 621905 -151 620174 -151 618481 -151 616787 -151 615169 -151 613551 -151 611971 -188 610428 -188 608923 -188 607417 -188 605988 -226 604595 -226 603203 -226 601886 -226 600607 -263 599365 -263 598161 -263 596994 -263 595865 -301 594774 -301 593758 -339 592780 -339 591839 -339 590936 -376 590108 -376 589318 -414 588603 -414 587888 -414 587286 -452 586721 -452 586194 -489 585743 -489 585329 -527 584990 -564 584689 -564 584463 -602 584313 -602 584238 -640 584200 -414 584200 177348 203200 278911 203200 278911 279400 228111 279400 75786 584200 253511 584200 303822 660400 507436 660400 558236 584200 735998 584200 583636 279400 532836 279400 532836 203200 634398 203200 812160 584200 812160 584238 812160 584313 812160 584463 812160 584689 812160 584990 812160 585329 812160 585743 812160 586194 812160 586721 812160 587286 812160 587888 812160 588603 812160 589318 812160 590108 812160 590936 812160 591839 812160 592780 812160 593758 812160 594774 812160 595865 812160 596994 812160 598161 812160 599365 812160 600607 812160 601886 812160 603203 812160 604595 812160 605988 812160 607417 812160 608923 812160 610428 812160 611971 812160 613551 812160 615169 812160 616787 812160 618481 812160 620174 812160 621905 812160 623636 812160 625442 812160 627248 812160 629055 812160 630898 812160 632780 812160 634661 812160 636580 812160 638500 812160 640456 812160 642413 812160 644370 812160 646364 812160 648396 812160 650391 812160 652423 812160 654455 812160 656524 812160 658556 812160 660626 812160 662695 812160 664765 812160 666835 812160 668942 812160 671012 812160 673081 812160 675188 812160 677258 812160 679328 812160 681397 812160 683505 812160 685537 812160 687606 812160 689676 812160 691708 812160 693740 812160 695772 812160 697804 812160 699798 812160 701793 812160 703787 812160 705744 812160 707663 812160 709620 812160 711501 812160 713420 812160 715264 812160 717108 812160 718952 812160 720758 812160 722527 812160 724295 812160 726026 812160 727719 812160 729375 812160 731031 812160 732611 812160 734192 812160 735772 812160 737277 812160 738745 812160 740175 812160 741605 812160 742959 812160 744276 812160 745593 812160 746835 812160 748039 812160 749206 812160 750335 812160 751388 812160 752442 812160 753420 812160 754361 812160 755227 812160 756055 812160 756845 812160 757597 812160 758275 812160 758914 812160 759479 812160 760006 812160 760457 812160 760871 812160 761210 812160 761473 812160 761699 812160 761849 812160 761962 812160 762000 177348 0 399514 0 482073 152400 482073 457200 329711 457200 329711 152400 253511 152400 399514 0 558236 152400 558160 152400 558010 152400 557746 152400 557370 152400 556919 152400 556354 152400 555714 152400 554962 152400 554134 152400 553231 152400 552252 152400 551199 152400 550070 152400 548903 152400 547624 152400 546345 152400 544952 152400 543560 152400 542092 152400 540550 152400 539007 152400 537426 152400 535808 152400 534115 152400 532459 152400 530728 152400 528997 152400 527266 152400 525498 152400 523729 152400 521923 152400 520154 152400 518348 152400 516580 152400 514811 152400 513042 152400 511274 152400 509543 152400 507849 152400 506156 152400 504500 152400 502882 152400 501264 152400 499721 152400 498216 152400 496749 152400 495319 152400 493964 152400 492647 152400 491405 152400 490201 152400 489072 152400 488019 152400 487040 152400 486137 152400 485347 152400 484594 152400 483955 152400 483390 152400 482901 152400 482525 152400 482261 152400 482111 152400 482073 152400 399514 0 177348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" path="m12828,4050r,8100l8779,12150r,-8100l6754,4050,10634,r4218,4050c14852,4050,12828,4050,12828,4050xm21600,20250v,746,-604,1350,-1350,1350l1356,21600c611,21600,6,20996,6,20250v,,21,-4725,-6,-4725l6,15525,4730,5400r2699,l7429,7425r-1350,l2031,15525r4723,l8091,17550r5411,l14852,15525r4724,l15527,7425r-1350,l14177,5400r2699,l21600,15525v,,,4725,,4725xe" fillcolor="#fffcf5" stroked="f" strokeweight="1pt">
                <v:stroke miterlimit="4" joinstyle="miter"/>
                <v:path arrowok="t" o:extrusionok="f" o:connecttype="custom" o:connectlocs="406519,406407;406519,406407;406519,406407;406519,406407" o:connectangles="0,90,180,270"/>
                <w10:wrap type="through" anchorx="page" anchory="page"/>
              </v:shape>
            </w:pict>
          </mc:Fallback>
        </mc:AlternateContent>
      </w:r>
    </w:p>
    <w:p w:rsidR="00CF696E" w:rsidRDefault="007003D5">
      <w:pPr>
        <w:pStyle w:val="Body"/>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58592" behindDoc="0" locked="0" layoutInCell="1" allowOverlap="1" wp14:anchorId="098F2EBB" wp14:editId="550061B2">
                <wp:simplePos x="0" y="0"/>
                <wp:positionH relativeFrom="page">
                  <wp:posOffset>787400</wp:posOffset>
                </wp:positionH>
                <wp:positionV relativeFrom="page">
                  <wp:posOffset>5118100</wp:posOffset>
                </wp:positionV>
                <wp:extent cx="2553970" cy="286385"/>
                <wp:effectExtent l="0" t="0" r="0" b="5715"/>
                <wp:wrapNone/>
                <wp:docPr id="25"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098F2EBB" id="_x0000_s1041" style="position:absolute;margin-left:62pt;margin-top:403pt;width:201.1pt;height:22.55pt;z-index:2517585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" filled="f" stroked="f" strokeweight="1pt">
                <v:stroke miterlimit="4"/>
                <v:textbox inset="0,0,0,0">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60640" behindDoc="0" locked="0" layoutInCell="1" allowOverlap="1" wp14:anchorId="098F2EBB" wp14:editId="550061B2">
                <wp:simplePos x="0" y="0"/>
                <wp:positionH relativeFrom="page">
                  <wp:posOffset>787400</wp:posOffset>
                </wp:positionH>
                <wp:positionV relativeFrom="page">
                  <wp:posOffset>7950200</wp:posOffset>
                </wp:positionV>
                <wp:extent cx="2553970" cy="286385"/>
                <wp:effectExtent l="0" t="0" r="0" b="5715"/>
                <wp:wrapNone/>
                <wp:docPr id="26"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098F2EBB" id="_x0000_s1042" style="position:absolute;margin-left:62pt;margin-top:626pt;width:201.1pt;height:22.55pt;z-index:2517606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" filled="f" stroked="f" strokeweight="1pt">
                <v:stroke miterlimit="4"/>
                <v:textbox inset="0,0,0,0">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62688" behindDoc="0" locked="0" layoutInCell="1" allowOverlap="1" wp14:anchorId="098F2EBB" wp14:editId="550061B2">
                <wp:simplePos x="0" y="0"/>
                <wp:positionH relativeFrom="page">
                  <wp:posOffset>4152900</wp:posOffset>
                </wp:positionH>
                <wp:positionV relativeFrom="page">
                  <wp:posOffset>7937500</wp:posOffset>
                </wp:positionV>
                <wp:extent cx="2553970" cy="286385"/>
                <wp:effectExtent l="0" t="0" r="0" b="5715"/>
                <wp:wrapNone/>
                <wp:docPr id="27"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098F2EBB" id="_x0000_s1043" style="position:absolute;margin-left:327pt;margin-top:625pt;width:201.1pt;height:22.55pt;z-index:2517626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" filled="f" stroked="f" strokeweight="1pt">
                <v:stroke miterlimit="4"/>
                <v:textbox inset="0,0,0,0">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52448" behindDoc="0" locked="0" layoutInCell="1" allowOverlap="1" wp14:anchorId="52DD3493" wp14:editId="0B36C219">
                <wp:simplePos x="0" y="0"/>
                <wp:positionH relativeFrom="page">
                  <wp:posOffset>787400</wp:posOffset>
                </wp:positionH>
                <wp:positionV relativeFrom="page">
                  <wp:posOffset>5404485</wp:posOffset>
                </wp:positionV>
                <wp:extent cx="2553970" cy="1244600"/>
                <wp:effectExtent l="0" t="0" r="0" b="0"/>
                <wp:wrapNone/>
                <wp:docPr id="22" name="officeArt object"/>
                <wp:cNvGraphicFramePr/>
                <a:graphic xmlns:a="http://schemas.openxmlformats.org/drawingml/2006/main">
                  <a:graphicData uri="http://schemas.microsoft.com/office/word/2010/wordprocessingShape">
                    <wps:wsp>
                      <wps:cNvSpPr/>
                      <wps:spPr>
                        <a:xfrm>
                          <a:off x="0" y="0"/>
                          <a:ext cx="2553970" cy="1244600"/>
                        </a:xfrm>
                        <a:prstGeom prst="rect">
                          <a:avLst/>
                        </a:prstGeom>
                        <a:noFill/>
                        <a:ln w="12700" cap="flat">
                          <a:noFill/>
                          <a:miter lim="400000"/>
                        </a:ln>
                        <a:effectLst/>
                      </wps:spPr>
                      <wps:txbx>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52DD3493" id="_x0000_s1044" style="position:absolute;margin-left:62pt;margin-top:425.55pt;width:201.1pt;height:98pt;z-index:2517524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" filled="f" stroked="f" strokeweight="1pt">
                <v:stroke miterlimit="4"/>
                <v:textbox inset="0,0,0,0">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54496" behindDoc="0" locked="0" layoutInCell="1" allowOverlap="1" wp14:anchorId="52DD3493" wp14:editId="0B36C219">
                <wp:simplePos x="0" y="0"/>
                <wp:positionH relativeFrom="page">
                  <wp:posOffset>787400</wp:posOffset>
                </wp:positionH>
                <wp:positionV relativeFrom="page">
                  <wp:posOffset>8305800</wp:posOffset>
                </wp:positionV>
                <wp:extent cx="2553970" cy="1244600"/>
                <wp:effectExtent l="0" t="0" r="0" b="0"/>
                <wp:wrapNone/>
                <wp:docPr id="23" name="officeArt object"/>
                <wp:cNvGraphicFramePr/>
                <a:graphic xmlns:a="http://schemas.openxmlformats.org/drawingml/2006/main">
                  <a:graphicData uri="http://schemas.microsoft.com/office/word/2010/wordprocessingShape">
                    <wps:wsp>
                      <wps:cNvSpPr/>
                      <wps:spPr>
                        <a:xfrm>
                          <a:off x="0" y="0"/>
                          <a:ext cx="2553970" cy="1244600"/>
                        </a:xfrm>
                        <a:prstGeom prst="rect">
                          <a:avLst/>
                        </a:prstGeom>
                        <a:noFill/>
                        <a:ln w="12700" cap="flat">
                          <a:noFill/>
                          <a:miter lim="400000"/>
                        </a:ln>
                        <a:effectLst/>
                      </wps:spPr>
                      <wps:txbx>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52DD3493" id="_x0000_s1045" style="position:absolute;margin-left:62pt;margin-top:654pt;width:201.1pt;height:98pt;z-index:25175449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" filled="f" stroked="f" strokeweight="1pt">
                <v:stroke miterlimit="4"/>
                <v:textbox inset="0,0,0,0">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56544" behindDoc="0" locked="0" layoutInCell="1" allowOverlap="1" wp14:anchorId="52DD3493" wp14:editId="0B36C219">
                <wp:simplePos x="0" y="0"/>
                <wp:positionH relativeFrom="page">
                  <wp:posOffset>4076700</wp:posOffset>
                </wp:positionH>
                <wp:positionV relativeFrom="page">
                  <wp:posOffset>8305800</wp:posOffset>
                </wp:positionV>
                <wp:extent cx="2553970" cy="1244600"/>
                <wp:effectExtent l="0" t="0" r="0" b="0"/>
                <wp:wrapNone/>
                <wp:docPr id="24" name="officeArt object"/>
                <wp:cNvGraphicFramePr/>
                <a:graphic xmlns:a="http://schemas.openxmlformats.org/drawingml/2006/main">
                  <a:graphicData uri="http://schemas.microsoft.com/office/word/2010/wordprocessingShape">
                    <wps:wsp>
                      <wps:cNvSpPr/>
                      <wps:spPr>
                        <a:xfrm>
                          <a:off x="0" y="0"/>
                          <a:ext cx="2553970" cy="1244600"/>
                        </a:xfrm>
                        <a:prstGeom prst="rect">
                          <a:avLst/>
                        </a:prstGeom>
                        <a:noFill/>
                        <a:ln w="12700" cap="flat">
                          <a:noFill/>
                          <a:miter lim="400000"/>
                        </a:ln>
                        <a:effectLst/>
                      </wps:spPr>
                      <wps:txbx>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52DD3493" id="_x0000_s1046" style="position:absolute;margin-left:321pt;margin-top:654pt;width:201.1pt;height:98pt;z-index:2517565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" filled="f" stroked="f" strokeweight="1pt">
                <v:stroke miterlimit="4"/>
                <v:textbox inset="0,0,0,0">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50400" behindDoc="0" locked="0" layoutInCell="1" allowOverlap="1" wp14:anchorId="63DFAC52" wp14:editId="16E2AA0C">
                <wp:simplePos x="0" y="0"/>
                <wp:positionH relativeFrom="page">
                  <wp:posOffset>4072890</wp:posOffset>
                </wp:positionH>
                <wp:positionV relativeFrom="page">
                  <wp:posOffset>5112385</wp:posOffset>
                </wp:positionV>
                <wp:extent cx="2553970" cy="286385"/>
                <wp:effectExtent l="0" t="0" r="0" b="5715"/>
                <wp:wrapNone/>
                <wp:docPr id="21"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63DFAC52" id="_x0000_s1047" style="position:absolute;margin-left:320.7pt;margin-top:402.55pt;width:201.1pt;height:22.55pt;z-index:2517504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" filled="f" stroked="f" strokeweight="1pt">
                <v:stroke miterlimit="4"/>
                <v:textbox inset="0,0,0,0">
                  <w:txbxContent>
                    <w:p w:rsidR="007003D5" w:rsidRPr="00342D79" w:rsidRDefault="007003D5" w:rsidP="007003D5">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7003D5" w:rsidRPr="00342D79" w:rsidRDefault="007003D5" w:rsidP="007003D5">
                      <w:pPr>
                        <w:pStyle w:val="Heading2"/>
                        <w:bidi/>
                        <w:jc w:val="center"/>
                        <w:rPr>
                          <w:rFonts w:ascii="Tajawal" w:hAnsi="Tajawal" w:cs="Tajawal" w:hint="cs"/>
                          <w:b/>
                          <w:bCs/>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48352" behindDoc="0" locked="0" layoutInCell="1" allowOverlap="1" wp14:anchorId="5C4282FA" wp14:editId="7EA78676">
                <wp:simplePos x="0" y="0"/>
                <wp:positionH relativeFrom="page">
                  <wp:posOffset>4080510</wp:posOffset>
                </wp:positionH>
                <wp:positionV relativeFrom="page">
                  <wp:posOffset>5425440</wp:posOffset>
                </wp:positionV>
                <wp:extent cx="2553970" cy="1244600"/>
                <wp:effectExtent l="0" t="0" r="0" b="0"/>
                <wp:wrapNone/>
                <wp:docPr id="20" name="officeArt object"/>
                <wp:cNvGraphicFramePr/>
                <a:graphic xmlns:a="http://schemas.openxmlformats.org/drawingml/2006/main">
                  <a:graphicData uri="http://schemas.microsoft.com/office/word/2010/wordprocessingShape">
                    <wps:wsp>
                      <wps:cNvSpPr/>
                      <wps:spPr>
                        <a:xfrm>
                          <a:off x="0" y="0"/>
                          <a:ext cx="2553970" cy="1244600"/>
                        </a:xfrm>
                        <a:prstGeom prst="rect">
                          <a:avLst/>
                        </a:prstGeom>
                        <a:noFill/>
                        <a:ln w="12700" cap="flat">
                          <a:noFill/>
                          <a:miter lim="400000"/>
                        </a:ln>
                        <a:effectLst/>
                      </wps:spPr>
                      <wps:txbx>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5C4282FA" id="_x0000_s1048" style="position:absolute;margin-left:321.3pt;margin-top:427.2pt;width:201.1pt;height:98pt;z-index:2517483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" filled="f" stroked="f" strokeweight="1pt">
                <v:stroke miterlimit="4"/>
                <v:textbox inset="0,0,0,0">
                  <w:txbxContent>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 xml:space="preserve">هذا النص تجريبي لمشاهدة حجم وشكل النصوص في هذا المكان ويمكنك التعديل </w:t>
                      </w:r>
                    </w:p>
                    <w:p w:rsidR="007003D5" w:rsidRPr="007003D5" w:rsidRDefault="007003D5" w:rsidP="007003D5">
                      <w:pPr>
                        <w:pStyle w:val="Body1"/>
                        <w:bidi/>
                        <w:rPr>
                          <w:rFonts w:ascii="Tajawal" w:hAnsi="Tajawal" w:cs="Tajawal" w:hint="cs"/>
                          <w:color w:val="auto"/>
                          <w:sz w:val="24"/>
                          <w:szCs w:val="24"/>
                        </w:rPr>
                      </w:pPr>
                      <w:r w:rsidRPr="007003D5">
                        <w:rPr>
                          <w:rFonts w:ascii="Tajawal" w:hAnsi="Tajawal" w:cs="Tajawal" w:hint="cs"/>
                          <w:color w:val="auto"/>
                          <w:sz w:val="24"/>
                          <w:szCs w:val="24"/>
                          <w:rtl/>
                        </w:rPr>
                        <w:t>هذا النص تجريبي لمشاهدة حجم وشكل النصوص في هذا المكان ويمكنك التعديل عليه اضغط هنا</w:t>
                      </w:r>
                    </w:p>
                    <w:p w:rsidR="007003D5" w:rsidRPr="007003D5" w:rsidRDefault="007003D5" w:rsidP="007003D5">
                      <w:pPr>
                        <w:pStyle w:val="Body1"/>
                        <w:bidi/>
                        <w:rPr>
                          <w:rFonts w:ascii="Tajawal" w:hAnsi="Tajawal" w:cs="Tajawal" w:hint="cs"/>
                          <w:color w:val="auto"/>
                          <w:sz w:val="24"/>
                          <w:szCs w:val="24"/>
                        </w:rPr>
                      </w:pPr>
                    </w:p>
                  </w:txbxContent>
                </v:textbox>
                <w10:wrap anchorx="page" anchory="page"/>
              </v:rect>
            </w:pict>
          </mc:Fallback>
        </mc:AlternateContent>
      </w:r>
      <w:r w:rsidR="00CF696E">
        <w:rPr>
          <w:noProof/>
          <w:lang w:val="en-US"/>
        </w:rPr>
        <w:drawing>
          <wp:anchor distT="152400" distB="152400" distL="152400" distR="152400" simplePos="0" relativeHeight="251682816" behindDoc="0" locked="0" layoutInCell="1" allowOverlap="1">
            <wp:simplePos x="0" y="0"/>
            <wp:positionH relativeFrom="page">
              <wp:posOffset>190500</wp:posOffset>
            </wp:positionH>
            <wp:positionV relativeFrom="page">
              <wp:posOffset>269493</wp:posOffset>
            </wp:positionV>
            <wp:extent cx="7179057" cy="3535760"/>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hoto Placeholder 9.jpg"/>
                    <pic:cNvPicPr>
                      <a:picLocks noChangeAspect="1"/>
                    </pic:cNvPicPr>
                  </pic:nvPicPr>
                  <pic:blipFill>
                    <a:blip r:embed="rId8"/>
                    <a:srcRect t="13080" b="13080"/>
                    <a:stretch>
                      <a:fillRect/>
                    </a:stretch>
                  </pic:blipFill>
                  <pic:spPr>
                    <a:xfrm flipH="1">
                      <a:off x="0" y="0"/>
                      <a:ext cx="7179057" cy="3535760"/>
                    </a:xfrm>
                    <a:prstGeom prst="rect">
                      <a:avLst/>
                    </a:prstGeom>
                    <a:ln w="12700" cap="flat">
                      <a:noFill/>
                      <a:miter lim="400000"/>
                    </a:ln>
                    <a:effectLst/>
                  </pic:spPr>
                </pic:pic>
              </a:graphicData>
            </a:graphic>
          </wp:anchor>
        </w:drawing>
      </w:r>
      <w:r w:rsidR="00CF696E">
        <w:rPr>
          <w:noProof/>
          <w:lang w:val="en-US"/>
        </w:rPr>
        <mc:AlternateContent>
          <mc:Choice Requires="wps">
            <w:drawing>
              <wp:anchor distT="152400" distB="152400" distL="152400" distR="152400" simplePos="0" relativeHeight="251683840" behindDoc="0" locked="0" layoutInCell="1" allowOverlap="1">
                <wp:simplePos x="0" y="0"/>
                <wp:positionH relativeFrom="page">
                  <wp:posOffset>1852071</wp:posOffset>
                </wp:positionH>
                <wp:positionV relativeFrom="page">
                  <wp:posOffset>7129873</wp:posOffset>
                </wp:positionV>
                <wp:extent cx="503241" cy="503241"/>
                <wp:effectExtent l="0" t="0" r="0" b="0"/>
                <wp:wrapThrough wrapText="bothSides" distL="152400" distR="152400">
                  <wp:wrapPolygon edited="1">
                    <wp:start x="10800" y="0"/>
                    <wp:lineTo x="10800" y="20160"/>
                    <wp:lineTo x="10679" y="20159"/>
                    <wp:lineTo x="10558" y="20157"/>
                    <wp:lineTo x="10438" y="20153"/>
                    <wp:lineTo x="10318" y="20148"/>
                    <wp:lineTo x="10199" y="20141"/>
                    <wp:lineTo x="10080" y="20133"/>
                    <wp:lineTo x="9961" y="20123"/>
                    <wp:lineTo x="9843" y="20112"/>
                    <wp:lineTo x="9725" y="20099"/>
                    <wp:lineTo x="9608" y="20085"/>
                    <wp:lineTo x="9491" y="20069"/>
                    <wp:lineTo x="9375" y="20052"/>
                    <wp:lineTo x="9259" y="20034"/>
                    <wp:lineTo x="9143" y="20014"/>
                    <wp:lineTo x="9028" y="19993"/>
                    <wp:lineTo x="8914" y="19970"/>
                    <wp:lineTo x="8800" y="19946"/>
                    <wp:lineTo x="8686" y="19920"/>
                    <wp:lineTo x="8573" y="19894"/>
                    <wp:lineTo x="8461" y="19865"/>
                    <wp:lineTo x="8349" y="19836"/>
                    <wp:lineTo x="8238" y="19805"/>
                    <wp:lineTo x="8127" y="19773"/>
                    <wp:lineTo x="8017" y="19739"/>
                    <wp:lineTo x="7907" y="19704"/>
                    <wp:lineTo x="7798" y="19668"/>
                    <wp:lineTo x="7690" y="19631"/>
                    <wp:lineTo x="7582" y="19592"/>
                    <wp:lineTo x="7475" y="19552"/>
                    <wp:lineTo x="7368" y="19511"/>
                    <wp:lineTo x="7262" y="19468"/>
                    <wp:lineTo x="7157" y="19424"/>
                    <wp:lineTo x="7052" y="19379"/>
                    <wp:lineTo x="6948" y="19333"/>
                    <wp:lineTo x="6845" y="19286"/>
                    <wp:lineTo x="6742" y="19237"/>
                    <wp:lineTo x="6640" y="19187"/>
                    <wp:lineTo x="6539" y="19136"/>
                    <wp:lineTo x="6438" y="19084"/>
                    <wp:lineTo x="6338" y="19030"/>
                    <wp:lineTo x="6239" y="18976"/>
                    <wp:lineTo x="6141" y="18920"/>
                    <wp:lineTo x="6043" y="18863"/>
                    <wp:lineTo x="5947" y="18805"/>
                    <wp:lineTo x="5850" y="18746"/>
                    <wp:lineTo x="5755" y="18685"/>
                    <wp:lineTo x="5661" y="18624"/>
                    <wp:lineTo x="5567" y="18561"/>
                    <wp:lineTo x="5474" y="18498"/>
                    <wp:lineTo x="5382" y="18433"/>
                    <wp:lineTo x="5290" y="18367"/>
                    <wp:lineTo x="5200" y="18300"/>
                    <wp:lineTo x="5110" y="18233"/>
                    <wp:lineTo x="5021" y="18164"/>
                    <wp:lineTo x="4933" y="18094"/>
                    <wp:lineTo x="4846" y="18023"/>
                    <wp:lineTo x="4760" y="17951"/>
                    <wp:lineTo x="4675" y="17878"/>
                    <wp:lineTo x="4590" y="17803"/>
                    <wp:lineTo x="4507" y="17728"/>
                    <wp:lineTo x="4424" y="17652"/>
                    <wp:lineTo x="4342" y="17575"/>
                    <wp:lineTo x="4261" y="17497"/>
                    <wp:lineTo x="4181" y="17419"/>
                    <wp:lineTo x="4103" y="17339"/>
                    <wp:lineTo x="4025" y="17258"/>
                    <wp:lineTo x="3948" y="17176"/>
                    <wp:lineTo x="3872" y="17093"/>
                    <wp:lineTo x="3797" y="17010"/>
                    <wp:lineTo x="3722" y="16925"/>
                    <wp:lineTo x="3649" y="16840"/>
                    <wp:lineTo x="3577" y="16754"/>
                    <wp:lineTo x="3506" y="16667"/>
                    <wp:lineTo x="3436" y="16579"/>
                    <wp:lineTo x="3367" y="16490"/>
                    <wp:lineTo x="3300" y="16400"/>
                    <wp:lineTo x="3233" y="16310"/>
                    <wp:lineTo x="3167" y="16218"/>
                    <wp:lineTo x="3102" y="16126"/>
                    <wp:lineTo x="3039" y="16033"/>
                    <wp:lineTo x="2976" y="15939"/>
                    <wp:lineTo x="2915" y="15845"/>
                    <wp:lineTo x="2854" y="15750"/>
                    <wp:lineTo x="2795" y="15653"/>
                    <wp:lineTo x="2737" y="15557"/>
                    <wp:lineTo x="2680" y="15459"/>
                    <wp:lineTo x="2624" y="15361"/>
                    <wp:lineTo x="2570" y="15262"/>
                    <wp:lineTo x="2516" y="15162"/>
                    <wp:lineTo x="2464" y="15061"/>
                    <wp:lineTo x="2413" y="14960"/>
                    <wp:lineTo x="2363" y="14858"/>
                    <wp:lineTo x="2314" y="14755"/>
                    <wp:lineTo x="2267" y="14652"/>
                    <wp:lineTo x="2221" y="14548"/>
                    <wp:lineTo x="2176" y="14443"/>
                    <wp:lineTo x="2132" y="14338"/>
                    <wp:lineTo x="2089" y="14232"/>
                    <wp:lineTo x="2048" y="14125"/>
                    <wp:lineTo x="2008" y="14018"/>
                    <wp:lineTo x="1969" y="13910"/>
                    <wp:lineTo x="1932" y="13802"/>
                    <wp:lineTo x="1896" y="13693"/>
                    <wp:lineTo x="1861" y="13583"/>
                    <wp:lineTo x="1827" y="13473"/>
                    <wp:lineTo x="1795" y="13362"/>
                    <wp:lineTo x="1764" y="13251"/>
                    <wp:lineTo x="1735" y="13139"/>
                    <wp:lineTo x="1707" y="13027"/>
                    <wp:lineTo x="1680" y="12914"/>
                    <wp:lineTo x="1654" y="12800"/>
                    <wp:lineTo x="1630" y="12686"/>
                    <wp:lineTo x="1607" y="12572"/>
                    <wp:lineTo x="1586" y="12457"/>
                    <wp:lineTo x="1566" y="12341"/>
                    <wp:lineTo x="1548" y="12225"/>
                    <wp:lineTo x="1531" y="12109"/>
                    <wp:lineTo x="1515" y="11992"/>
                    <wp:lineTo x="1501" y="11875"/>
                    <wp:lineTo x="1488" y="11757"/>
                    <wp:lineTo x="1477" y="11639"/>
                    <wp:lineTo x="1467" y="11520"/>
                    <wp:lineTo x="1459" y="11401"/>
                    <wp:lineTo x="1452" y="11282"/>
                    <wp:lineTo x="1447" y="11162"/>
                    <wp:lineTo x="1443" y="11042"/>
                    <wp:lineTo x="1441" y="10921"/>
                    <wp:lineTo x="1440" y="10800"/>
                    <wp:lineTo x="1441" y="10679"/>
                    <wp:lineTo x="1443" y="10558"/>
                    <wp:lineTo x="1447" y="10438"/>
                    <wp:lineTo x="1452" y="10318"/>
                    <wp:lineTo x="1459" y="10199"/>
                    <wp:lineTo x="1467" y="10080"/>
                    <wp:lineTo x="1477" y="9961"/>
                    <wp:lineTo x="1488" y="9843"/>
                    <wp:lineTo x="1501" y="9725"/>
                    <wp:lineTo x="1515" y="9608"/>
                    <wp:lineTo x="1531" y="9491"/>
                    <wp:lineTo x="1548" y="9375"/>
                    <wp:lineTo x="1566" y="9259"/>
                    <wp:lineTo x="1586" y="9143"/>
                    <wp:lineTo x="1607" y="9028"/>
                    <wp:lineTo x="1630" y="8914"/>
                    <wp:lineTo x="1654" y="8800"/>
                    <wp:lineTo x="1680" y="8686"/>
                    <wp:lineTo x="1707" y="8573"/>
                    <wp:lineTo x="1735" y="8461"/>
                    <wp:lineTo x="1764" y="8349"/>
                    <wp:lineTo x="1795" y="8238"/>
                    <wp:lineTo x="1827" y="8127"/>
                    <wp:lineTo x="1861" y="8017"/>
                    <wp:lineTo x="1896" y="7907"/>
                    <wp:lineTo x="1932" y="7798"/>
                    <wp:lineTo x="1969" y="7690"/>
                    <wp:lineTo x="2008" y="7582"/>
                    <wp:lineTo x="2048" y="7475"/>
                    <wp:lineTo x="2089" y="7368"/>
                    <wp:lineTo x="2132" y="7262"/>
                    <wp:lineTo x="2176" y="7157"/>
                    <wp:lineTo x="2221" y="7052"/>
                    <wp:lineTo x="2267" y="6948"/>
                    <wp:lineTo x="2314" y="6845"/>
                    <wp:lineTo x="2363" y="6742"/>
                    <wp:lineTo x="2413" y="6640"/>
                    <wp:lineTo x="2464" y="6539"/>
                    <wp:lineTo x="2516" y="6438"/>
                    <wp:lineTo x="2570" y="6338"/>
                    <wp:lineTo x="2624" y="6239"/>
                    <wp:lineTo x="2680" y="6141"/>
                    <wp:lineTo x="2737" y="6043"/>
                    <wp:lineTo x="2795" y="5947"/>
                    <wp:lineTo x="2854" y="5850"/>
                    <wp:lineTo x="2915" y="5755"/>
                    <wp:lineTo x="2976" y="5661"/>
                    <wp:lineTo x="3039" y="5567"/>
                    <wp:lineTo x="3102" y="5474"/>
                    <wp:lineTo x="3167" y="5382"/>
                    <wp:lineTo x="3233" y="5290"/>
                    <wp:lineTo x="3300" y="5200"/>
                    <wp:lineTo x="3367" y="5110"/>
                    <wp:lineTo x="3436" y="5021"/>
                    <wp:lineTo x="3506" y="4933"/>
                    <wp:lineTo x="3577" y="4846"/>
                    <wp:lineTo x="3649" y="4760"/>
                    <wp:lineTo x="3722" y="4675"/>
                    <wp:lineTo x="3797" y="4590"/>
                    <wp:lineTo x="3872" y="4507"/>
                    <wp:lineTo x="3948" y="4424"/>
                    <wp:lineTo x="4025" y="4342"/>
                    <wp:lineTo x="4103" y="4261"/>
                    <wp:lineTo x="4181" y="4181"/>
                    <wp:lineTo x="4261" y="4103"/>
                    <wp:lineTo x="4342" y="4025"/>
                    <wp:lineTo x="4424" y="3948"/>
                    <wp:lineTo x="4507" y="3872"/>
                    <wp:lineTo x="4590" y="3797"/>
                    <wp:lineTo x="4675" y="3722"/>
                    <wp:lineTo x="4760" y="3649"/>
                    <wp:lineTo x="4846" y="3577"/>
                    <wp:lineTo x="4933" y="3506"/>
                    <wp:lineTo x="5021" y="3436"/>
                    <wp:lineTo x="5110" y="3367"/>
                    <wp:lineTo x="5200" y="3300"/>
                    <wp:lineTo x="5290" y="3233"/>
                    <wp:lineTo x="5382" y="3167"/>
                    <wp:lineTo x="5474" y="3102"/>
                    <wp:lineTo x="5567" y="3039"/>
                    <wp:lineTo x="5661" y="2976"/>
                    <wp:lineTo x="5755" y="2915"/>
                    <wp:lineTo x="5850" y="2854"/>
                    <wp:lineTo x="5947" y="2795"/>
                    <wp:lineTo x="6043" y="2737"/>
                    <wp:lineTo x="6141" y="2680"/>
                    <wp:lineTo x="6239" y="2624"/>
                    <wp:lineTo x="6338" y="2570"/>
                    <wp:lineTo x="6438" y="2516"/>
                    <wp:lineTo x="6539" y="2464"/>
                    <wp:lineTo x="6640" y="2413"/>
                    <wp:lineTo x="6742" y="2363"/>
                    <wp:lineTo x="6845" y="2314"/>
                    <wp:lineTo x="6948" y="2267"/>
                    <wp:lineTo x="7052" y="2221"/>
                    <wp:lineTo x="7157" y="2176"/>
                    <wp:lineTo x="7262" y="2132"/>
                    <wp:lineTo x="7368" y="2089"/>
                    <wp:lineTo x="7475" y="2048"/>
                    <wp:lineTo x="7582" y="2008"/>
                    <wp:lineTo x="7690" y="1969"/>
                    <wp:lineTo x="7798" y="1932"/>
                    <wp:lineTo x="7907" y="1896"/>
                    <wp:lineTo x="8017" y="1861"/>
                    <wp:lineTo x="8127" y="1827"/>
                    <wp:lineTo x="8238" y="1795"/>
                    <wp:lineTo x="8349" y="1764"/>
                    <wp:lineTo x="8461" y="1735"/>
                    <wp:lineTo x="8573" y="1707"/>
                    <wp:lineTo x="8686" y="1680"/>
                    <wp:lineTo x="8800" y="1654"/>
                    <wp:lineTo x="8914" y="1630"/>
                    <wp:lineTo x="9028" y="1607"/>
                    <wp:lineTo x="9143" y="1586"/>
                    <wp:lineTo x="9259" y="1566"/>
                    <wp:lineTo x="9375" y="1548"/>
                    <wp:lineTo x="9491" y="1531"/>
                    <wp:lineTo x="9608" y="1515"/>
                    <wp:lineTo x="9725" y="1501"/>
                    <wp:lineTo x="9843" y="1488"/>
                    <wp:lineTo x="9961" y="1477"/>
                    <wp:lineTo x="10080" y="1467"/>
                    <wp:lineTo x="12240" y="10800"/>
                    <wp:lineTo x="12238" y="10874"/>
                    <wp:lineTo x="12233" y="10947"/>
                    <wp:lineTo x="12223" y="11019"/>
                    <wp:lineTo x="12211" y="11090"/>
                    <wp:lineTo x="12195" y="11160"/>
                    <wp:lineTo x="12175" y="11228"/>
                    <wp:lineTo x="12153" y="11295"/>
                    <wp:lineTo x="12127" y="11360"/>
                    <wp:lineTo x="12098" y="11424"/>
                    <wp:lineTo x="12066" y="11486"/>
                    <wp:lineTo x="12032" y="11547"/>
                    <wp:lineTo x="11994" y="11605"/>
                    <wp:lineTo x="11954" y="11662"/>
                    <wp:lineTo x="11911" y="11716"/>
                    <wp:lineTo x="11866" y="11768"/>
                    <wp:lineTo x="11818" y="11818"/>
                    <wp:lineTo x="11768" y="11866"/>
                    <wp:lineTo x="11716" y="11911"/>
                    <wp:lineTo x="11662" y="11954"/>
                    <wp:lineTo x="11605" y="11994"/>
                    <wp:lineTo x="11547" y="12032"/>
                    <wp:lineTo x="11486" y="12066"/>
                    <wp:lineTo x="11424" y="12098"/>
                    <wp:lineTo x="11360" y="12127"/>
                    <wp:lineTo x="11295" y="12153"/>
                    <wp:lineTo x="11228" y="12175"/>
                    <wp:lineTo x="11160" y="12195"/>
                    <wp:lineTo x="11090" y="12211"/>
                    <wp:lineTo x="11019" y="12223"/>
                    <wp:lineTo x="10947" y="12233"/>
                    <wp:lineTo x="10874" y="12238"/>
                    <wp:lineTo x="10800" y="12240"/>
                    <wp:lineTo x="10750" y="12239"/>
                    <wp:lineTo x="10701" y="12237"/>
                    <wp:lineTo x="10653" y="12232"/>
                    <wp:lineTo x="10604" y="12227"/>
                    <wp:lineTo x="10557" y="12219"/>
                    <wp:lineTo x="10510" y="12210"/>
                    <wp:lineTo x="10463" y="12200"/>
                    <wp:lineTo x="10417" y="12188"/>
                    <wp:lineTo x="10372" y="12174"/>
                    <wp:lineTo x="10327" y="12159"/>
                    <wp:lineTo x="10283" y="12143"/>
                    <wp:lineTo x="10240" y="12125"/>
                    <wp:lineTo x="10197" y="12106"/>
                    <wp:lineTo x="10155" y="12086"/>
                    <wp:lineTo x="10114" y="12064"/>
                    <wp:lineTo x="10074" y="12041"/>
                    <wp:lineTo x="10035" y="12017"/>
                    <wp:lineTo x="9996" y="11991"/>
                    <wp:lineTo x="9958" y="11964"/>
                    <wp:lineTo x="9922" y="11936"/>
                    <wp:lineTo x="9886" y="11907"/>
                    <wp:lineTo x="9851" y="11877"/>
                    <wp:lineTo x="9817" y="11846"/>
                    <wp:lineTo x="9784" y="11813"/>
                    <wp:lineTo x="9752" y="11780"/>
                    <wp:lineTo x="9721" y="11746"/>
                    <wp:lineTo x="9692" y="11710"/>
                    <wp:lineTo x="9663" y="11674"/>
                    <wp:lineTo x="9635" y="11637"/>
                    <wp:lineTo x="9609" y="11599"/>
                    <wp:lineTo x="9584" y="11560"/>
                    <wp:lineTo x="9560" y="11520"/>
                    <wp:lineTo x="4320" y="11520"/>
                    <wp:lineTo x="4320" y="10080"/>
                    <wp:lineTo x="9560" y="10080"/>
                    <wp:lineTo x="9584" y="10040"/>
                    <wp:lineTo x="9609" y="10001"/>
                    <wp:lineTo x="9636" y="9962"/>
                    <wp:lineTo x="9664" y="9925"/>
                    <wp:lineTo x="9693" y="9889"/>
                    <wp:lineTo x="9723" y="9853"/>
                    <wp:lineTo x="9754" y="9818"/>
                    <wp:lineTo x="9786" y="9785"/>
                    <wp:lineTo x="9820" y="9752"/>
                    <wp:lineTo x="9854" y="9721"/>
                    <wp:lineTo x="9889" y="9691"/>
                    <wp:lineTo x="9926" y="9662"/>
                    <wp:lineTo x="9963" y="9634"/>
                    <wp:lineTo x="10001" y="9607"/>
                    <wp:lineTo x="10040" y="9581"/>
                    <wp:lineTo x="10080" y="9557"/>
                    <wp:lineTo x="10080" y="2880"/>
                    <wp:lineTo x="11520" y="2880"/>
                    <wp:lineTo x="11520" y="9560"/>
                    <wp:lineTo x="11560" y="9584"/>
                    <wp:lineTo x="11599" y="9609"/>
                    <wp:lineTo x="11637" y="9635"/>
                    <wp:lineTo x="11674" y="9663"/>
                    <wp:lineTo x="11710" y="9692"/>
                    <wp:lineTo x="11746" y="9721"/>
                    <wp:lineTo x="11780" y="9752"/>
                    <wp:lineTo x="11813" y="9784"/>
                    <wp:lineTo x="11846" y="9817"/>
                    <wp:lineTo x="11877" y="9851"/>
                    <wp:lineTo x="11907" y="9886"/>
                    <wp:lineTo x="11936" y="9922"/>
                    <wp:lineTo x="11964" y="9958"/>
                    <wp:lineTo x="11991" y="9996"/>
                    <wp:lineTo x="12016" y="10035"/>
                    <wp:lineTo x="12041" y="10074"/>
                    <wp:lineTo x="12064" y="10114"/>
                    <wp:lineTo x="12086" y="10155"/>
                    <wp:lineTo x="12106" y="10197"/>
                    <wp:lineTo x="12125" y="10240"/>
                    <wp:lineTo x="12143" y="10283"/>
                    <wp:lineTo x="12159" y="10327"/>
                    <wp:lineTo x="12174" y="10372"/>
                    <wp:lineTo x="12188" y="10417"/>
                    <wp:lineTo x="12200" y="10463"/>
                    <wp:lineTo x="12210" y="10510"/>
                    <wp:lineTo x="12219" y="10557"/>
                    <wp:lineTo x="12227" y="10604"/>
                    <wp:lineTo x="12232" y="10653"/>
                    <wp:lineTo x="12237" y="10701"/>
                    <wp:lineTo x="12239" y="10750"/>
                    <wp:lineTo x="12240" y="10800"/>
                    <wp:lineTo x="10080" y="1467"/>
                    <wp:lineTo x="10199" y="1459"/>
                    <wp:lineTo x="10318" y="1452"/>
                    <wp:lineTo x="10438" y="1447"/>
                    <wp:lineTo x="10558" y="1443"/>
                    <wp:lineTo x="10679" y="1441"/>
                    <wp:lineTo x="10800" y="1440"/>
                    <wp:lineTo x="10921" y="1441"/>
                    <wp:lineTo x="11042" y="1443"/>
                    <wp:lineTo x="11162" y="1447"/>
                    <wp:lineTo x="11282" y="1452"/>
                    <wp:lineTo x="11401" y="1459"/>
                    <wp:lineTo x="11520" y="1467"/>
                    <wp:lineTo x="11639" y="1477"/>
                    <wp:lineTo x="11757" y="1488"/>
                    <wp:lineTo x="11875" y="1501"/>
                    <wp:lineTo x="11992" y="1515"/>
                    <wp:lineTo x="12109" y="1531"/>
                    <wp:lineTo x="12225" y="1548"/>
                    <wp:lineTo x="12341" y="1566"/>
                    <wp:lineTo x="12457" y="1586"/>
                    <wp:lineTo x="12572" y="1607"/>
                    <wp:lineTo x="12686" y="1630"/>
                    <wp:lineTo x="12800" y="1654"/>
                    <wp:lineTo x="12914" y="1680"/>
                    <wp:lineTo x="13027" y="1707"/>
                    <wp:lineTo x="13139" y="1735"/>
                    <wp:lineTo x="13251" y="1764"/>
                    <wp:lineTo x="13362" y="1795"/>
                    <wp:lineTo x="13473" y="1827"/>
                    <wp:lineTo x="13583" y="1861"/>
                    <wp:lineTo x="13693" y="1896"/>
                    <wp:lineTo x="13802" y="1932"/>
                    <wp:lineTo x="13910" y="1969"/>
                    <wp:lineTo x="14018" y="2008"/>
                    <wp:lineTo x="14125" y="2048"/>
                    <wp:lineTo x="14232" y="2089"/>
                    <wp:lineTo x="14338" y="2132"/>
                    <wp:lineTo x="14443" y="2176"/>
                    <wp:lineTo x="14548" y="2221"/>
                    <wp:lineTo x="14652" y="2267"/>
                    <wp:lineTo x="14755" y="2314"/>
                    <wp:lineTo x="14858" y="2363"/>
                    <wp:lineTo x="14960" y="2413"/>
                    <wp:lineTo x="15061" y="2464"/>
                    <wp:lineTo x="15162" y="2516"/>
                    <wp:lineTo x="15262" y="2570"/>
                    <wp:lineTo x="15361" y="2624"/>
                    <wp:lineTo x="15459" y="2680"/>
                    <wp:lineTo x="15557" y="2737"/>
                    <wp:lineTo x="15653" y="2795"/>
                    <wp:lineTo x="15750" y="2854"/>
                    <wp:lineTo x="15845" y="2915"/>
                    <wp:lineTo x="15939" y="2976"/>
                    <wp:lineTo x="16033" y="3039"/>
                    <wp:lineTo x="16126" y="3102"/>
                    <wp:lineTo x="16218" y="3167"/>
                    <wp:lineTo x="16310" y="3233"/>
                    <wp:lineTo x="16400" y="3300"/>
                    <wp:lineTo x="16490" y="3367"/>
                    <wp:lineTo x="16579" y="3436"/>
                    <wp:lineTo x="16667" y="3506"/>
                    <wp:lineTo x="16754" y="3577"/>
                    <wp:lineTo x="16840" y="3649"/>
                    <wp:lineTo x="16925" y="3722"/>
                    <wp:lineTo x="17010" y="3797"/>
                    <wp:lineTo x="17093" y="3872"/>
                    <wp:lineTo x="17176" y="3948"/>
                    <wp:lineTo x="17258" y="4025"/>
                    <wp:lineTo x="17339" y="4103"/>
                    <wp:lineTo x="17419" y="4181"/>
                    <wp:lineTo x="17497" y="4261"/>
                    <wp:lineTo x="17575" y="4342"/>
                    <wp:lineTo x="17652" y="4424"/>
                    <wp:lineTo x="17728" y="4507"/>
                    <wp:lineTo x="17803" y="4590"/>
                    <wp:lineTo x="17878" y="4675"/>
                    <wp:lineTo x="17951" y="4760"/>
                    <wp:lineTo x="18023" y="4846"/>
                    <wp:lineTo x="18094" y="4933"/>
                    <wp:lineTo x="18164" y="5021"/>
                    <wp:lineTo x="18233" y="5110"/>
                    <wp:lineTo x="18300" y="5200"/>
                    <wp:lineTo x="18367" y="5290"/>
                    <wp:lineTo x="18433" y="5382"/>
                    <wp:lineTo x="18498" y="5474"/>
                    <wp:lineTo x="18561" y="5567"/>
                    <wp:lineTo x="18624" y="5661"/>
                    <wp:lineTo x="18685" y="5755"/>
                    <wp:lineTo x="18746" y="5850"/>
                    <wp:lineTo x="18805" y="5947"/>
                    <wp:lineTo x="18863" y="6043"/>
                    <wp:lineTo x="18920" y="6141"/>
                    <wp:lineTo x="18976" y="6239"/>
                    <wp:lineTo x="19030" y="6338"/>
                    <wp:lineTo x="19084" y="6438"/>
                    <wp:lineTo x="19136" y="6539"/>
                    <wp:lineTo x="19187" y="6640"/>
                    <wp:lineTo x="19237" y="6742"/>
                    <wp:lineTo x="19286" y="6845"/>
                    <wp:lineTo x="19333" y="6948"/>
                    <wp:lineTo x="19379" y="7052"/>
                    <wp:lineTo x="19424" y="7157"/>
                    <wp:lineTo x="19468" y="7262"/>
                    <wp:lineTo x="19511" y="7368"/>
                    <wp:lineTo x="19552" y="7475"/>
                    <wp:lineTo x="19592" y="7582"/>
                    <wp:lineTo x="19631" y="7690"/>
                    <wp:lineTo x="19668" y="7798"/>
                    <wp:lineTo x="19704" y="7907"/>
                    <wp:lineTo x="19739" y="8017"/>
                    <wp:lineTo x="19773" y="8127"/>
                    <wp:lineTo x="19805" y="8238"/>
                    <wp:lineTo x="19836" y="8349"/>
                    <wp:lineTo x="19865" y="8461"/>
                    <wp:lineTo x="19894" y="8573"/>
                    <wp:lineTo x="19920" y="8686"/>
                    <wp:lineTo x="19946" y="8800"/>
                    <wp:lineTo x="19970" y="8914"/>
                    <wp:lineTo x="19993" y="9028"/>
                    <wp:lineTo x="20014" y="9143"/>
                    <wp:lineTo x="20034" y="9259"/>
                    <wp:lineTo x="20052" y="9375"/>
                    <wp:lineTo x="20069" y="9491"/>
                    <wp:lineTo x="20085" y="9608"/>
                    <wp:lineTo x="20099" y="9725"/>
                    <wp:lineTo x="20112" y="9843"/>
                    <wp:lineTo x="20123" y="9961"/>
                    <wp:lineTo x="20133" y="10080"/>
                    <wp:lineTo x="20141" y="10199"/>
                    <wp:lineTo x="20148" y="10318"/>
                    <wp:lineTo x="20153" y="10438"/>
                    <wp:lineTo x="20157" y="10558"/>
                    <wp:lineTo x="20159" y="10679"/>
                    <wp:lineTo x="20160" y="10800"/>
                    <wp:lineTo x="20159" y="10921"/>
                    <wp:lineTo x="20157" y="11042"/>
                    <wp:lineTo x="20153" y="11162"/>
                    <wp:lineTo x="20148" y="11282"/>
                    <wp:lineTo x="20141" y="11401"/>
                    <wp:lineTo x="20133" y="11520"/>
                    <wp:lineTo x="20123" y="11639"/>
                    <wp:lineTo x="20112" y="11757"/>
                    <wp:lineTo x="20099" y="11875"/>
                    <wp:lineTo x="20085" y="11992"/>
                    <wp:lineTo x="20069" y="12109"/>
                    <wp:lineTo x="20052" y="12225"/>
                    <wp:lineTo x="20034" y="12341"/>
                    <wp:lineTo x="20014" y="12457"/>
                    <wp:lineTo x="19993" y="12572"/>
                    <wp:lineTo x="19970" y="12686"/>
                    <wp:lineTo x="19946" y="12800"/>
                    <wp:lineTo x="19920" y="12914"/>
                    <wp:lineTo x="19894" y="13027"/>
                    <wp:lineTo x="19865" y="13139"/>
                    <wp:lineTo x="19836" y="13251"/>
                    <wp:lineTo x="19805" y="13362"/>
                    <wp:lineTo x="19773" y="13473"/>
                    <wp:lineTo x="19739" y="13583"/>
                    <wp:lineTo x="19704" y="13693"/>
                    <wp:lineTo x="19668" y="13802"/>
                    <wp:lineTo x="19631" y="13910"/>
                    <wp:lineTo x="19592" y="14018"/>
                    <wp:lineTo x="19552" y="14125"/>
                    <wp:lineTo x="19511" y="14232"/>
                    <wp:lineTo x="19468" y="14338"/>
                    <wp:lineTo x="19424" y="14443"/>
                    <wp:lineTo x="19379" y="14548"/>
                    <wp:lineTo x="19333" y="14652"/>
                    <wp:lineTo x="19286" y="14755"/>
                    <wp:lineTo x="19237" y="14858"/>
                    <wp:lineTo x="19187" y="14960"/>
                    <wp:lineTo x="19136" y="15061"/>
                    <wp:lineTo x="19084" y="15162"/>
                    <wp:lineTo x="19030" y="15262"/>
                    <wp:lineTo x="18976" y="15361"/>
                    <wp:lineTo x="18920" y="15459"/>
                    <wp:lineTo x="18863" y="15557"/>
                    <wp:lineTo x="18805" y="15653"/>
                    <wp:lineTo x="18746" y="15750"/>
                    <wp:lineTo x="18685" y="15845"/>
                    <wp:lineTo x="18624" y="15939"/>
                    <wp:lineTo x="18561" y="16033"/>
                    <wp:lineTo x="18498" y="16126"/>
                    <wp:lineTo x="18433" y="16218"/>
                    <wp:lineTo x="18367" y="16310"/>
                    <wp:lineTo x="18300" y="16400"/>
                    <wp:lineTo x="18233" y="16490"/>
                    <wp:lineTo x="18164" y="16579"/>
                    <wp:lineTo x="18094" y="16667"/>
                    <wp:lineTo x="18023" y="16754"/>
                    <wp:lineTo x="17951" y="16840"/>
                    <wp:lineTo x="17878" y="16925"/>
                    <wp:lineTo x="17803" y="17010"/>
                    <wp:lineTo x="17728" y="17093"/>
                    <wp:lineTo x="17652" y="17176"/>
                    <wp:lineTo x="17575" y="17258"/>
                    <wp:lineTo x="17497" y="17339"/>
                    <wp:lineTo x="17419" y="17419"/>
                    <wp:lineTo x="17339" y="17497"/>
                    <wp:lineTo x="17258" y="17575"/>
                    <wp:lineTo x="17176" y="17652"/>
                    <wp:lineTo x="17093" y="17728"/>
                    <wp:lineTo x="17010" y="17803"/>
                    <wp:lineTo x="16925" y="17878"/>
                    <wp:lineTo x="16840" y="17951"/>
                    <wp:lineTo x="16754" y="18023"/>
                    <wp:lineTo x="16667" y="18094"/>
                    <wp:lineTo x="16579" y="18164"/>
                    <wp:lineTo x="16490" y="18233"/>
                    <wp:lineTo x="16400" y="18300"/>
                    <wp:lineTo x="16310" y="18367"/>
                    <wp:lineTo x="16218" y="18433"/>
                    <wp:lineTo x="16126" y="18498"/>
                    <wp:lineTo x="16033" y="18561"/>
                    <wp:lineTo x="15939" y="18624"/>
                    <wp:lineTo x="15845" y="18685"/>
                    <wp:lineTo x="15750" y="18746"/>
                    <wp:lineTo x="15653" y="18805"/>
                    <wp:lineTo x="15557" y="18863"/>
                    <wp:lineTo x="15459" y="18920"/>
                    <wp:lineTo x="15361" y="18976"/>
                    <wp:lineTo x="15262" y="19030"/>
                    <wp:lineTo x="15162" y="19084"/>
                    <wp:lineTo x="15061" y="19136"/>
                    <wp:lineTo x="14960" y="19187"/>
                    <wp:lineTo x="14858" y="19237"/>
                    <wp:lineTo x="14755" y="19286"/>
                    <wp:lineTo x="14652" y="19333"/>
                    <wp:lineTo x="14548" y="19379"/>
                    <wp:lineTo x="14443" y="19424"/>
                    <wp:lineTo x="14338" y="19468"/>
                    <wp:lineTo x="14232" y="19511"/>
                    <wp:lineTo x="14125" y="19552"/>
                    <wp:lineTo x="14018" y="19592"/>
                    <wp:lineTo x="13910" y="19631"/>
                    <wp:lineTo x="13802" y="19668"/>
                    <wp:lineTo x="13693" y="19704"/>
                    <wp:lineTo x="13583" y="19739"/>
                    <wp:lineTo x="13473" y="19773"/>
                    <wp:lineTo x="13362" y="19805"/>
                    <wp:lineTo x="13251" y="19836"/>
                    <wp:lineTo x="13139" y="19865"/>
                    <wp:lineTo x="13027" y="19894"/>
                    <wp:lineTo x="12914" y="19920"/>
                    <wp:lineTo x="12800" y="19946"/>
                    <wp:lineTo x="12686" y="19970"/>
                    <wp:lineTo x="12572" y="19993"/>
                    <wp:lineTo x="12457" y="20014"/>
                    <wp:lineTo x="12341" y="20034"/>
                    <wp:lineTo x="12225" y="20052"/>
                    <wp:lineTo x="12109" y="20069"/>
                    <wp:lineTo x="11992" y="20085"/>
                    <wp:lineTo x="11875" y="20099"/>
                    <wp:lineTo x="11757" y="20112"/>
                    <wp:lineTo x="11639" y="20123"/>
                    <wp:lineTo x="11520" y="20133"/>
                    <wp:lineTo x="11401" y="20141"/>
                    <wp:lineTo x="11282" y="20148"/>
                    <wp:lineTo x="11162" y="20153"/>
                    <wp:lineTo x="11042" y="20157"/>
                    <wp:lineTo x="10921" y="20159"/>
                    <wp:lineTo x="10800" y="20160"/>
                    <wp:lineTo x="10800" y="0"/>
                    <wp:lineTo x="10660" y="1"/>
                    <wp:lineTo x="10521" y="4"/>
                    <wp:lineTo x="10383" y="8"/>
                    <wp:lineTo x="10244" y="14"/>
                    <wp:lineTo x="10106" y="22"/>
                    <wp:lineTo x="9969" y="31"/>
                    <wp:lineTo x="9832" y="43"/>
                    <wp:lineTo x="9696" y="56"/>
                    <wp:lineTo x="9560" y="70"/>
                    <wp:lineTo x="9424" y="87"/>
                    <wp:lineTo x="9290" y="105"/>
                    <wp:lineTo x="9155" y="124"/>
                    <wp:lineTo x="9021" y="146"/>
                    <wp:lineTo x="8888" y="169"/>
                    <wp:lineTo x="8756" y="193"/>
                    <wp:lineTo x="8623" y="219"/>
                    <wp:lineTo x="8492" y="247"/>
                    <wp:lineTo x="8361" y="277"/>
                    <wp:lineTo x="8231" y="308"/>
                    <wp:lineTo x="8101" y="340"/>
                    <wp:lineTo x="7972" y="374"/>
                    <wp:lineTo x="7843" y="410"/>
                    <wp:lineTo x="7716" y="447"/>
                    <wp:lineTo x="7588" y="486"/>
                    <wp:lineTo x="7462" y="526"/>
                    <wp:lineTo x="7336" y="567"/>
                    <wp:lineTo x="7211" y="611"/>
                    <wp:lineTo x="7087" y="655"/>
                    <wp:lineTo x="6963" y="702"/>
                    <wp:lineTo x="6840" y="749"/>
                    <wp:lineTo x="6718" y="798"/>
                    <wp:lineTo x="6596" y="849"/>
                    <wp:lineTo x="6475" y="901"/>
                    <wp:lineTo x="6355" y="954"/>
                    <wp:lineTo x="6236" y="1009"/>
                    <wp:lineTo x="6118" y="1065"/>
                    <wp:lineTo x="6000" y="1123"/>
                    <wp:lineTo x="5883" y="1182"/>
                    <wp:lineTo x="5767" y="1242"/>
                    <wp:lineTo x="5652" y="1304"/>
                    <wp:lineTo x="5538" y="1367"/>
                    <wp:lineTo x="5424" y="1431"/>
                    <wp:lineTo x="5312" y="1497"/>
                    <wp:lineTo x="5200" y="1564"/>
                    <wp:lineTo x="5089" y="1632"/>
                    <wp:lineTo x="4979" y="1701"/>
                    <wp:lineTo x="4870" y="1772"/>
                    <wp:lineTo x="4762" y="1844"/>
                    <wp:lineTo x="4654" y="1918"/>
                    <wp:lineTo x="4548" y="1993"/>
                    <wp:lineTo x="4443" y="2068"/>
                    <wp:lineTo x="4338" y="2146"/>
                    <wp:lineTo x="4235" y="2224"/>
                    <wp:lineTo x="4132" y="2304"/>
                    <wp:lineTo x="4031" y="2384"/>
                    <wp:lineTo x="3930" y="2466"/>
                    <wp:lineTo x="3831" y="2549"/>
                    <wp:lineTo x="3732" y="2634"/>
                    <wp:lineTo x="3635" y="2719"/>
                    <wp:lineTo x="3538" y="2806"/>
                    <wp:lineTo x="3443" y="2893"/>
                    <wp:lineTo x="3349" y="2982"/>
                    <wp:lineTo x="3255" y="3072"/>
                    <wp:lineTo x="3163" y="3163"/>
                    <wp:lineTo x="3072" y="3255"/>
                    <wp:lineTo x="2982" y="3349"/>
                    <wp:lineTo x="2893" y="3443"/>
                    <wp:lineTo x="2806" y="3538"/>
                    <wp:lineTo x="2719" y="3635"/>
                    <wp:lineTo x="2634" y="3732"/>
                    <wp:lineTo x="2549" y="3831"/>
                    <wp:lineTo x="2466" y="3930"/>
                    <wp:lineTo x="2384" y="4031"/>
                    <wp:lineTo x="2304" y="4132"/>
                    <wp:lineTo x="2224" y="4235"/>
                    <wp:lineTo x="2146" y="4338"/>
                    <wp:lineTo x="2068" y="4443"/>
                    <wp:lineTo x="1993" y="4548"/>
                    <wp:lineTo x="1918" y="4654"/>
                    <wp:lineTo x="1844" y="4762"/>
                    <wp:lineTo x="1772" y="4870"/>
                    <wp:lineTo x="1701" y="4979"/>
                    <wp:lineTo x="1632" y="5089"/>
                    <wp:lineTo x="1564" y="5200"/>
                    <wp:lineTo x="1497" y="5312"/>
                    <wp:lineTo x="1431" y="5424"/>
                    <wp:lineTo x="1367" y="5538"/>
                    <wp:lineTo x="1304" y="5652"/>
                    <wp:lineTo x="1242" y="5767"/>
                    <wp:lineTo x="1182" y="5883"/>
                    <wp:lineTo x="1123" y="6000"/>
                    <wp:lineTo x="1065" y="6118"/>
                    <wp:lineTo x="1009" y="6236"/>
                    <wp:lineTo x="954" y="6355"/>
                    <wp:lineTo x="901" y="6475"/>
                    <wp:lineTo x="849" y="6596"/>
                    <wp:lineTo x="798" y="6718"/>
                    <wp:lineTo x="749" y="6840"/>
                    <wp:lineTo x="702" y="6963"/>
                    <wp:lineTo x="655" y="7087"/>
                    <wp:lineTo x="611" y="7211"/>
                    <wp:lineTo x="567" y="7336"/>
                    <wp:lineTo x="526" y="7462"/>
                    <wp:lineTo x="486" y="7588"/>
                    <wp:lineTo x="447" y="7716"/>
                    <wp:lineTo x="410" y="7843"/>
                    <wp:lineTo x="374" y="7972"/>
                    <wp:lineTo x="340" y="8101"/>
                    <wp:lineTo x="308" y="8231"/>
                    <wp:lineTo x="277" y="8361"/>
                    <wp:lineTo x="247" y="8492"/>
                    <wp:lineTo x="219" y="8623"/>
                    <wp:lineTo x="193" y="8756"/>
                    <wp:lineTo x="169" y="8888"/>
                    <wp:lineTo x="146" y="9021"/>
                    <wp:lineTo x="124" y="9155"/>
                    <wp:lineTo x="105" y="9290"/>
                    <wp:lineTo x="87" y="9424"/>
                    <wp:lineTo x="70" y="9560"/>
                    <wp:lineTo x="56" y="9696"/>
                    <wp:lineTo x="43" y="9832"/>
                    <wp:lineTo x="31" y="9969"/>
                    <wp:lineTo x="22" y="10106"/>
                    <wp:lineTo x="14" y="10244"/>
                    <wp:lineTo x="8" y="10383"/>
                    <wp:lineTo x="4" y="10521"/>
                    <wp:lineTo x="1" y="10660"/>
                    <wp:lineTo x="0" y="10800"/>
                    <wp:lineTo x="1" y="10940"/>
                    <wp:lineTo x="4" y="11079"/>
                    <wp:lineTo x="8" y="11217"/>
                    <wp:lineTo x="14" y="11356"/>
                    <wp:lineTo x="22" y="11494"/>
                    <wp:lineTo x="31" y="11631"/>
                    <wp:lineTo x="43" y="11768"/>
                    <wp:lineTo x="56" y="11904"/>
                    <wp:lineTo x="70" y="12040"/>
                    <wp:lineTo x="87" y="12176"/>
                    <wp:lineTo x="105" y="12310"/>
                    <wp:lineTo x="124" y="12445"/>
                    <wp:lineTo x="146" y="12579"/>
                    <wp:lineTo x="169" y="12712"/>
                    <wp:lineTo x="193" y="12844"/>
                    <wp:lineTo x="219" y="12977"/>
                    <wp:lineTo x="247" y="13108"/>
                    <wp:lineTo x="277" y="13239"/>
                    <wp:lineTo x="308" y="13369"/>
                    <wp:lineTo x="340" y="13499"/>
                    <wp:lineTo x="374" y="13628"/>
                    <wp:lineTo x="410" y="13757"/>
                    <wp:lineTo x="447" y="13884"/>
                    <wp:lineTo x="486" y="14012"/>
                    <wp:lineTo x="526" y="14138"/>
                    <wp:lineTo x="567" y="14264"/>
                    <wp:lineTo x="611" y="14389"/>
                    <wp:lineTo x="655" y="14513"/>
                    <wp:lineTo x="702" y="14637"/>
                    <wp:lineTo x="749" y="14760"/>
                    <wp:lineTo x="798" y="14882"/>
                    <wp:lineTo x="849" y="15004"/>
                    <wp:lineTo x="901" y="15125"/>
                    <wp:lineTo x="954" y="15245"/>
                    <wp:lineTo x="1009" y="15364"/>
                    <wp:lineTo x="1065" y="15482"/>
                    <wp:lineTo x="1123" y="15600"/>
                    <wp:lineTo x="1182" y="15717"/>
                    <wp:lineTo x="1242" y="15833"/>
                    <wp:lineTo x="1304" y="15948"/>
                    <wp:lineTo x="1367" y="16062"/>
                    <wp:lineTo x="1431" y="16176"/>
                    <wp:lineTo x="1497" y="16288"/>
                    <wp:lineTo x="1564" y="16400"/>
                    <wp:lineTo x="1632" y="16511"/>
                    <wp:lineTo x="1701" y="16621"/>
                    <wp:lineTo x="1772" y="16730"/>
                    <wp:lineTo x="1844" y="16838"/>
                    <wp:lineTo x="1918" y="16946"/>
                    <wp:lineTo x="1993" y="17052"/>
                    <wp:lineTo x="2068" y="17157"/>
                    <wp:lineTo x="2146" y="17262"/>
                    <wp:lineTo x="2224" y="17365"/>
                    <wp:lineTo x="2304" y="17468"/>
                    <wp:lineTo x="2384" y="17569"/>
                    <wp:lineTo x="2466" y="17670"/>
                    <wp:lineTo x="2549" y="17769"/>
                    <wp:lineTo x="2634" y="17868"/>
                    <wp:lineTo x="2719" y="17965"/>
                    <wp:lineTo x="2806" y="18062"/>
                    <wp:lineTo x="2893" y="18157"/>
                    <wp:lineTo x="2982" y="18251"/>
                    <wp:lineTo x="3072" y="18345"/>
                    <wp:lineTo x="3163" y="18437"/>
                    <wp:lineTo x="3255" y="18528"/>
                    <wp:lineTo x="3349" y="18618"/>
                    <wp:lineTo x="3443" y="18707"/>
                    <wp:lineTo x="3538" y="18794"/>
                    <wp:lineTo x="3635" y="18881"/>
                    <wp:lineTo x="3732" y="18966"/>
                    <wp:lineTo x="3831" y="19051"/>
                    <wp:lineTo x="3930" y="19134"/>
                    <wp:lineTo x="4031" y="19216"/>
                    <wp:lineTo x="4132" y="19296"/>
                    <wp:lineTo x="4235" y="19376"/>
                    <wp:lineTo x="4338" y="19454"/>
                    <wp:lineTo x="4443" y="19532"/>
                    <wp:lineTo x="4548" y="19607"/>
                    <wp:lineTo x="4654" y="19682"/>
                    <wp:lineTo x="4762" y="19756"/>
                    <wp:lineTo x="4870" y="19828"/>
                    <wp:lineTo x="4979" y="19899"/>
                    <wp:lineTo x="5089" y="19968"/>
                    <wp:lineTo x="5200" y="20036"/>
                    <wp:lineTo x="5312" y="20103"/>
                    <wp:lineTo x="5424" y="20169"/>
                    <wp:lineTo x="5538" y="20233"/>
                    <wp:lineTo x="5652" y="20296"/>
                    <wp:lineTo x="5767" y="20358"/>
                    <wp:lineTo x="5883" y="20418"/>
                    <wp:lineTo x="6000" y="20477"/>
                    <wp:lineTo x="6118" y="20535"/>
                    <wp:lineTo x="6236" y="20591"/>
                    <wp:lineTo x="6355" y="20646"/>
                    <wp:lineTo x="6475" y="20699"/>
                    <wp:lineTo x="6596" y="20751"/>
                    <wp:lineTo x="6718" y="20802"/>
                    <wp:lineTo x="6840" y="20851"/>
                    <wp:lineTo x="6963" y="20898"/>
                    <wp:lineTo x="7087" y="20945"/>
                    <wp:lineTo x="7211" y="20989"/>
                    <wp:lineTo x="7336" y="21033"/>
                    <wp:lineTo x="7462" y="21074"/>
                    <wp:lineTo x="7588" y="21114"/>
                    <wp:lineTo x="7716" y="21153"/>
                    <wp:lineTo x="7843" y="21190"/>
                    <wp:lineTo x="7972" y="21226"/>
                    <wp:lineTo x="8101" y="21260"/>
                    <wp:lineTo x="8231" y="21292"/>
                    <wp:lineTo x="8361" y="21323"/>
                    <wp:lineTo x="8492" y="21353"/>
                    <wp:lineTo x="8623" y="21381"/>
                    <wp:lineTo x="8756" y="21407"/>
                    <wp:lineTo x="8888" y="21431"/>
                    <wp:lineTo x="9021" y="21454"/>
                    <wp:lineTo x="9155" y="21476"/>
                    <wp:lineTo x="9290" y="21495"/>
                    <wp:lineTo x="9424" y="21513"/>
                    <wp:lineTo x="9560" y="21530"/>
                    <wp:lineTo x="9696" y="21544"/>
                    <wp:lineTo x="9832" y="21557"/>
                    <wp:lineTo x="9969" y="21569"/>
                    <wp:lineTo x="10106" y="21578"/>
                    <wp:lineTo x="10244" y="21586"/>
                    <wp:lineTo x="10383" y="21592"/>
                    <wp:lineTo x="10521" y="21596"/>
                    <wp:lineTo x="10660" y="21599"/>
                    <wp:lineTo x="10800" y="21600"/>
                    <wp:lineTo x="10940" y="21599"/>
                    <wp:lineTo x="11079" y="21596"/>
                    <wp:lineTo x="11217" y="21592"/>
                    <wp:lineTo x="11356" y="21586"/>
                    <wp:lineTo x="11494" y="21578"/>
                    <wp:lineTo x="11631" y="21569"/>
                    <wp:lineTo x="11768" y="21557"/>
                    <wp:lineTo x="11904" y="21544"/>
                    <wp:lineTo x="12040" y="21530"/>
                    <wp:lineTo x="12176" y="21513"/>
                    <wp:lineTo x="12310" y="21495"/>
                    <wp:lineTo x="12445" y="21476"/>
                    <wp:lineTo x="12579" y="21454"/>
                    <wp:lineTo x="12712" y="21431"/>
                    <wp:lineTo x="12844" y="21407"/>
                    <wp:lineTo x="12977" y="21381"/>
                    <wp:lineTo x="13108" y="21353"/>
                    <wp:lineTo x="13239" y="21323"/>
                    <wp:lineTo x="13369" y="21292"/>
                    <wp:lineTo x="13499" y="21260"/>
                    <wp:lineTo x="13628" y="21226"/>
                    <wp:lineTo x="13757" y="21190"/>
                    <wp:lineTo x="13884" y="21153"/>
                    <wp:lineTo x="14012" y="21114"/>
                    <wp:lineTo x="14138" y="21074"/>
                    <wp:lineTo x="14264" y="21033"/>
                    <wp:lineTo x="14389" y="20989"/>
                    <wp:lineTo x="14513" y="20945"/>
                    <wp:lineTo x="14637" y="20898"/>
                    <wp:lineTo x="14760" y="20851"/>
                    <wp:lineTo x="14882" y="20802"/>
                    <wp:lineTo x="15004" y="20751"/>
                    <wp:lineTo x="15125" y="20699"/>
                    <wp:lineTo x="15245" y="20646"/>
                    <wp:lineTo x="15364" y="20591"/>
                    <wp:lineTo x="15482" y="20535"/>
                    <wp:lineTo x="15600" y="20477"/>
                    <wp:lineTo x="15717" y="20418"/>
                    <wp:lineTo x="15833" y="20358"/>
                    <wp:lineTo x="15948" y="20296"/>
                    <wp:lineTo x="16062" y="20233"/>
                    <wp:lineTo x="16176" y="20169"/>
                    <wp:lineTo x="16288" y="20103"/>
                    <wp:lineTo x="16400" y="20036"/>
                    <wp:lineTo x="16511" y="19968"/>
                    <wp:lineTo x="16621" y="19899"/>
                    <wp:lineTo x="16730" y="19828"/>
                    <wp:lineTo x="16838" y="19756"/>
                    <wp:lineTo x="16946" y="19682"/>
                    <wp:lineTo x="17052" y="19607"/>
                    <wp:lineTo x="17157" y="19532"/>
                    <wp:lineTo x="17262" y="19454"/>
                    <wp:lineTo x="17365" y="19376"/>
                    <wp:lineTo x="17468" y="19296"/>
                    <wp:lineTo x="17569" y="19216"/>
                    <wp:lineTo x="17670" y="19134"/>
                    <wp:lineTo x="17769" y="19051"/>
                    <wp:lineTo x="17868" y="18966"/>
                    <wp:lineTo x="17965" y="18881"/>
                    <wp:lineTo x="18062" y="18794"/>
                    <wp:lineTo x="18157" y="18707"/>
                    <wp:lineTo x="18251" y="18618"/>
                    <wp:lineTo x="18345" y="18528"/>
                    <wp:lineTo x="18437" y="18437"/>
                    <wp:lineTo x="18528" y="18345"/>
                    <wp:lineTo x="18618" y="18251"/>
                    <wp:lineTo x="18707" y="18157"/>
                    <wp:lineTo x="18794" y="18062"/>
                    <wp:lineTo x="18881" y="17965"/>
                    <wp:lineTo x="18966" y="17868"/>
                    <wp:lineTo x="19051" y="17769"/>
                    <wp:lineTo x="19134" y="17670"/>
                    <wp:lineTo x="19216" y="17569"/>
                    <wp:lineTo x="19296" y="17468"/>
                    <wp:lineTo x="19376" y="17365"/>
                    <wp:lineTo x="19454" y="17262"/>
                    <wp:lineTo x="19532" y="17157"/>
                    <wp:lineTo x="19607" y="17052"/>
                    <wp:lineTo x="19682" y="16946"/>
                    <wp:lineTo x="19756" y="16838"/>
                    <wp:lineTo x="19828" y="16730"/>
                    <wp:lineTo x="19899" y="16621"/>
                    <wp:lineTo x="19968" y="16511"/>
                    <wp:lineTo x="20036" y="16400"/>
                    <wp:lineTo x="20103" y="16288"/>
                    <wp:lineTo x="20169" y="16176"/>
                    <wp:lineTo x="20233" y="16062"/>
                    <wp:lineTo x="20296" y="15948"/>
                    <wp:lineTo x="20358" y="15833"/>
                    <wp:lineTo x="20418" y="15717"/>
                    <wp:lineTo x="20477" y="15600"/>
                    <wp:lineTo x="20535" y="15482"/>
                    <wp:lineTo x="20591" y="15364"/>
                    <wp:lineTo x="20646" y="15245"/>
                    <wp:lineTo x="20699" y="15125"/>
                    <wp:lineTo x="20751" y="15004"/>
                    <wp:lineTo x="20802" y="14882"/>
                    <wp:lineTo x="20851" y="14760"/>
                    <wp:lineTo x="20898" y="14637"/>
                    <wp:lineTo x="20945" y="14513"/>
                    <wp:lineTo x="20989" y="14389"/>
                    <wp:lineTo x="21033" y="14264"/>
                    <wp:lineTo x="21074" y="14138"/>
                    <wp:lineTo x="21114" y="14012"/>
                    <wp:lineTo x="21153" y="13884"/>
                    <wp:lineTo x="21190" y="13757"/>
                    <wp:lineTo x="21226" y="13628"/>
                    <wp:lineTo x="21260" y="13499"/>
                    <wp:lineTo x="21292" y="13369"/>
                    <wp:lineTo x="21323" y="13239"/>
                    <wp:lineTo x="21353" y="13108"/>
                    <wp:lineTo x="21381" y="12977"/>
                    <wp:lineTo x="21407" y="12844"/>
                    <wp:lineTo x="21431" y="12712"/>
                    <wp:lineTo x="21454" y="12579"/>
                    <wp:lineTo x="21476" y="12445"/>
                    <wp:lineTo x="21495" y="12310"/>
                    <wp:lineTo x="21513" y="12176"/>
                    <wp:lineTo x="21530" y="12040"/>
                    <wp:lineTo x="21544" y="11904"/>
                    <wp:lineTo x="21557" y="11768"/>
                    <wp:lineTo x="21569" y="11631"/>
                    <wp:lineTo x="21578" y="11494"/>
                    <wp:lineTo x="21586" y="11356"/>
                    <wp:lineTo x="21592" y="11217"/>
                    <wp:lineTo x="21596" y="11079"/>
                    <wp:lineTo x="21599" y="10940"/>
                    <wp:lineTo x="21600" y="10800"/>
                    <wp:lineTo x="21599" y="10660"/>
                    <wp:lineTo x="21596" y="10521"/>
                    <wp:lineTo x="21592" y="10383"/>
                    <wp:lineTo x="21586" y="10244"/>
                    <wp:lineTo x="21578" y="10106"/>
                    <wp:lineTo x="21569" y="9969"/>
                    <wp:lineTo x="21557" y="9832"/>
                    <wp:lineTo x="21544" y="9696"/>
                    <wp:lineTo x="21530" y="9560"/>
                    <wp:lineTo x="21513" y="9424"/>
                    <wp:lineTo x="21495" y="9290"/>
                    <wp:lineTo x="21476" y="9155"/>
                    <wp:lineTo x="21454" y="9021"/>
                    <wp:lineTo x="21431" y="8888"/>
                    <wp:lineTo x="21407" y="8756"/>
                    <wp:lineTo x="21381" y="8623"/>
                    <wp:lineTo x="21353" y="8492"/>
                    <wp:lineTo x="21323" y="8361"/>
                    <wp:lineTo x="21292" y="8231"/>
                    <wp:lineTo x="21260" y="8101"/>
                    <wp:lineTo x="21226" y="7972"/>
                    <wp:lineTo x="21190" y="7843"/>
                    <wp:lineTo x="21153" y="7716"/>
                    <wp:lineTo x="21114" y="7588"/>
                    <wp:lineTo x="21074" y="7462"/>
                    <wp:lineTo x="21033" y="7336"/>
                    <wp:lineTo x="20989" y="7211"/>
                    <wp:lineTo x="20945" y="7087"/>
                    <wp:lineTo x="20898" y="6963"/>
                    <wp:lineTo x="20851" y="6840"/>
                    <wp:lineTo x="20802" y="6718"/>
                    <wp:lineTo x="20751" y="6596"/>
                    <wp:lineTo x="20699" y="6475"/>
                    <wp:lineTo x="20646" y="6355"/>
                    <wp:lineTo x="20591" y="6236"/>
                    <wp:lineTo x="20535" y="6118"/>
                    <wp:lineTo x="20477" y="6000"/>
                    <wp:lineTo x="20418" y="5883"/>
                    <wp:lineTo x="20358" y="5767"/>
                    <wp:lineTo x="20296" y="5652"/>
                    <wp:lineTo x="20233" y="5538"/>
                    <wp:lineTo x="20169" y="5424"/>
                    <wp:lineTo x="20103" y="5312"/>
                    <wp:lineTo x="20036" y="5200"/>
                    <wp:lineTo x="19968" y="5089"/>
                    <wp:lineTo x="19899" y="4979"/>
                    <wp:lineTo x="19828" y="4870"/>
                    <wp:lineTo x="19756" y="4762"/>
                    <wp:lineTo x="19682" y="4654"/>
                    <wp:lineTo x="19607" y="4548"/>
                    <wp:lineTo x="19532" y="4443"/>
                    <wp:lineTo x="19454" y="4338"/>
                    <wp:lineTo x="19376" y="4235"/>
                    <wp:lineTo x="19296" y="4132"/>
                    <wp:lineTo x="19216" y="4031"/>
                    <wp:lineTo x="19134" y="3930"/>
                    <wp:lineTo x="19051" y="3831"/>
                    <wp:lineTo x="18966" y="3732"/>
                    <wp:lineTo x="18881" y="3635"/>
                    <wp:lineTo x="18794" y="3538"/>
                    <wp:lineTo x="18707" y="3443"/>
                    <wp:lineTo x="18618" y="3349"/>
                    <wp:lineTo x="18528" y="3255"/>
                    <wp:lineTo x="18437" y="3163"/>
                    <wp:lineTo x="18345" y="3072"/>
                    <wp:lineTo x="18251" y="2982"/>
                    <wp:lineTo x="18157" y="2893"/>
                    <wp:lineTo x="18062" y="2806"/>
                    <wp:lineTo x="17965" y="2719"/>
                    <wp:lineTo x="17868" y="2634"/>
                    <wp:lineTo x="17769" y="2549"/>
                    <wp:lineTo x="17670" y="2466"/>
                    <wp:lineTo x="17569" y="2384"/>
                    <wp:lineTo x="17468" y="2304"/>
                    <wp:lineTo x="17365" y="2224"/>
                    <wp:lineTo x="17262" y="2146"/>
                    <wp:lineTo x="17157" y="2068"/>
                    <wp:lineTo x="17052" y="1993"/>
                    <wp:lineTo x="16946" y="1918"/>
                    <wp:lineTo x="16838" y="1844"/>
                    <wp:lineTo x="16730" y="1772"/>
                    <wp:lineTo x="16621" y="1701"/>
                    <wp:lineTo x="16511" y="1632"/>
                    <wp:lineTo x="16400" y="1564"/>
                    <wp:lineTo x="16288" y="1497"/>
                    <wp:lineTo x="16176" y="1431"/>
                    <wp:lineTo x="16062" y="1367"/>
                    <wp:lineTo x="15948" y="1304"/>
                    <wp:lineTo x="15833" y="1242"/>
                    <wp:lineTo x="15717" y="1182"/>
                    <wp:lineTo x="15600" y="1123"/>
                    <wp:lineTo x="15482" y="1065"/>
                    <wp:lineTo x="15364" y="1009"/>
                    <wp:lineTo x="15245" y="954"/>
                    <wp:lineTo x="15125" y="901"/>
                    <wp:lineTo x="15004" y="849"/>
                    <wp:lineTo x="14882" y="798"/>
                    <wp:lineTo x="14760" y="749"/>
                    <wp:lineTo x="14637" y="702"/>
                    <wp:lineTo x="14513" y="655"/>
                    <wp:lineTo x="14389" y="611"/>
                    <wp:lineTo x="14264" y="567"/>
                    <wp:lineTo x="14138" y="526"/>
                    <wp:lineTo x="14012" y="486"/>
                    <wp:lineTo x="13884" y="447"/>
                    <wp:lineTo x="13757" y="410"/>
                    <wp:lineTo x="13628" y="374"/>
                    <wp:lineTo x="13499" y="340"/>
                    <wp:lineTo x="13369" y="308"/>
                    <wp:lineTo x="13239" y="277"/>
                    <wp:lineTo x="13108" y="247"/>
                    <wp:lineTo x="12977" y="219"/>
                    <wp:lineTo x="12844" y="193"/>
                    <wp:lineTo x="12712" y="169"/>
                    <wp:lineTo x="12579" y="146"/>
                    <wp:lineTo x="12445" y="124"/>
                    <wp:lineTo x="12310" y="105"/>
                    <wp:lineTo x="12176" y="87"/>
                    <wp:lineTo x="12040" y="70"/>
                    <wp:lineTo x="11904" y="56"/>
                    <wp:lineTo x="11768" y="43"/>
                    <wp:lineTo x="11631" y="31"/>
                    <wp:lineTo x="11494" y="22"/>
                    <wp:lineTo x="11356" y="14"/>
                    <wp:lineTo x="11217" y="8"/>
                    <wp:lineTo x="11079" y="4"/>
                    <wp:lineTo x="10940" y="1"/>
                    <wp:lineTo x="10800" y="0"/>
                  </wp:wrapPolygon>
                </wp:wrapThrough>
                <wp:docPr id="8" name="officeArt object"/>
                <wp:cNvGraphicFramePr/>
                <a:graphic xmlns:a="http://schemas.openxmlformats.org/drawingml/2006/main">
                  <a:graphicData uri="http://schemas.microsoft.com/office/word/2010/wordprocessingShape">
                    <wps:wsp>
                      <wps:cNvSpPr/>
                      <wps:spPr>
                        <a:xfrm>
                          <a:off x="0" y="0"/>
                          <a:ext cx="503241" cy="503241"/>
                        </a:xfrm>
                        <a:custGeom>
                          <a:avLst/>
                          <a:gdLst/>
                          <a:ahLst/>
                          <a:cxnLst>
                            <a:cxn ang="0">
                              <a:pos x="wd2" y="hd2"/>
                            </a:cxn>
                            <a:cxn ang="5400000">
                              <a:pos x="wd2" y="hd2"/>
                            </a:cxn>
                            <a:cxn ang="10800000">
                              <a:pos x="wd2" y="hd2"/>
                            </a:cxn>
                            <a:cxn ang="16200000">
                              <a:pos x="wd2" y="hd2"/>
                            </a:cxn>
                          </a:cxnLst>
                          <a:rect l="0" t="0" r="r" b="b"/>
                          <a:pathLst>
                            <a:path w="21600" h="21600" extrusionOk="0">
                              <a:moveTo>
                                <a:pt x="12240" y="10800"/>
                              </a:moveTo>
                              <a:cubicBezTo>
                                <a:pt x="12240" y="11595"/>
                                <a:pt x="11595" y="12240"/>
                                <a:pt x="10800" y="12240"/>
                              </a:cubicBezTo>
                              <a:cubicBezTo>
                                <a:pt x="10268" y="12240"/>
                                <a:pt x="9809" y="11949"/>
                                <a:pt x="9560" y="11520"/>
                              </a:cubicBezTo>
                              <a:lnTo>
                                <a:pt x="4320" y="11520"/>
                              </a:lnTo>
                              <a:lnTo>
                                <a:pt x="4320" y="10080"/>
                              </a:lnTo>
                              <a:lnTo>
                                <a:pt x="9560" y="10080"/>
                              </a:lnTo>
                              <a:cubicBezTo>
                                <a:pt x="9686" y="9864"/>
                                <a:pt x="9865" y="9683"/>
                                <a:pt x="10080" y="9557"/>
                              </a:cubicBezTo>
                              <a:lnTo>
                                <a:pt x="10080" y="2880"/>
                              </a:lnTo>
                              <a:lnTo>
                                <a:pt x="11520" y="2880"/>
                              </a:lnTo>
                              <a:lnTo>
                                <a:pt x="11520" y="9560"/>
                              </a:lnTo>
                              <a:cubicBezTo>
                                <a:pt x="11949" y="9809"/>
                                <a:pt x="12240" y="10268"/>
                                <a:pt x="12240" y="10800"/>
                              </a:cubicBezTo>
                              <a:close/>
                              <a:moveTo>
                                <a:pt x="10800" y="20160"/>
                              </a:moveTo>
                              <a:cubicBezTo>
                                <a:pt x="5631" y="20160"/>
                                <a:pt x="1440" y="15969"/>
                                <a:pt x="1440" y="10800"/>
                              </a:cubicBezTo>
                              <a:cubicBezTo>
                                <a:pt x="1440" y="5631"/>
                                <a:pt x="5631" y="1440"/>
                                <a:pt x="10800" y="1440"/>
                              </a:cubicBezTo>
                              <a:cubicBezTo>
                                <a:pt x="15969" y="1440"/>
                                <a:pt x="20160" y="5631"/>
                                <a:pt x="20160" y="10800"/>
                              </a:cubicBezTo>
                              <a:cubicBezTo>
                                <a:pt x="20160" y="15969"/>
                                <a:pt x="15969" y="20160"/>
                                <a:pt x="10800" y="20160"/>
                              </a:cubicBezTo>
                              <a:close/>
                              <a:moveTo>
                                <a:pt x="10800" y="0"/>
                              </a:moveTo>
                              <a:cubicBezTo>
                                <a:pt x="4835" y="0"/>
                                <a:pt x="0" y="4835"/>
                                <a:pt x="0" y="10800"/>
                              </a:cubicBezTo>
                              <a:cubicBezTo>
                                <a:pt x="0" y="16765"/>
                                <a:pt x="4835" y="21600"/>
                                <a:pt x="10800" y="21600"/>
                              </a:cubicBezTo>
                              <a:cubicBezTo>
                                <a:pt x="16765" y="21600"/>
                                <a:pt x="21600" y="16765"/>
                                <a:pt x="21600" y="10800"/>
                              </a:cubicBezTo>
                              <a:cubicBezTo>
                                <a:pt x="21600" y="4835"/>
                                <a:pt x="16765" y="0"/>
                                <a:pt x="10800" y="0"/>
                              </a:cubicBezTo>
                              <a:close/>
                            </a:path>
                          </a:pathLst>
                        </a:custGeom>
                        <a:solidFill>
                          <a:srgbClr val="2C212F"/>
                        </a:solidFill>
                        <a:ln w="12700" cap="flat">
                          <a:noFill/>
                          <a:miter lim="400000"/>
                        </a:ln>
                        <a:effectLst/>
                      </wps:spPr>
                      <wps:bodyPr/>
                    </wps:wsp>
                  </a:graphicData>
                </a:graphic>
              </wp:anchor>
            </w:drawing>
          </mc:Choice>
          <mc:Fallback>
            <w:pict>
              <v:shape w14:anchorId="7C6DACB0" id="officeArt object" o:spid="_x0000_s1026" style="position:absolute;margin-left:145.85pt;margin-top:561.4pt;width:39.65pt;height:39.6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250822 0 250822 469402 248001 469379 245180 469332 242406 469239 239608 469122 236834 468959 234060 468772 231286 468539 228535 468283 225784 467980 223080 467653 220352 467280 217648 466884 214943 466464 212239 465998 209558 465509 206924 464972 204266 464413 201609 463807 198974 463201 196363 462525 193752 461849 191164 461126 188600 460380 186036 459587 183471 458771 180930 457932 178412 457069 175895 456160 173400 455228 170906 454272 168458 453269 166010 452267 163562 451218 161138 450146 158736 449050 156335 447908 153957 446742 151626 445553 149271 444341 146940 443082 144632 441823 142348 440517 140063 439189 137825 437836 135564 436461 133372 435039 131181 433640 128989 432171 126821 430703 124676 429187 122532 427649 120434 426087 118335 424525 116261 422916 114232 421284 112204 419629 110199 417951 108218 416249 106236 414524 104301 412775 102366 411003 100455 409208 98566 407390 96701 405572 94906 403707 93088 401818 91293 399907 89521 397972 87772 396060 86024 394078 84322 392097 82644 390092 80988 388064 79357 386012 77771 383937 76209 381839 74647 379741 73109 377620 71593 375475 70125 373307 68656 371115 67234 368924 65812 366709 64436 364448 63084 362210 61755 359949 60450 357664 59214 355356 57955 353025 56743 350670 55554 348316 54389 345938 53246 343536 52151 341159 51078 338734 50029 336286 49003 333838 48001 331367 47045 328873 46113 326378 45203 323860 44341 321366 43502 318825 42686 316261 41893 313696 41147 311108 40448 308521 39772 305910 39119 303322 38489 300688 37883 298030 37324 295372 36787 292715 36298 290034 35832 287329 35412 284648 35016 281944 34643 279217 34316 276489 34013 273738 33757 270987 33524 268213 33337 265462 33174 262688 33057 259890 32964 257093 32918 254272 32894 251451 32918 248654 32964 245833 33057 243035 33174 240238 33337 237463 33524 234689 33757 231915 34013 229187 34316 226437 34643 223709 35016 220981 35412 218277 35832 215573 36298 212869 36787 210211 37324 207553 37883 204896 38489 202238 39119 199604 39772 196993 40448 194382 41147 191817 41893 189229 42686 186665 43502 184101 44341 181560 45203 179042 46113 176524 47045 174053 48001 171558 49003 169087 50029 166639 51078 164192 52151 161767 53246 159366 54389 156965 55554 154610 56743 152255 57955 149901 59214 147570 60450 145262 61755 142977 63084 140692 64436 138478 65812 136216 67234 134002 68656 131810 70125 129619 71593 127451 73109 125306 74647 123161 76209 121063 77771 118988 79357 116913 80988 114862 82644 112834 84322 110829 86024 108847 87772 106866 89521 104931 91293 102996 93088 101107 94906 99219 96701 97354 98566 95536 100455 93717 102366 91922 104301 90150 106236 88402 108218 86653 110199 84952 112204 83273 114232 81641 116261 80009 118335 78401 120434 76839 122532 75277 124676 73738 126821 72223 128989 70754 131181 69285 133372 67863 135564 66441 137825 65066 140063 63737 142348 62408 144632 61103 146940 59844 149271 58585 151626 57373 153957 56184 156335 55018 158736 53876 161138 52780 163562 51708 166010 50659 168458 49633 170906 48630 173400 47675 175895 46742 178412 45856 180930 44994 183471 44154 186036 43338 188600 42546 191164 41800 193752 41077 196363 40401 198974 39748 201609 39119 204266 38513 206924 37953 209558 37417 212239 36927 214943 36461 217648 36041 220352 35645 223080 35272 225784 34946 228535 34643 231286 34386 234060 34153 284345 251451 284299 253176 284182 254878 283949 256557 283669 258212 283296 259844 282830 261429 282317 262991 281711 264506 281058 265998 280312 267444 279520 268842 278634 270195 277701 271523 276699 272782 275650 273995 274531 275160 273365 276279 272153 277328 270894 278331 269565 279263 268213 280149 266791 280942 265346 281688 263853 282364 262361 282970 260800 283483 259214 283949 257582 284322 255927 284602 254249 284835 252547 284952 250822 284998 249656 284975 248514 284928 247395 284812 246252 284695 245157 284509 244084 284299 242989 284066 241916 283786 240867 283460 239818 283110 238792 282737 237790 282317 236787 281874 235808 281408 234852 280895 233920 280359 233011 279799 232102 279193 231216 278564 230376 277911 229537 277235 228721 276536 227929 275813 227159 275044 226413 274274 225714 273482 225038 272642 224362 271803 223709 270941 223103 270055 222520 269145 221961 268213 99942 268213 99942 234689 221961 234689 222520 233757 223103 232848 223732 231938 224385 231076 225061 230260 225760 229421 226460 228605 227206 227835 227999 227066 228791 226343 229607 225644 230470 224968 231332 224315 232218 223686 233127 223080 234060 222520 234060 67047 267584 67047 267584 222590 268516 223149 269425 223732 270311 224338 271174 224991 272013 225667 272852 226343 273645 227066 274414 227812 275183 228581 275906 229374 276606 230190 277282 231006 277934 231845 278564 232731 279147 233640 279729 234549 280266 235482 280779 236438 281221 237417 281664 238419 282084 239422 282457 240448 282807 241497 283133 242546 283413 243618 283646 244714 283856 245809 284042 246905 284159 248047 284275 249166 284322 250285 284345 251451 234060 34153 236834 33967 239608 33803 242406 33687 245180 33594 248001 33547 250822 33524 253643 33547 256463 33594 259261 33687 262058 33803 264809 33967 267584 34153 270358 34386 273109 34643 275860 34946 278587 35272 281291 35645 283996 36041 286700 36461 289404 36927 292085 37417 294743 37953 297401 38513 300035 39119 302669 39748 305280 40401 307891 41077 310479 41800 313067 42546 315631 43338 318172 44154 320713 44994 323231 45856 325749 46742 328243 47675 330738 48630 333209 49633 335657 50659 338081 51708 340506 52780 342907 53876 345308 55018 347686 56184 350041 57373 352395 58585 354727 59844 357011 61103 359296 62408 361580 63737 363818 65066 366080 66441 368295 67863 370486 69285 372677 70754 374822 72223 376967 73738 379112 75277 381210 76839 383308 78401 385383 80009 387434 81641 389462 83273 391467 84952 393426 86653 395407 88402 397342 90150 399277 91922 401189 93717 403077 95536 404942 97354 406761 99219 408579 101107 410374 102996 412122 104931 413871 106866 415619 108847 417321 110829 419000 112834 420655 114862 422287 116913 423895 118988 425457 121063 427019 123161 428558 125306 430050 127451 431519 129619 432987 131810 434409 134002 435832 136216 437207 138478 438559 140692 439888 142977 441193 145262 442452 147570 443711 149901 444923 152255 446112 154610 447278 156965 448397 159366 449493 161767 450565 164192 451614 166639 452640 169087 453642 171558 454598 174053 455531 176524 456440 179042 457303 181560 458142 184101 458958 186665 459750 189229 460496 191817 461219 194382 461895 196993 462571 199604 463177 202238 463783 204896 464343 207553 464879 210211 465369 212869 465812 215573 466231 218277 466628 220981 467001 223709 467327 226437 467630 229187 467887 231915 468120 234689 468306 237463 468469 240238 468586 243035 468679 245833 468726 248654 468749 251451 468726 254272 468679 257093 468586 259890 468469 262688 468306 265462 468120 268213 467887 270987 467630 273738 467327 276489 467001 279217 466628 281944 466231 284648 465812 287329 465369 290034 464879 292715 464343 295372 463783 298030 463177 300688 462571 303322 461895 305910 461219 308521 460496 311108 459750 313696 458958 316261 458142 318825 457303 321366 456440 323860 455531 326378 454598 328873 453642 331367 452640 333838 451614 336286 450565 338734 449493 341159 448397 343536 447278 345938 446112 348316 444923 350670 443711 353025 442452 355356 441193 357664 439888 359949 438559 362210 437207 364448 435832 366709 434409 368924 432987 371115 431519 373307 430050 375475 428558 377620 427019 379741 425457 381839 423895 383937 422287 386012 420655 388064 419000 390092 417321 392097 415619 394078 413871 396060 412122 397972 410374 399907 408579 401818 406761 403707 404942 405572 403077 407390 401189 409208 399277 411003 397342 412775 395407 414524 393426 416249 391467 417951 389462 419629 387434 421284 385383 422916 383308 424525 381210 426087 379112 427649 376967 429187 374822 430703 372677 432171 370486 433640 368295 435039 366080 436461 363818 437836 361580 439189 359296 440517 357011 441823 354727 443082 352395 444341 350041 445553 347686 446742 345308 447908 342907 449050 340506 450146 338081 451218 335657 452267 333209 453269 330738 454272 328243 455228 325749 456160 323231 457069 320713 457932 318172 458771 315631 459587 313067 460380 310479 461126 307891 461849 305280 462525 302669 463201 300035 463807 297401 464413 294743 464972 292085 465509 289404 465998 286700 466464 283996 466884 281291 467280 278587 467653 275860 467980 273109 468283 270358 468539 267584 468772 264809 468959 262058 469122 259261 469239 256463 469332 253643 469379 250822 469402 250822 0 247558 23 244317 93 241124 187 237883 326 234666 513 231472 723 228278 1002 225131 1306 221961 1632 218790 2028 215666 2448 212519 2891 209395 3404 206318 3940 203240 4499 200140 5105 197086 5758 194032 6458 191001 7180 187994 7926 184987 8719 181979 9535 179018 10397 176034 11307 173097 12239 170183 13195 167269 14221 164378 15247 161487 16342 158620 17438 155776 18580 152932 19769 150134 20981 147336 22217 144562 23499 141811 24805 139060 26157 136333 27532 133629 28908 130971 30353 128313 31822 125656 33314 123045 34853 120434 36414 117846 38000 115281 39608 112764 41264 110246 42942 107728 44667 105257 46392 102809 48141 100361 49959 97960 51778 95582 53643 93228 55508 90873 57419 88565 59354 86257 61336 83996 63317 81734 65322 79520 67350 77352 69425 75160 71523 73015 73645 70894 75790 68796 77981 66721 80172 64693 82387 62665 84625 60683 86887 58725 89195 56790 91502 54878 93857 53013 96212 51148 98613 49330 101014 47511 103439 45763 105886 44014 108358 42289 110875 40634 113393 38979 115934 37370 118499 35785 121063 34223 123674 32684 126285 31192 128943 29724 131600 28278 134281 26880 136986 25504 139690 24152 142441 22846 145192 21588 147966 20352 150763 19140 153584 17951 156428 16808 159249 15713 162117 14617 165008 13591 167898 12566 170812 11610 173750 10677 176664 9768 179648 8905 182609 8066 185616 7274 188623 6528 191654 5805 194661 5105 197715 4453 200769 3870 203870 3310 206947 2774 210048 2261 213148 1818 216296 1399 219419 1002 222590 676 225760 373 228931 93 232102 -117 235295 -303 238513 -443 241753 -536 244970 -606 248211 -629 251451 -606 254715 -536 257955 -443 261173 -303 264413 -117 267630 93 270801 373 273995 676 277165 1002 280336 1399 283506 1818 286607 2261 289754 2774 292878 3310 295978 3870 299056 4453 302156 5105 305187 5805 308241 6528 311272 7274 314302 8066 317310 8905 320317 9768 323254 10677 326238 11610 329176 12566 332113 13591 335027 14617 337918 15713 340809 16808 343653 17951 346497 19140 349341 20352 352162 21588 354960 22846 357734 24152 360461 25504 363212 26880 365940 28278 368644 29724 371325 31192 373983 32684 376640 34223 379228 35785 381839 37370 384427 38979 386991 40634 389532 42289 392050 44014 394568 45763 397016 47511 399464 49330 401911 51148 404313 53013 406714 54878 409068 56790 411423 58725 413731 60683 416016 62665 418277 64693 420538 66721 422753 68796 424944 70894 427136 73015 429281 75160 431402 77352 433500 79520 435552 81734 437580 83996 439608 86257 441590 88565 443571 90873 445506 93228 447418 95582 449283 97960 451148 100361 452943 102809 454761 105257 456510 107728 458258 110246 459984 112764 461662 115281 463317 117846 464926 120434 466511 123045 468073 125656 469612 128313 471080 130971 472549 133629 473994 136333 475393 139060 476769 141811 478121 144562 479426 147336 480709 150134 481944 152932 483156 155776 484345 158620 485488 161487 486583 164378 487679 167269 488705 170183 489707 173097 490663 176034 491596 179018 492505 181979 493367 184987 494207 187994 494999 191001 495745 194032 496468 197086 497167 200140 497820 203240 498426 206318 498986 209395 499522 212519 500035 215666 500478 218790 500897 221961 501294 225131 501620 228278 501923 231472 502203 234666 502413 237883 502599 241124 502739 244317 502832 247558 502902 250822 502926 254085 502902 257326 502832 260543 502739 263760 502599 266977 502413 270171 502203 273365 501923 276536 501620 279706 501294 282853 500897 285977 500478 289124 500035 292248 499522 295349 498986 298426 498426 301504 497820 304558 497167 307611 496468 310642 495745 313673 494999 316680 494207 319664 493367 322625 492505 325609 491596 328546 490663 331484 489707 334398 488705 337265 487679 340156 486583 343024 485488 345868 484345 348712 483156 351533 481944 354330 480709 357081 479426 359832 478121 362583 476769 365311 475393 368015 473994 370696 472549 373353 471080 375988 469612 378599 468073 381210 466511 383797 464926 386362 463317 388903 461662 391421 459984 393915 458258 396386 456510 398834 454761 401282 452943 403683 451148 406084 449283 408439 447418 410770 445506 413078 443571 415386 441590 417648 439608 419909 437580 422124 435552 424315 433500 426506 431402 428651 429281 430749 427136 432847 424944 434922 422753 436951 420538 438979 418277 440960 416016 442942 413731 444877 411423 446788 409068 448630 406714 450495 404313 452314 401911 454132 399464 455880 397016 457629 394568 459354 392050 461033 389532 462688 386991 464296 384427 465858 381839 467420 379228 468959 376640 470451 373983 471920 371325 473365 368644 474764 365940 476139 363212 477491 360461 478797 357734 480079 354960 481315 352162 482527 349341 483716 346497 484835 343653 485931 340809 487026 337918 488052 335027 489078 332113 490034 329176 490966 326238 491875 323254 492738 320317 493577 317310 494370 314302 495116 311272 495838 308241 496538 305187 497191 302156 497797 299056 498356 295978 498892 292878 499405 289754 499848 286607 500268 283506 500664 280336 500991 277165 501294 273995 501573 270801 501783 267630 501970 264413 502110 261173 502203 257955 502273 254715 502296 251451 502273 248211 502203 244970 502110 241753 501970 238513 501783 235295 501573 232102 501294 228931 500991 225760 500664 222590 500268 219419 499848 216296 499405 213148 498892 210048 498356 206947 497797 203870 497191 200769 496538 197715 495838 194661 495116 191654 494370 188623 493577 185616 492738 182609 491875 179648 490966 176664 490034 173750 489078 170812 488052 167898 487026 165008 485931 162117 484835 159249 483716 156428 482527 153584 481315 150763 480079 147966 478797 145192 477491 142441 476139 139690 474764 136986 473365 134281 471920 131600 470451 128943 468959 126285 467420 123674 465858 121063 464296 118499 462688 115934 461033 113393 459354 110875 457629 108358 455880 105886 454132 103439 452314 101014 450495 98613 448630 96212 446788 93857 444877 91502 442942 89195 440960 86887 438979 84625 436951 82387 434922 80172 432847 77981 430749 75790 428651 73645 426506 71523 424315 69425 422124 67350 419909 65322 417648 63317 415386 61336 413078 59354 410770 57419 408439 55508 406084 53643 403683 51778 401282 49959 398834 48141 396386 46392 393915 44667 391421 42942 388903 41264 386362 39608 383797 38000 381210 36414 378599 34853 375988 33314 373353 31822 370696 30353 368015 28908 365311 27532 362583 26157 359832 24805 357081 23499 354330 22217 351533 20981 348712 19769 345868 18580 343024 17438 340156 16342 337265 15247 334398 14221 331484 13195 328546 12239 325609 11307 322625 10397 319664 9535 316680 8719 313673 7926 310642 7180 307611 6458 304558 5758 301504 5105 298426 4499 295349 3940 292248 3404 289124 2891 285977 2448 282853 2028 279706 1632 276536 1306 273365 1002 270171 723 266977 513 263760 326 260543 187 257326 93 254085 23 250822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" path="m12240,10800v,795,-645,1440,-1440,1440c10268,12240,9809,11949,9560,11520r-5240,l4320,10080r5240,c9686,9864,9865,9683,10080,9557r,-6677l11520,2880r,6680c11949,9809,12240,10268,12240,10800xm10800,20160v-5169,,-9360,-4191,-9360,-9360c1440,5631,5631,1440,10800,1440v5169,,9360,4191,9360,9360c20160,15969,15969,20160,10800,20160xm10800,c4835,,,4835,,10800v,5965,4835,10800,10800,10800c16765,21600,21600,16765,21600,10800,21600,4835,16765,,10800,xe" fillcolor="#2c212f" stroked="f" strokeweight="1pt">
                <v:stroke miterlimit="4" joinstyle="miter"/>
                <v:path arrowok="t" o:extrusionok="f" o:connecttype="custom" o:connectlocs="251621,251621;251621,251621;251621,251621;251621,251621" o:connectangles="0,90,180,270"/>
                <w10:wrap type="through" anchorx="page" anchory="page"/>
              </v:shape>
            </w:pict>
          </mc:Fallback>
        </mc:AlternateContent>
      </w:r>
      <w:r w:rsidR="00CF696E">
        <w:rPr>
          <w:noProof/>
          <w:lang w:val="en-US"/>
        </w:rPr>
        <mc:AlternateContent>
          <mc:Choice Requires="wps">
            <w:drawing>
              <wp:anchor distT="152400" distB="152400" distL="152400" distR="152400" simplePos="0" relativeHeight="251684864" behindDoc="0" locked="0" layoutInCell="1" allowOverlap="1">
                <wp:simplePos x="0" y="0"/>
                <wp:positionH relativeFrom="page">
                  <wp:posOffset>5174152</wp:posOffset>
                </wp:positionH>
                <wp:positionV relativeFrom="page">
                  <wp:posOffset>4451863</wp:posOffset>
                </wp:positionV>
                <wp:extent cx="512834" cy="416678"/>
                <wp:effectExtent l="0" t="0" r="0" b="0"/>
                <wp:wrapThrough wrapText="bothSides" distL="152400" distR="152400">
                  <wp:wrapPolygon edited="1">
                    <wp:start x="2700" y="0"/>
                    <wp:lineTo x="18900" y="0"/>
                    <wp:lineTo x="3375" y="0"/>
                    <wp:lineTo x="14850" y="13293"/>
                    <wp:lineTo x="14850" y="14123"/>
                    <wp:lineTo x="14848" y="14209"/>
                    <wp:lineTo x="14843" y="14293"/>
                    <wp:lineTo x="14834" y="14376"/>
                    <wp:lineTo x="14823" y="14458"/>
                    <wp:lineTo x="14807" y="14538"/>
                    <wp:lineTo x="14789" y="14617"/>
                    <wp:lineTo x="14768" y="14695"/>
                    <wp:lineTo x="14744" y="14770"/>
                    <wp:lineTo x="14717" y="14844"/>
                    <wp:lineTo x="14687" y="14915"/>
                    <wp:lineTo x="14655" y="14985"/>
                    <wp:lineTo x="14619" y="15052"/>
                    <wp:lineTo x="14582" y="15117"/>
                    <wp:lineTo x="14542" y="15180"/>
                    <wp:lineTo x="14499" y="15240"/>
                    <wp:lineTo x="14455" y="15298"/>
                    <wp:lineTo x="14408" y="15353"/>
                    <wp:lineTo x="14359" y="15405"/>
                    <wp:lineTo x="14308" y="15455"/>
                    <wp:lineTo x="14255" y="15501"/>
                    <wp:lineTo x="14200" y="15544"/>
                    <wp:lineTo x="14143" y="15584"/>
                    <wp:lineTo x="14085" y="15621"/>
                    <wp:lineTo x="14025" y="15654"/>
                    <wp:lineTo x="13964" y="15684"/>
                    <wp:lineTo x="13901" y="15710"/>
                    <wp:lineTo x="13837" y="15732"/>
                    <wp:lineTo x="13772" y="15751"/>
                    <wp:lineTo x="13706" y="15765"/>
                    <wp:lineTo x="13638" y="15776"/>
                    <wp:lineTo x="13569" y="15782"/>
                    <wp:lineTo x="13500" y="15785"/>
                    <wp:lineTo x="8100" y="15785"/>
                    <wp:lineTo x="8031" y="15782"/>
                    <wp:lineTo x="7962" y="15776"/>
                    <wp:lineTo x="7894" y="15765"/>
                    <wp:lineTo x="7828" y="15751"/>
                    <wp:lineTo x="7763" y="15732"/>
                    <wp:lineTo x="7699" y="15710"/>
                    <wp:lineTo x="7636" y="15684"/>
                    <wp:lineTo x="7575" y="15654"/>
                    <wp:lineTo x="7515" y="15621"/>
                    <wp:lineTo x="7457" y="15584"/>
                    <wp:lineTo x="7400" y="15544"/>
                    <wp:lineTo x="7345" y="15501"/>
                    <wp:lineTo x="7292" y="15455"/>
                    <wp:lineTo x="7241" y="15405"/>
                    <wp:lineTo x="7192" y="15353"/>
                    <wp:lineTo x="7145" y="15298"/>
                    <wp:lineTo x="7101" y="15240"/>
                    <wp:lineTo x="7058" y="15180"/>
                    <wp:lineTo x="7018" y="15117"/>
                    <wp:lineTo x="6981" y="15052"/>
                    <wp:lineTo x="6945" y="14985"/>
                    <wp:lineTo x="6913" y="14915"/>
                    <wp:lineTo x="6883" y="14844"/>
                    <wp:lineTo x="6856" y="14770"/>
                    <wp:lineTo x="6832" y="14695"/>
                    <wp:lineTo x="6811" y="14617"/>
                    <wp:lineTo x="6793" y="14538"/>
                    <wp:lineTo x="6777" y="14458"/>
                    <wp:lineTo x="6766" y="14376"/>
                    <wp:lineTo x="6757" y="14293"/>
                    <wp:lineTo x="6752" y="14209"/>
                    <wp:lineTo x="6750" y="14123"/>
                    <wp:lineTo x="6750" y="13293"/>
                    <wp:lineTo x="1350" y="13293"/>
                    <wp:lineTo x="3375" y="831"/>
                    <wp:lineTo x="13500" y="831"/>
                    <wp:lineTo x="13500" y="1662"/>
                    <wp:lineTo x="4050" y="1662"/>
                    <wp:lineTo x="4050" y="4154"/>
                    <wp:lineTo x="12825" y="4154"/>
                    <wp:lineTo x="12825" y="2492"/>
                    <wp:lineTo x="14175" y="2492"/>
                    <wp:lineTo x="13500" y="8308"/>
                    <wp:lineTo x="3375" y="8308"/>
                    <wp:lineTo x="3375" y="5815"/>
                    <wp:lineTo x="14175" y="5815"/>
                    <wp:lineTo x="14175" y="4154"/>
                    <wp:lineTo x="18225" y="4154"/>
                    <wp:lineTo x="18225" y="6646"/>
                    <wp:lineTo x="14850" y="6646"/>
                    <wp:lineTo x="18900" y="8308"/>
                    <wp:lineTo x="18900" y="12462"/>
                    <wp:lineTo x="14175" y="12462"/>
                    <wp:lineTo x="14175" y="12465"/>
                    <wp:lineTo x="14175" y="12470"/>
                    <wp:lineTo x="14175" y="12476"/>
                    <wp:lineTo x="14175" y="12484"/>
                    <wp:lineTo x="14175" y="12493"/>
                    <wp:lineTo x="14175" y="12504"/>
                    <wp:lineTo x="14175" y="12517"/>
                    <wp:lineTo x="14175" y="12531"/>
                    <wp:lineTo x="14175" y="12546"/>
                    <wp:lineTo x="14175" y="12563"/>
                    <wp:lineTo x="14175" y="12581"/>
                    <wp:lineTo x="14175" y="12600"/>
                    <wp:lineTo x="14175" y="12620"/>
                    <wp:lineTo x="14175" y="12642"/>
                    <wp:lineTo x="14175" y="12664"/>
                    <wp:lineTo x="14175" y="12688"/>
                    <wp:lineTo x="14175" y="12712"/>
                    <wp:lineTo x="14175" y="12738"/>
                    <wp:lineTo x="14175" y="12764"/>
                    <wp:lineTo x="14175" y="12791"/>
                    <wp:lineTo x="14174" y="12818"/>
                    <wp:lineTo x="14174" y="12847"/>
                    <wp:lineTo x="14174" y="12876"/>
                    <wp:lineTo x="14174" y="12905"/>
                    <wp:lineTo x="14174" y="12936"/>
                    <wp:lineTo x="14174" y="12966"/>
                    <wp:lineTo x="14174" y="12997"/>
                    <wp:lineTo x="14174" y="13029"/>
                    <wp:lineTo x="14174" y="13060"/>
                    <wp:lineTo x="14174" y="13092"/>
                    <wp:lineTo x="14174" y="13124"/>
                    <wp:lineTo x="14174" y="13156"/>
                    <wp:lineTo x="14174" y="13189"/>
                    <wp:lineTo x="14174" y="13221"/>
                    <wp:lineTo x="14174" y="13253"/>
                    <wp:lineTo x="14174" y="13285"/>
                    <wp:lineTo x="14174" y="13318"/>
                    <wp:lineTo x="14174" y="13349"/>
                    <wp:lineTo x="14174" y="13381"/>
                    <wp:lineTo x="14174" y="13413"/>
                    <wp:lineTo x="14174" y="13444"/>
                    <wp:lineTo x="14174" y="13474"/>
                    <wp:lineTo x="14173" y="13504"/>
                    <wp:lineTo x="14173" y="13534"/>
                    <wp:lineTo x="14173" y="13563"/>
                    <wp:lineTo x="14173" y="13591"/>
                    <wp:lineTo x="14173" y="13619"/>
                    <wp:lineTo x="14173" y="13646"/>
                    <wp:lineTo x="14173" y="13673"/>
                    <wp:lineTo x="14173" y="13698"/>
                    <wp:lineTo x="14173" y="13723"/>
                    <wp:lineTo x="14173" y="13746"/>
                    <wp:lineTo x="14173" y="13769"/>
                    <wp:lineTo x="14173" y="13790"/>
                    <wp:lineTo x="14173" y="13811"/>
                    <wp:lineTo x="14173" y="13830"/>
                    <wp:lineTo x="14173" y="13848"/>
                    <wp:lineTo x="14173" y="13865"/>
                    <wp:lineTo x="14173" y="13880"/>
                    <wp:lineTo x="14173" y="13894"/>
                    <wp:lineTo x="14173" y="13907"/>
                    <wp:lineTo x="14173" y="13918"/>
                    <wp:lineTo x="14173" y="13928"/>
                    <wp:lineTo x="14172" y="13980"/>
                    <wp:lineTo x="14169" y="14033"/>
                    <wp:lineTo x="14163" y="14084"/>
                    <wp:lineTo x="14156" y="14134"/>
                    <wp:lineTo x="14147" y="14184"/>
                    <wp:lineTo x="14136" y="14233"/>
                    <wp:lineTo x="14122" y="14281"/>
                    <wp:lineTo x="14107" y="14327"/>
                    <wp:lineTo x="14091" y="14373"/>
                    <wp:lineTo x="14072" y="14417"/>
                    <wp:lineTo x="14052" y="14460"/>
                    <wp:lineTo x="14031" y="14501"/>
                    <wp:lineTo x="14007" y="14542"/>
                    <wp:lineTo x="13983" y="14580"/>
                    <wp:lineTo x="13956" y="14618"/>
                    <wp:lineTo x="13929" y="14653"/>
                    <wp:lineTo x="13900" y="14687"/>
                    <wp:lineTo x="13870" y="14720"/>
                    <wp:lineTo x="13838" y="14750"/>
                    <wp:lineTo x="13805" y="14779"/>
                    <wp:lineTo x="13772" y="14805"/>
                    <wp:lineTo x="13737" y="14830"/>
                    <wp:lineTo x="13701" y="14853"/>
                    <wp:lineTo x="13664" y="14873"/>
                    <wp:lineTo x="13626" y="14892"/>
                    <wp:lineTo x="13587" y="14908"/>
                    <wp:lineTo x="13548" y="14922"/>
                    <wp:lineTo x="13507" y="14933"/>
                    <wp:lineTo x="13466" y="14942"/>
                    <wp:lineTo x="13424" y="14949"/>
                    <wp:lineTo x="13382" y="14953"/>
                    <wp:lineTo x="13339" y="14954"/>
                    <wp:lineTo x="8259" y="14954"/>
                    <wp:lineTo x="8216" y="14953"/>
                    <wp:lineTo x="8174" y="14949"/>
                    <wp:lineTo x="8132" y="14942"/>
                    <wp:lineTo x="8091" y="14933"/>
                    <wp:lineTo x="8051" y="14922"/>
                    <wp:lineTo x="8011" y="14908"/>
                    <wp:lineTo x="7972" y="14892"/>
                    <wp:lineTo x="7934" y="14873"/>
                    <wp:lineTo x="7898" y="14853"/>
                    <wp:lineTo x="7862" y="14830"/>
                    <wp:lineTo x="7827" y="14805"/>
                    <wp:lineTo x="7793" y="14779"/>
                    <wp:lineTo x="7760" y="14750"/>
                    <wp:lineTo x="7729" y="14720"/>
                    <wp:lineTo x="7698" y="14687"/>
                    <wp:lineTo x="7669" y="14653"/>
                    <wp:lineTo x="7642" y="14618"/>
                    <wp:lineTo x="7615" y="14580"/>
                    <wp:lineTo x="7591" y="14542"/>
                    <wp:lineTo x="7567" y="14501"/>
                    <wp:lineTo x="7546" y="14460"/>
                    <wp:lineTo x="7526" y="14417"/>
                    <wp:lineTo x="7507" y="14373"/>
                    <wp:lineTo x="7491" y="14327"/>
                    <wp:lineTo x="7476" y="14281"/>
                    <wp:lineTo x="7462" y="14233"/>
                    <wp:lineTo x="7451" y="14184"/>
                    <wp:lineTo x="7442" y="14134"/>
                    <wp:lineTo x="7435" y="14084"/>
                    <wp:lineTo x="7429" y="14033"/>
                    <wp:lineTo x="7426" y="13980"/>
                    <wp:lineTo x="7425" y="13928"/>
                    <wp:lineTo x="7425" y="13918"/>
                    <wp:lineTo x="7425" y="13907"/>
                    <wp:lineTo x="7425" y="13894"/>
                    <wp:lineTo x="7425" y="13880"/>
                    <wp:lineTo x="7425" y="13865"/>
                    <wp:lineTo x="7425" y="13848"/>
                    <wp:lineTo x="7425" y="13830"/>
                    <wp:lineTo x="7425" y="13811"/>
                    <wp:lineTo x="7425" y="13790"/>
                    <wp:lineTo x="7425" y="13769"/>
                    <wp:lineTo x="7425" y="13746"/>
                    <wp:lineTo x="7425" y="13723"/>
                    <wp:lineTo x="7425" y="13698"/>
                    <wp:lineTo x="7425" y="13673"/>
                    <wp:lineTo x="7425" y="13646"/>
                    <wp:lineTo x="7425" y="13619"/>
                    <wp:lineTo x="7425" y="13591"/>
                    <wp:lineTo x="7425" y="13563"/>
                    <wp:lineTo x="7425" y="13534"/>
                    <wp:lineTo x="7425" y="13504"/>
                    <wp:lineTo x="7425" y="13474"/>
                    <wp:lineTo x="7425" y="13444"/>
                    <wp:lineTo x="7425" y="13413"/>
                    <wp:lineTo x="7425" y="13381"/>
                    <wp:lineTo x="7425" y="13349"/>
                    <wp:lineTo x="7425" y="13318"/>
                    <wp:lineTo x="7425" y="13285"/>
                    <wp:lineTo x="7425" y="13253"/>
                    <wp:lineTo x="7425" y="13221"/>
                    <wp:lineTo x="7425" y="13189"/>
                    <wp:lineTo x="7425" y="13156"/>
                    <wp:lineTo x="7425" y="13124"/>
                    <wp:lineTo x="7425" y="13092"/>
                    <wp:lineTo x="7425" y="13060"/>
                    <wp:lineTo x="7425" y="13029"/>
                    <wp:lineTo x="7425" y="12997"/>
                    <wp:lineTo x="7425" y="12966"/>
                    <wp:lineTo x="7425" y="12936"/>
                    <wp:lineTo x="7425" y="12905"/>
                    <wp:lineTo x="7425" y="12876"/>
                    <wp:lineTo x="7425" y="12847"/>
                    <wp:lineTo x="7425" y="12818"/>
                    <wp:lineTo x="7425" y="12791"/>
                    <wp:lineTo x="7425" y="12764"/>
                    <wp:lineTo x="7425" y="12738"/>
                    <wp:lineTo x="7425" y="12712"/>
                    <wp:lineTo x="7425" y="12688"/>
                    <wp:lineTo x="7425" y="12664"/>
                    <wp:lineTo x="7425" y="12642"/>
                    <wp:lineTo x="7425" y="12620"/>
                    <wp:lineTo x="7425" y="12600"/>
                    <wp:lineTo x="7425" y="12581"/>
                    <wp:lineTo x="7425" y="12563"/>
                    <wp:lineTo x="7425" y="12546"/>
                    <wp:lineTo x="7425" y="12531"/>
                    <wp:lineTo x="7425" y="12517"/>
                    <wp:lineTo x="7425" y="12504"/>
                    <wp:lineTo x="7425" y="12493"/>
                    <wp:lineTo x="7425" y="12484"/>
                    <wp:lineTo x="7425" y="12476"/>
                    <wp:lineTo x="7425" y="12470"/>
                    <wp:lineTo x="7425" y="12465"/>
                    <wp:lineTo x="7425" y="12462"/>
                    <wp:lineTo x="2700" y="12462"/>
                    <wp:lineTo x="2700" y="9969"/>
                    <wp:lineTo x="14850" y="9969"/>
                    <wp:lineTo x="14850" y="8308"/>
                    <wp:lineTo x="14851" y="8308"/>
                    <wp:lineTo x="14853" y="8308"/>
                    <wp:lineTo x="14857" y="8308"/>
                    <wp:lineTo x="14862" y="8308"/>
                    <wp:lineTo x="14868" y="8308"/>
                    <wp:lineTo x="14876" y="8308"/>
                    <wp:lineTo x="14885" y="8308"/>
                    <wp:lineTo x="14895" y="8308"/>
                    <wp:lineTo x="14907" y="8308"/>
                    <wp:lineTo x="14920" y="8308"/>
                    <wp:lineTo x="14935" y="8308"/>
                    <wp:lineTo x="14950" y="8308"/>
                    <wp:lineTo x="14967" y="8308"/>
                    <wp:lineTo x="14985" y="8308"/>
                    <wp:lineTo x="15004" y="8308"/>
                    <wp:lineTo x="15024" y="8308"/>
                    <wp:lineTo x="15045" y="8308"/>
                    <wp:lineTo x="15068" y="8308"/>
                    <wp:lineTo x="15091" y="8308"/>
                    <wp:lineTo x="15116" y="8308"/>
                    <wp:lineTo x="15141" y="8308"/>
                    <wp:lineTo x="15168" y="8308"/>
                    <wp:lineTo x="15195" y="8308"/>
                    <wp:lineTo x="15224" y="8308"/>
                    <wp:lineTo x="15253" y="8308"/>
                    <wp:lineTo x="15283" y="8308"/>
                    <wp:lineTo x="15315" y="8308"/>
                    <wp:lineTo x="15347" y="8308"/>
                    <wp:lineTo x="15379" y="8308"/>
                    <wp:lineTo x="15413" y="8308"/>
                    <wp:lineTo x="15448" y="8308"/>
                    <wp:lineTo x="15483" y="8308"/>
                    <wp:lineTo x="15519" y="8308"/>
                    <wp:lineTo x="15555" y="8308"/>
                    <wp:lineTo x="15593" y="8308"/>
                    <wp:lineTo x="15631" y="8308"/>
                    <wp:lineTo x="15670" y="8308"/>
                    <wp:lineTo x="15709" y="8308"/>
                    <wp:lineTo x="15749" y="8308"/>
                    <wp:lineTo x="15789" y="8308"/>
                    <wp:lineTo x="15830" y="8308"/>
                    <wp:lineTo x="15872" y="8308"/>
                    <wp:lineTo x="15914" y="8308"/>
                    <wp:lineTo x="15957" y="8308"/>
                    <wp:lineTo x="16000" y="8308"/>
                    <wp:lineTo x="16043" y="8308"/>
                    <wp:lineTo x="16087" y="8308"/>
                    <wp:lineTo x="16131" y="8308"/>
                    <wp:lineTo x="16176" y="8308"/>
                    <wp:lineTo x="16221" y="8308"/>
                    <wp:lineTo x="16266" y="8308"/>
                    <wp:lineTo x="16312" y="8308"/>
                    <wp:lineTo x="16358" y="8308"/>
                    <wp:lineTo x="16404" y="8308"/>
                    <wp:lineTo x="16451" y="8308"/>
                    <wp:lineTo x="16497" y="8308"/>
                    <wp:lineTo x="16544" y="8308"/>
                    <wp:lineTo x="16591" y="8308"/>
                    <wp:lineTo x="16638" y="8308"/>
                    <wp:lineTo x="16685" y="8308"/>
                    <wp:lineTo x="16733" y="8308"/>
                    <wp:lineTo x="16780" y="8308"/>
                    <wp:lineTo x="16828" y="8308"/>
                    <wp:lineTo x="16875" y="8308"/>
                    <wp:lineTo x="16922" y="8308"/>
                    <wp:lineTo x="16970" y="8308"/>
                    <wp:lineTo x="17017" y="8308"/>
                    <wp:lineTo x="17065" y="8308"/>
                    <wp:lineTo x="17112" y="8308"/>
                    <wp:lineTo x="17159" y="8308"/>
                    <wp:lineTo x="17206" y="8308"/>
                    <wp:lineTo x="17253" y="8308"/>
                    <wp:lineTo x="17299" y="8308"/>
                    <wp:lineTo x="17346" y="8308"/>
                    <wp:lineTo x="17392" y="8308"/>
                    <wp:lineTo x="17438" y="8308"/>
                    <wp:lineTo x="17484" y="8308"/>
                    <wp:lineTo x="17529" y="8308"/>
                    <wp:lineTo x="17574" y="8308"/>
                    <wp:lineTo x="17619" y="8308"/>
                    <wp:lineTo x="17663" y="8308"/>
                    <wp:lineTo x="17707" y="8308"/>
                    <wp:lineTo x="17750" y="8308"/>
                    <wp:lineTo x="17793" y="8308"/>
                    <wp:lineTo x="17836" y="8308"/>
                    <wp:lineTo x="17878" y="8308"/>
                    <wp:lineTo x="17920" y="8308"/>
                    <wp:lineTo x="17961" y="8308"/>
                    <wp:lineTo x="18001" y="8308"/>
                    <wp:lineTo x="18041" y="8308"/>
                    <wp:lineTo x="18080" y="8308"/>
                    <wp:lineTo x="18119" y="8308"/>
                    <wp:lineTo x="18157" y="8308"/>
                    <wp:lineTo x="18195" y="8308"/>
                    <wp:lineTo x="18231" y="8308"/>
                    <wp:lineTo x="18267" y="8308"/>
                    <wp:lineTo x="18302" y="8308"/>
                    <wp:lineTo x="18337" y="8308"/>
                    <wp:lineTo x="18371" y="8308"/>
                    <wp:lineTo x="18403" y="8308"/>
                    <wp:lineTo x="18435" y="8308"/>
                    <wp:lineTo x="18467" y="8308"/>
                    <wp:lineTo x="18497" y="8308"/>
                    <wp:lineTo x="18526" y="8308"/>
                    <wp:lineTo x="18555" y="8308"/>
                    <wp:lineTo x="18582" y="8308"/>
                    <wp:lineTo x="18609" y="8308"/>
                    <wp:lineTo x="18634" y="8308"/>
                    <wp:lineTo x="18659" y="8308"/>
                    <wp:lineTo x="18682" y="8308"/>
                    <wp:lineTo x="18705" y="8308"/>
                    <wp:lineTo x="18726" y="8308"/>
                    <wp:lineTo x="18746" y="8308"/>
                    <wp:lineTo x="18765" y="8308"/>
                    <wp:lineTo x="18783" y="8308"/>
                    <wp:lineTo x="18800" y="8308"/>
                    <wp:lineTo x="18815" y="8308"/>
                    <wp:lineTo x="18830" y="8308"/>
                    <wp:lineTo x="18843" y="8308"/>
                    <wp:lineTo x="18855" y="8308"/>
                    <wp:lineTo x="18865" y="8308"/>
                    <wp:lineTo x="18874" y="8308"/>
                    <wp:lineTo x="18882" y="8308"/>
                    <wp:lineTo x="18888" y="8308"/>
                    <wp:lineTo x="18893" y="8308"/>
                    <wp:lineTo x="18897" y="8308"/>
                    <wp:lineTo x="18899" y="8308"/>
                    <wp:lineTo x="18900" y="8308"/>
                    <wp:lineTo x="14850" y="6646"/>
                    <wp:lineTo x="13500" y="6646"/>
                    <wp:lineTo x="13500" y="6723"/>
                    <wp:lineTo x="13500" y="6797"/>
                    <wp:lineTo x="13500" y="6869"/>
                    <wp:lineTo x="13500" y="6939"/>
                    <wp:lineTo x="13500" y="7006"/>
                    <wp:lineTo x="13500" y="7071"/>
                    <wp:lineTo x="13500" y="7134"/>
                    <wp:lineTo x="13500" y="7195"/>
                    <wp:lineTo x="13500" y="7253"/>
                    <wp:lineTo x="13500" y="7310"/>
                    <wp:lineTo x="13500" y="7364"/>
                    <wp:lineTo x="13500" y="7416"/>
                    <wp:lineTo x="13500" y="7467"/>
                    <wp:lineTo x="13500" y="7515"/>
                    <wp:lineTo x="13500" y="7562"/>
                    <wp:lineTo x="13500" y="7607"/>
                    <wp:lineTo x="13500" y="7650"/>
                    <wp:lineTo x="13500" y="7691"/>
                    <wp:lineTo x="13500" y="7730"/>
                    <wp:lineTo x="13500" y="7768"/>
                    <wp:lineTo x="13500" y="7804"/>
                    <wp:lineTo x="13500" y="7838"/>
                    <wp:lineTo x="13500" y="7871"/>
                    <wp:lineTo x="13500" y="7902"/>
                    <wp:lineTo x="13500" y="7932"/>
                    <wp:lineTo x="13500" y="7960"/>
                    <wp:lineTo x="13500" y="7987"/>
                    <wp:lineTo x="13500" y="8012"/>
                    <wp:lineTo x="13500" y="8036"/>
                    <wp:lineTo x="13500" y="8059"/>
                    <wp:lineTo x="13500" y="8080"/>
                    <wp:lineTo x="13500" y="8100"/>
                    <wp:lineTo x="13500" y="8119"/>
                    <wp:lineTo x="13500" y="8137"/>
                    <wp:lineTo x="13500" y="8153"/>
                    <wp:lineTo x="13500" y="8169"/>
                    <wp:lineTo x="13500" y="8183"/>
                    <wp:lineTo x="13500" y="8196"/>
                    <wp:lineTo x="13500" y="8209"/>
                    <wp:lineTo x="13500" y="8220"/>
                    <wp:lineTo x="13500" y="8231"/>
                    <wp:lineTo x="13500" y="8240"/>
                    <wp:lineTo x="13500" y="8249"/>
                    <wp:lineTo x="13500" y="8257"/>
                    <wp:lineTo x="13500" y="8264"/>
                    <wp:lineTo x="13500" y="8271"/>
                    <wp:lineTo x="13500" y="8277"/>
                    <wp:lineTo x="13500" y="8282"/>
                    <wp:lineTo x="13500" y="8286"/>
                    <wp:lineTo x="13500" y="8290"/>
                    <wp:lineTo x="13500" y="8294"/>
                    <wp:lineTo x="13500" y="8297"/>
                    <wp:lineTo x="13500" y="8299"/>
                    <wp:lineTo x="13500" y="8301"/>
                    <wp:lineTo x="13500" y="8303"/>
                    <wp:lineTo x="13500" y="8304"/>
                    <wp:lineTo x="13500" y="8306"/>
                    <wp:lineTo x="13500" y="8307"/>
                    <wp:lineTo x="13500" y="8308"/>
                    <wp:lineTo x="14175" y="2492"/>
                    <wp:lineTo x="17550" y="2492"/>
                    <wp:lineTo x="17550" y="831"/>
                    <wp:lineTo x="18225" y="831"/>
                    <wp:lineTo x="20250" y="13292"/>
                    <wp:lineTo x="20249" y="13292"/>
                    <wp:lineTo x="20246" y="13292"/>
                    <wp:lineTo x="20241" y="13292"/>
                    <wp:lineTo x="20235" y="13292"/>
                    <wp:lineTo x="20226" y="13292"/>
                    <wp:lineTo x="20216" y="13292"/>
                    <wp:lineTo x="20203" y="13292"/>
                    <wp:lineTo x="20189" y="13292"/>
                    <wp:lineTo x="20174" y="13292"/>
                    <wp:lineTo x="20156" y="13292"/>
                    <wp:lineTo x="20137" y="13292"/>
                    <wp:lineTo x="20117" y="13292"/>
                    <wp:lineTo x="20094" y="13292"/>
                    <wp:lineTo x="20070" y="13292"/>
                    <wp:lineTo x="20045" y="13292"/>
                    <wp:lineTo x="20018" y="13292"/>
                    <wp:lineTo x="19990" y="13292"/>
                    <wp:lineTo x="19960" y="13292"/>
                    <wp:lineTo x="19928" y="13292"/>
                    <wp:lineTo x="19896" y="13292"/>
                    <wp:lineTo x="19862" y="13292"/>
                    <wp:lineTo x="19826" y="13292"/>
                    <wp:lineTo x="19790" y="13292"/>
                    <wp:lineTo x="19752" y="13292"/>
                    <wp:lineTo x="19712" y="13292"/>
                    <wp:lineTo x="19672" y="13292"/>
                    <wp:lineTo x="19631" y="13292"/>
                    <wp:lineTo x="19588" y="13292"/>
                    <wp:lineTo x="19544" y="13292"/>
                    <wp:lineTo x="19499" y="13292"/>
                    <wp:lineTo x="19453" y="13292"/>
                    <wp:lineTo x="19406" y="13292"/>
                    <wp:lineTo x="19358" y="13292"/>
                    <wp:lineTo x="19309" y="13292"/>
                    <wp:lineTo x="19260" y="13292"/>
                    <wp:lineTo x="19209" y="13292"/>
                    <wp:lineTo x="19157" y="13292"/>
                    <wp:lineTo x="19105" y="13292"/>
                    <wp:lineTo x="19052" y="13292"/>
                    <wp:lineTo x="18998" y="13292"/>
                    <wp:lineTo x="18943" y="13292"/>
                    <wp:lineTo x="18887" y="13292"/>
                    <wp:lineTo x="18831" y="13292"/>
                    <wp:lineTo x="18774" y="13292"/>
                    <wp:lineTo x="18717" y="13292"/>
                    <wp:lineTo x="18659" y="13292"/>
                    <wp:lineTo x="18600" y="13292"/>
                    <wp:lineTo x="18541" y="13292"/>
                    <wp:lineTo x="18482" y="13292"/>
                    <wp:lineTo x="18422" y="13292"/>
                    <wp:lineTo x="18361" y="13292"/>
                    <wp:lineTo x="18300" y="13292"/>
                    <wp:lineTo x="18239" y="13292"/>
                    <wp:lineTo x="18178" y="13292"/>
                    <wp:lineTo x="18116" y="13292"/>
                    <wp:lineTo x="18054" y="13292"/>
                    <wp:lineTo x="17991" y="13292"/>
                    <wp:lineTo x="17929" y="13292"/>
                    <wp:lineTo x="17866" y="13292"/>
                    <wp:lineTo x="17803" y="13292"/>
                    <wp:lineTo x="17740" y="13292"/>
                    <wp:lineTo x="17677" y="13293"/>
                    <wp:lineTo x="17613" y="13293"/>
                    <wp:lineTo x="17550" y="13293"/>
                    <wp:lineTo x="17487" y="13293"/>
                    <wp:lineTo x="17423" y="13293"/>
                    <wp:lineTo x="17360" y="13293"/>
                    <wp:lineTo x="17297" y="13293"/>
                    <wp:lineTo x="17234" y="13293"/>
                    <wp:lineTo x="17171" y="13293"/>
                    <wp:lineTo x="17109" y="13293"/>
                    <wp:lineTo x="17046" y="13293"/>
                    <wp:lineTo x="16984" y="13293"/>
                    <wp:lineTo x="16922" y="13293"/>
                    <wp:lineTo x="16861" y="13293"/>
                    <wp:lineTo x="16800" y="13293"/>
                    <wp:lineTo x="16739" y="13293"/>
                    <wp:lineTo x="16678" y="13293"/>
                    <wp:lineTo x="16618" y="13293"/>
                    <wp:lineTo x="16559" y="13293"/>
                    <wp:lineTo x="16500" y="13293"/>
                    <wp:lineTo x="16441" y="13293"/>
                    <wp:lineTo x="16383" y="13293"/>
                    <wp:lineTo x="16326" y="13293"/>
                    <wp:lineTo x="16269" y="13293"/>
                    <wp:lineTo x="16213" y="13293"/>
                    <wp:lineTo x="16157" y="13293"/>
                    <wp:lineTo x="16102" y="13293"/>
                    <wp:lineTo x="16048" y="13293"/>
                    <wp:lineTo x="15995" y="13293"/>
                    <wp:lineTo x="15943" y="13293"/>
                    <wp:lineTo x="15891" y="13293"/>
                    <wp:lineTo x="15840" y="13293"/>
                    <wp:lineTo x="15791" y="13293"/>
                    <wp:lineTo x="15742" y="13293"/>
                    <wp:lineTo x="15694" y="13293"/>
                    <wp:lineTo x="15647" y="13293"/>
                    <wp:lineTo x="15601" y="13293"/>
                    <wp:lineTo x="15556" y="13293"/>
                    <wp:lineTo x="15512" y="13293"/>
                    <wp:lineTo x="15469" y="13293"/>
                    <wp:lineTo x="15428" y="13293"/>
                    <wp:lineTo x="15388" y="13293"/>
                    <wp:lineTo x="15348" y="13293"/>
                    <wp:lineTo x="15310" y="13293"/>
                    <wp:lineTo x="15274" y="13293"/>
                    <wp:lineTo x="15238" y="13293"/>
                    <wp:lineTo x="15204" y="13293"/>
                    <wp:lineTo x="15172" y="13293"/>
                    <wp:lineTo x="15140" y="13293"/>
                    <wp:lineTo x="15110" y="13293"/>
                    <wp:lineTo x="15082" y="13293"/>
                    <wp:lineTo x="15055" y="13293"/>
                    <wp:lineTo x="15030" y="13293"/>
                    <wp:lineTo x="15006" y="13293"/>
                    <wp:lineTo x="14983" y="13293"/>
                    <wp:lineTo x="14963" y="13293"/>
                    <wp:lineTo x="14944" y="13293"/>
                    <wp:lineTo x="14926" y="13293"/>
                    <wp:lineTo x="14911" y="13293"/>
                    <wp:lineTo x="14897" y="13293"/>
                    <wp:lineTo x="14884" y="13293"/>
                    <wp:lineTo x="14874" y="13293"/>
                    <wp:lineTo x="14865" y="13293"/>
                    <wp:lineTo x="14859" y="13293"/>
                    <wp:lineTo x="14854" y="13293"/>
                    <wp:lineTo x="14851" y="13293"/>
                    <wp:lineTo x="14850" y="13293"/>
                    <wp:lineTo x="3375" y="0"/>
                    <wp:lineTo x="2700" y="0"/>
                    <wp:lineTo x="0" y="14123"/>
                    <wp:lineTo x="1350" y="21600"/>
                    <wp:lineTo x="20250" y="21600"/>
                    <wp:lineTo x="21600" y="14123"/>
                    <wp:lineTo x="21600" y="14122"/>
                    <wp:lineTo x="21600" y="14121"/>
                    <wp:lineTo x="21599" y="14117"/>
                    <wp:lineTo x="21598" y="14113"/>
                    <wp:lineTo x="21597" y="14107"/>
                    <wp:lineTo x="21596" y="14100"/>
                    <wp:lineTo x="21594" y="14092"/>
                    <wp:lineTo x="21592" y="14083"/>
                    <wp:lineTo x="21590" y="14072"/>
                    <wp:lineTo x="21588" y="14060"/>
                    <wp:lineTo x="21585" y="14047"/>
                    <wp:lineTo x="21583" y="14033"/>
                    <wp:lineTo x="21580" y="14018"/>
                    <wp:lineTo x="21577" y="14001"/>
                    <wp:lineTo x="21573" y="13983"/>
                    <wp:lineTo x="21570" y="13964"/>
                    <wp:lineTo x="21566" y="13945"/>
                    <wp:lineTo x="21562" y="13923"/>
                    <wp:lineTo x="21558" y="13901"/>
                    <wp:lineTo x="21553" y="13878"/>
                    <wp:lineTo x="21548" y="13854"/>
                    <wp:lineTo x="21544" y="13828"/>
                    <wp:lineTo x="21539" y="13802"/>
                    <wp:lineTo x="21533" y="13774"/>
                    <wp:lineTo x="21528" y="13745"/>
                    <wp:lineTo x="21522" y="13716"/>
                    <wp:lineTo x="21516" y="13685"/>
                    <wp:lineTo x="21510" y="13653"/>
                    <wp:lineTo x="21504" y="13620"/>
                    <wp:lineTo x="21497" y="13587"/>
                    <wp:lineTo x="21491" y="13552"/>
                    <wp:lineTo x="21484" y="13516"/>
                    <wp:lineTo x="21477" y="13480"/>
                    <wp:lineTo x="21470" y="13442"/>
                    <wp:lineTo x="21462" y="13403"/>
                    <wp:lineTo x="21455" y="13364"/>
                    <wp:lineTo x="21447" y="13323"/>
                    <wp:lineTo x="21439" y="13282"/>
                    <wp:lineTo x="21431" y="13240"/>
                    <wp:lineTo x="21423" y="13196"/>
                    <wp:lineTo x="21414" y="13152"/>
                    <wp:lineTo x="21406" y="13107"/>
                    <wp:lineTo x="21397" y="13062"/>
                    <wp:lineTo x="21388" y="13015"/>
                    <wp:lineTo x="21379" y="12967"/>
                    <wp:lineTo x="21370" y="12919"/>
                    <wp:lineTo x="21360" y="12870"/>
                    <wp:lineTo x="21351" y="12820"/>
                    <wp:lineTo x="21341" y="12769"/>
                    <wp:lineTo x="21331" y="12717"/>
                    <wp:lineTo x="21321" y="12665"/>
                    <wp:lineTo x="21311" y="12612"/>
                    <wp:lineTo x="21301" y="12558"/>
                    <wp:lineTo x="21290" y="12503"/>
                    <wp:lineTo x="21280" y="12448"/>
                    <wp:lineTo x="21269" y="12391"/>
                    <wp:lineTo x="21258" y="12334"/>
                    <wp:lineTo x="21247" y="12277"/>
                    <wp:lineTo x="21236" y="12218"/>
                    <wp:lineTo x="21225" y="12159"/>
                    <wp:lineTo x="21213" y="12100"/>
                    <wp:lineTo x="21202" y="12039"/>
                    <wp:lineTo x="21190" y="11978"/>
                    <wp:lineTo x="21178" y="11916"/>
                    <wp:lineTo x="21166" y="11854"/>
                    <wp:lineTo x="21154" y="11791"/>
                    <wp:lineTo x="21142" y="11727"/>
                    <wp:lineTo x="21130" y="11663"/>
                    <wp:lineTo x="21117" y="11598"/>
                    <wp:lineTo x="21105" y="11533"/>
                    <wp:lineTo x="21092" y="11467"/>
                    <wp:lineTo x="21079" y="11400"/>
                    <wp:lineTo x="21067" y="11333"/>
                    <wp:lineTo x="21054" y="11265"/>
                    <wp:lineTo x="21041" y="11197"/>
                    <wp:lineTo x="21027" y="11128"/>
                    <wp:lineTo x="21014" y="11059"/>
                    <wp:lineTo x="21001" y="10989"/>
                    <wp:lineTo x="20987" y="10918"/>
                    <wp:lineTo x="20974" y="10847"/>
                    <wp:lineTo x="20960" y="10776"/>
                    <wp:lineTo x="20946" y="10704"/>
                    <wp:lineTo x="20933" y="10632"/>
                    <wp:lineTo x="20919" y="10559"/>
                    <wp:lineTo x="20905" y="10486"/>
                    <wp:lineTo x="20891" y="10412"/>
                    <wp:lineTo x="20876" y="10338"/>
                    <wp:lineTo x="20862" y="10264"/>
                    <wp:lineTo x="20848" y="10189"/>
                    <wp:lineTo x="20834" y="10114"/>
                    <wp:lineTo x="20819" y="10038"/>
                    <wp:lineTo x="20805" y="9962"/>
                    <wp:lineTo x="20790" y="9886"/>
                    <wp:lineTo x="20775" y="9809"/>
                    <wp:lineTo x="20761" y="9732"/>
                    <wp:lineTo x="20746" y="9654"/>
                    <wp:lineTo x="20731" y="9577"/>
                    <wp:lineTo x="20716" y="9499"/>
                    <wp:lineTo x="20701" y="9420"/>
                    <wp:lineTo x="20686" y="9342"/>
                    <wp:lineTo x="20671" y="9263"/>
                    <wp:lineTo x="20656" y="9184"/>
                    <wp:lineTo x="20640" y="9104"/>
                    <wp:lineTo x="20625" y="9024"/>
                    <wp:lineTo x="20610" y="8944"/>
                    <wp:lineTo x="20595" y="8864"/>
                    <wp:lineTo x="20579" y="8784"/>
                    <wp:lineTo x="20564" y="8703"/>
                    <wp:lineTo x="20548" y="8622"/>
                    <wp:lineTo x="20533" y="8541"/>
                    <wp:lineTo x="20517" y="8460"/>
                    <wp:lineTo x="20502" y="8379"/>
                    <wp:lineTo x="20486" y="8297"/>
                    <wp:lineTo x="20471" y="8215"/>
                    <wp:lineTo x="20455" y="8134"/>
                    <wp:lineTo x="20439" y="8052"/>
                    <wp:lineTo x="20424" y="7970"/>
                    <wp:lineTo x="20408" y="7887"/>
                    <wp:lineTo x="20392" y="7805"/>
                    <wp:lineTo x="20376" y="7723"/>
                    <wp:lineTo x="20361" y="7640"/>
                    <wp:lineTo x="20345" y="7558"/>
                    <wp:lineTo x="20329" y="7475"/>
                    <wp:lineTo x="20313" y="7392"/>
                    <wp:lineTo x="20297" y="7310"/>
                    <wp:lineTo x="20282" y="7227"/>
                    <wp:lineTo x="20266" y="7144"/>
                    <wp:lineTo x="20250" y="7062"/>
                    <wp:lineTo x="20234" y="6979"/>
                    <wp:lineTo x="20218" y="6896"/>
                    <wp:lineTo x="20203" y="6813"/>
                    <wp:lineTo x="20187" y="6731"/>
                    <wp:lineTo x="20171" y="6648"/>
                    <wp:lineTo x="20155" y="6565"/>
                    <wp:lineTo x="20139" y="6483"/>
                    <wp:lineTo x="20124" y="6400"/>
                    <wp:lineTo x="20108" y="6318"/>
                    <wp:lineTo x="20092" y="6236"/>
                    <wp:lineTo x="20076" y="6154"/>
                    <wp:lineTo x="20061" y="6071"/>
                    <wp:lineTo x="20045" y="5989"/>
                    <wp:lineTo x="20029" y="5908"/>
                    <wp:lineTo x="20014" y="5826"/>
                    <wp:lineTo x="19998" y="5744"/>
                    <wp:lineTo x="19983" y="5663"/>
                    <wp:lineTo x="19967" y="5582"/>
                    <wp:lineTo x="19952" y="5501"/>
                    <wp:lineTo x="19936" y="5420"/>
                    <wp:lineTo x="19921" y="5339"/>
                    <wp:lineTo x="19905" y="5259"/>
                    <wp:lineTo x="19890" y="5179"/>
                    <wp:lineTo x="19875" y="5099"/>
                    <wp:lineTo x="19860" y="5019"/>
                    <wp:lineTo x="19844" y="4940"/>
                    <wp:lineTo x="19829" y="4860"/>
                    <wp:lineTo x="19814" y="4781"/>
                    <wp:lineTo x="19799" y="4703"/>
                    <wp:lineTo x="19784" y="4624"/>
                    <wp:lineTo x="19769" y="4546"/>
                    <wp:lineTo x="19754" y="4469"/>
                    <wp:lineTo x="19739" y="4391"/>
                    <wp:lineTo x="19725" y="4314"/>
                    <wp:lineTo x="19710" y="4237"/>
                    <wp:lineTo x="19695" y="4161"/>
                    <wp:lineTo x="19681" y="4085"/>
                    <wp:lineTo x="19666" y="4009"/>
                    <wp:lineTo x="19652" y="3934"/>
                    <wp:lineTo x="19638" y="3859"/>
                    <wp:lineTo x="19624" y="3785"/>
                    <wp:lineTo x="19609" y="3711"/>
                    <wp:lineTo x="19595" y="3637"/>
                    <wp:lineTo x="19581" y="3564"/>
                    <wp:lineTo x="19567" y="3491"/>
                    <wp:lineTo x="19554" y="3419"/>
                    <wp:lineTo x="19540" y="3347"/>
                    <wp:lineTo x="19526" y="3276"/>
                    <wp:lineTo x="19513" y="3205"/>
                    <wp:lineTo x="19499" y="3134"/>
                    <wp:lineTo x="19486" y="3064"/>
                    <wp:lineTo x="19473" y="2995"/>
                    <wp:lineTo x="19459" y="2926"/>
                    <wp:lineTo x="19446" y="2858"/>
                    <wp:lineTo x="19433" y="2790"/>
                    <wp:lineTo x="19421" y="2723"/>
                    <wp:lineTo x="19408" y="2656"/>
                    <wp:lineTo x="19395" y="2590"/>
                    <wp:lineTo x="19383" y="2525"/>
                    <wp:lineTo x="19370" y="2460"/>
                    <wp:lineTo x="19358" y="2396"/>
                    <wp:lineTo x="19346" y="2332"/>
                    <wp:lineTo x="19334" y="2269"/>
                    <wp:lineTo x="19322" y="2207"/>
                    <wp:lineTo x="19310" y="2145"/>
                    <wp:lineTo x="19298" y="2084"/>
                    <wp:lineTo x="19287" y="2023"/>
                    <wp:lineTo x="19275" y="1964"/>
                    <wp:lineTo x="19264" y="1905"/>
                    <wp:lineTo x="19253" y="1846"/>
                    <wp:lineTo x="19242" y="1789"/>
                    <wp:lineTo x="19231" y="1732"/>
                    <wp:lineTo x="19220" y="1676"/>
                    <wp:lineTo x="19210" y="1620"/>
                    <wp:lineTo x="19199" y="1565"/>
                    <wp:lineTo x="19189" y="1511"/>
                    <wp:lineTo x="19179" y="1458"/>
                    <wp:lineTo x="19169" y="1406"/>
                    <wp:lineTo x="19159" y="1354"/>
                    <wp:lineTo x="19149" y="1303"/>
                    <wp:lineTo x="19140" y="1253"/>
                    <wp:lineTo x="19130" y="1204"/>
                    <wp:lineTo x="19121" y="1156"/>
                    <wp:lineTo x="19112" y="1108"/>
                    <wp:lineTo x="19103" y="1062"/>
                    <wp:lineTo x="19094" y="1016"/>
                    <wp:lineTo x="19086" y="971"/>
                    <wp:lineTo x="19077" y="927"/>
                    <wp:lineTo x="19069" y="883"/>
                    <wp:lineTo x="19061" y="841"/>
                    <wp:lineTo x="19053" y="800"/>
                    <wp:lineTo x="19045" y="759"/>
                    <wp:lineTo x="19038" y="720"/>
                    <wp:lineTo x="19030" y="681"/>
                    <wp:lineTo x="19023" y="644"/>
                    <wp:lineTo x="19016" y="607"/>
                    <wp:lineTo x="19009" y="571"/>
                    <wp:lineTo x="19003" y="536"/>
                    <wp:lineTo x="18996" y="503"/>
                    <wp:lineTo x="18990" y="470"/>
                    <wp:lineTo x="18984" y="438"/>
                    <wp:lineTo x="18978" y="407"/>
                    <wp:lineTo x="18972" y="378"/>
                    <wp:lineTo x="18967" y="349"/>
                    <wp:lineTo x="18961" y="322"/>
                    <wp:lineTo x="18956" y="295"/>
                    <wp:lineTo x="18952" y="270"/>
                    <wp:lineTo x="18947" y="245"/>
                    <wp:lineTo x="18942" y="222"/>
                    <wp:lineTo x="18938" y="200"/>
                    <wp:lineTo x="18934" y="179"/>
                    <wp:lineTo x="18930" y="159"/>
                    <wp:lineTo x="18927" y="140"/>
                    <wp:lineTo x="18923" y="122"/>
                    <wp:lineTo x="18920" y="106"/>
                    <wp:lineTo x="18917" y="90"/>
                    <wp:lineTo x="18915" y="76"/>
                    <wp:lineTo x="18912" y="63"/>
                    <wp:lineTo x="18910" y="51"/>
                    <wp:lineTo x="18908" y="41"/>
                    <wp:lineTo x="18906" y="31"/>
                    <wp:lineTo x="18904" y="23"/>
                    <wp:lineTo x="18903" y="16"/>
                    <wp:lineTo x="18902" y="10"/>
                    <wp:lineTo x="18901" y="6"/>
                    <wp:lineTo x="18900" y="3"/>
                    <wp:lineTo x="18900" y="1"/>
                    <wp:lineTo x="18900" y="0"/>
                    <wp:lineTo x="2700" y="0"/>
                  </wp:wrapPolygon>
                </wp:wrapThrough>
                <wp:docPr id="9" name="officeArt object"/>
                <wp:cNvGraphicFramePr/>
                <a:graphic xmlns:a="http://schemas.openxmlformats.org/drawingml/2006/main">
                  <a:graphicData uri="http://schemas.microsoft.com/office/word/2010/wordprocessingShape">
                    <wps:wsp>
                      <wps:cNvSpPr/>
                      <wps:spPr>
                        <a:xfrm>
                          <a:off x="0" y="0"/>
                          <a:ext cx="512834" cy="416678"/>
                        </a:xfrm>
                        <a:custGeom>
                          <a:avLst/>
                          <a:gdLst/>
                          <a:ahLst/>
                          <a:cxnLst>
                            <a:cxn ang="0">
                              <a:pos x="wd2" y="hd2"/>
                            </a:cxn>
                            <a:cxn ang="5400000">
                              <a:pos x="wd2" y="hd2"/>
                            </a:cxn>
                            <a:cxn ang="10800000">
                              <a:pos x="wd2" y="hd2"/>
                            </a:cxn>
                            <a:cxn ang="16200000">
                              <a:pos x="wd2" y="hd2"/>
                            </a:cxn>
                          </a:cxnLst>
                          <a:rect l="0" t="0" r="r" b="b"/>
                          <a:pathLst>
                            <a:path w="21600" h="21600" extrusionOk="0">
                              <a:moveTo>
                                <a:pt x="13500" y="8308"/>
                              </a:moveTo>
                              <a:lnTo>
                                <a:pt x="3375" y="8308"/>
                              </a:lnTo>
                              <a:lnTo>
                                <a:pt x="3375" y="5815"/>
                              </a:lnTo>
                              <a:lnTo>
                                <a:pt x="14175" y="5815"/>
                              </a:lnTo>
                              <a:lnTo>
                                <a:pt x="14175" y="4154"/>
                              </a:lnTo>
                              <a:lnTo>
                                <a:pt x="18225" y="4154"/>
                              </a:lnTo>
                              <a:lnTo>
                                <a:pt x="18225" y="6646"/>
                              </a:lnTo>
                              <a:lnTo>
                                <a:pt x="13500" y="6646"/>
                              </a:lnTo>
                              <a:cubicBezTo>
                                <a:pt x="13500" y="8308"/>
                                <a:pt x="13500" y="8308"/>
                                <a:pt x="13500" y="8308"/>
                              </a:cubicBezTo>
                              <a:close/>
                              <a:moveTo>
                                <a:pt x="18900" y="8308"/>
                              </a:moveTo>
                              <a:lnTo>
                                <a:pt x="18900" y="12462"/>
                              </a:lnTo>
                              <a:lnTo>
                                <a:pt x="14175" y="12462"/>
                              </a:lnTo>
                              <a:cubicBezTo>
                                <a:pt x="14175" y="12462"/>
                                <a:pt x="14173" y="13740"/>
                                <a:pt x="14173" y="13928"/>
                              </a:cubicBezTo>
                              <a:cubicBezTo>
                                <a:pt x="14173" y="14495"/>
                                <a:pt x="13800" y="14954"/>
                                <a:pt x="13339" y="14954"/>
                              </a:cubicBezTo>
                              <a:lnTo>
                                <a:pt x="8259" y="14954"/>
                              </a:lnTo>
                              <a:cubicBezTo>
                                <a:pt x="7798" y="14954"/>
                                <a:pt x="7425" y="14495"/>
                                <a:pt x="7425" y="13928"/>
                              </a:cubicBezTo>
                              <a:cubicBezTo>
                                <a:pt x="7425" y="13740"/>
                                <a:pt x="7425" y="12462"/>
                                <a:pt x="7425" y="12462"/>
                              </a:cubicBezTo>
                              <a:lnTo>
                                <a:pt x="2700" y="12462"/>
                              </a:lnTo>
                              <a:lnTo>
                                <a:pt x="2700" y="9969"/>
                              </a:lnTo>
                              <a:lnTo>
                                <a:pt x="14850" y="9969"/>
                              </a:lnTo>
                              <a:lnTo>
                                <a:pt x="14850" y="8308"/>
                              </a:lnTo>
                              <a:cubicBezTo>
                                <a:pt x="14850" y="8308"/>
                                <a:pt x="18900" y="8308"/>
                                <a:pt x="18900" y="8308"/>
                              </a:cubicBezTo>
                              <a:close/>
                              <a:moveTo>
                                <a:pt x="14850" y="13293"/>
                              </a:moveTo>
                              <a:lnTo>
                                <a:pt x="14850" y="14123"/>
                              </a:lnTo>
                              <a:cubicBezTo>
                                <a:pt x="14850" y="15041"/>
                                <a:pt x="14246" y="15785"/>
                                <a:pt x="13500" y="15785"/>
                              </a:cubicBezTo>
                              <a:lnTo>
                                <a:pt x="8100" y="15785"/>
                              </a:lnTo>
                              <a:cubicBezTo>
                                <a:pt x="7354" y="15785"/>
                                <a:pt x="6750" y="15041"/>
                                <a:pt x="6750" y="14123"/>
                              </a:cubicBezTo>
                              <a:lnTo>
                                <a:pt x="6750" y="13293"/>
                              </a:lnTo>
                              <a:lnTo>
                                <a:pt x="1350" y="13293"/>
                              </a:lnTo>
                              <a:lnTo>
                                <a:pt x="3375" y="831"/>
                              </a:lnTo>
                              <a:lnTo>
                                <a:pt x="13500" y="831"/>
                              </a:lnTo>
                              <a:lnTo>
                                <a:pt x="13500" y="1662"/>
                              </a:lnTo>
                              <a:lnTo>
                                <a:pt x="4050" y="1662"/>
                              </a:lnTo>
                              <a:lnTo>
                                <a:pt x="4050" y="4154"/>
                              </a:lnTo>
                              <a:lnTo>
                                <a:pt x="12825" y="4154"/>
                              </a:lnTo>
                              <a:lnTo>
                                <a:pt x="12825" y="2492"/>
                              </a:lnTo>
                              <a:lnTo>
                                <a:pt x="17550" y="2492"/>
                              </a:lnTo>
                              <a:lnTo>
                                <a:pt x="17550" y="831"/>
                              </a:lnTo>
                              <a:lnTo>
                                <a:pt x="18225" y="831"/>
                              </a:lnTo>
                              <a:lnTo>
                                <a:pt x="20250" y="13292"/>
                              </a:lnTo>
                              <a:cubicBezTo>
                                <a:pt x="20250" y="13292"/>
                                <a:pt x="14850" y="13293"/>
                                <a:pt x="14850" y="13293"/>
                              </a:cubicBezTo>
                              <a:close/>
                              <a:moveTo>
                                <a:pt x="18900" y="0"/>
                              </a:moveTo>
                              <a:lnTo>
                                <a:pt x="2700" y="0"/>
                              </a:lnTo>
                              <a:lnTo>
                                <a:pt x="0" y="14123"/>
                              </a:lnTo>
                              <a:lnTo>
                                <a:pt x="1350" y="21600"/>
                              </a:lnTo>
                              <a:lnTo>
                                <a:pt x="20250" y="21600"/>
                              </a:lnTo>
                              <a:lnTo>
                                <a:pt x="21600" y="14123"/>
                              </a:lnTo>
                              <a:cubicBezTo>
                                <a:pt x="21600" y="14123"/>
                                <a:pt x="18900" y="0"/>
                                <a:pt x="18900" y="0"/>
                              </a:cubicBezTo>
                              <a:close/>
                            </a:path>
                          </a:pathLst>
                        </a:custGeom>
                        <a:solidFill>
                          <a:srgbClr val="2C212F"/>
                        </a:solidFill>
                        <a:ln w="12700" cap="flat">
                          <a:noFill/>
                          <a:miter lim="400000"/>
                        </a:ln>
                        <a:effectLst/>
                      </wps:spPr>
                      <wps:bodyPr/>
                    </wps:wsp>
                  </a:graphicData>
                </a:graphic>
              </wp:anchor>
            </w:drawing>
          </mc:Choice>
          <mc:Fallback>
            <w:pict>
              <v:shape w14:anchorId="193E40CC" id="officeArt object" o:spid="_x0000_s1026" style="position:absolute;margin-left:407.4pt;margin-top:350.55pt;width:40.4pt;height:32.8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64064 -636 448399 -636 80074 -636 352315 255722 352315 271728 352267 273387 352149 275007 351935 276607 351674 278189 351294 279732 350866 281255 350367 282759 349797 284206 349156 285633 348443 287002 347683 288352 346828 289644 345949 290898 344999 292113 343977 293270 342932 294388 341816 295449 340652 296452 339440 297416 338181 298303 336875 299133 335521 299904 334167 300617 332742 301254 331293 301832 329796 302334 328276 302758 326732 303125 325164 303395 323549 303607 321910 303722 320271 303780 192167 303780 190528 303722 188889 303607 187274 303395 185706 303125 184162 302758 182642 302334 181169 301832 179721 301254 178295 300617 176918 299904 175564 299133 174257 298303 172998 297416 171787 296452 170623 295449 169506 294388 168461 293270 167440 292113 166490 290898 165611 289644 164756 288352 163996 287002 163283 285633 162665 284206 162095 282759 161596 281255 161169 279732 160789 278189 160528 276607 160314 275007 160195 273387 160147 271728 160147 255722 32020 255722 80074 15390 320271 15390 320271 31416 96084 31416 96084 79474 304261 79474 304261 47422 336281 47422 320271 159585 80074 159585 80074 111507 336281 111507 336281 79474 432365 79474 432365 127533 352315 127533 448399 159585 448399 239696 336281 239696 336281 239753 336281 239850 336281 239966 336281 240120 336281 240293 336281 240506 336281 240756 336281 241026 336281 241316 336281 241643 336281 241991 336281 242357 336281 242743 336281 243167 336281 243591 336281 244054 336281 244517 336281 245018 336281 245520 336281 246040 336257 246561 336257 247120 336257 247680 336257 248239 336257 248837 336257 249415 336257 250013 336257 250630 336257 251228 336257 251845 336257 252462 336257 253079 336257 253716 336257 254333 336257 254950 336257 255567 336257 256204 336257 256802 336257 257419 336257 258036 336257 258634 336257 259212 336234 259791 336234 260369 336234 260929 336234 261469 336234 262009 336234 262529 336234 263050 336234 263532 336234 264014 336234 264458 336234 264901 336234 265306 336234 265711 336234 266078 336234 266425 336234 266753 336234 267042 336234 267312 336234 267563 336234 267775 336234 267968 336210 268970 336139 269993 335996 270976 335830 271940 335616 272905 335379 273850 335046 274775 334690 275662 334310 276550 333858 277398 333383 278227 332884 279018 332314 279809 331744 280542 331103 281274 330462 281949 329773 282605 329060 283242 328300 283820 327516 284379 326732 284881 325901 285363 325046 285806 324167 286192 323264 286559 322338 286867 321411 287137 320437 287349 319464 287523 318466 287658 317468 287735 316447 287754 195944 287754 194923 287735 193925 287658 192928 287523 191954 287349 191004 287137 190053 286867 189127 286559 188224 286192 187369 285806 186514 285363 185683 284881 184875 284379 184091 283820 183355 283242 182618 282605 181953 281949 181312 281274 180671 280542 180101 279809 179530 279018 179032 278227 178557 277398 178105 276550 177725 275662 177369 274775 177036 273850 176775 272905 176561 271940 176395 270976 176252 269993 176181 268970 176157 267968 176157 267775 176157 267563 176157 267312 176157 267042 176157 266753 176157 266425 176157 266078 176157 265711 176157 265306 176157 264901 176157 264458 176157 264014 176157 263532 176157 263050 176157 262529 176157 262009 176157 261469 176157 260929 176157 260369 176157 259791 176157 259212 176157 258634 176157 258036 176157 257419 176157 256802 176157 256204 176157 255567 176157 254950 176157 254333 176157 253716 176157 253079 176157 252462 176157 251845 176157 251228 176157 250630 176157 250013 176157 249415 176157 248837 176157 248239 176157 247680 176157 247120 176157 246561 176157 246040 176157 245520 176157 245018 176157 244517 176157 244054 176157 243591 176157 243167 176157 242743 176157 242357 176157 241991 176157 241643 176157 241316 176157 241026 176157 240756 176157 240506 176157 240293 176157 240120 176157 239966 176157 239850 176157 239753 176157 239696 64064 239696 64064 191618 352315 191618 352315 159585 352339 159585 352386 159585 352481 159585 352600 159585 352743 159585 352933 159585 353146 159585 353384 159585 353669 159585 353978 159585 354334 159585 354667 159585 355070 159585 355498 159585 355949 159585 356424 159585 356923 159585 357469 159585 358016 159585 358610 159585 359204 159585 359845 159585 360486 159585 361175 159585 361864 159585 362577 159585 363337 159585 364097 159585 364857 159585 365665 159585 366496 159585 367327 159585 368182 159585 369038 159585 369940 159585 370843 159585 371769 159585 372696 159585 373646 159585 374572 159585 375546 159585 376544 159585 377541 159585 378563 159585 379584 159585 380606 159585 381651 159585 382696 159585 383765 159585 384834 159585 385903 159585 386995 159585 388088 159585 389181 159585 390297 159585 391390 159585 392506 159585 393599 159585 394715 159585 395832 159585 396972 159585 398088 159585 399228 159585 400345 159585 401461 159585 402602 159585 403718 159585 404858 159585 405975 159585 407091 159585 408207 159585 409324 159585 410416 159585 411533 159585 412602 159585 413695 159585 414787 159585 415856 159585 416925 159585 417994 159585 419039 159585 420084 159585 421106 159585 422127 159585 423148 159585 424146 159585 425144 159585 426118 159585 427068 159585 428018 159585 428944 159585 429871 159585 430773 159585 431652 159585 432507 159585 433363 159585 434194 159585 435025 159585 435833 159585 436593 159585 437353 159585 438113 159585 438826 159585 439515 159585 440204 159585 440845 159585 441486 159585 442080 159585 442674 159585 443220 159585 443767 159585 444266 159585 444741 159585 445192 159585 445619 159585 446023 159585 446380 159585 446736 159585 447045 159585 447330 159585 447567 159585 447781 159585 447971 159585 448114 159585 448232 159585 448327 159585 448375 159585 448399 159585 352315 127533 320271 127533 320271 129018 320271 130445 320271 131834 320271 133183 320271 134476 320271 135729 320271 136944 320271 138120 320271 139239 320271 140338 320271 141380 320271 142383 320271 143366 320271 144292 320271 145198 320271 146066 320271 146895 320271 147686 320271 148438 320271 149171 320271 149865 320271 150521 320271 151157 320271 151755 320271 152334 320271 152874 320271 153394 320271 153876 320271 154339 320271 154783 320271 155188 320271 155574 320271 155940 320271 156287 320271 156596 320271 156904 320271 157174 320271 157425 320271 157676 320271 157888 320271 158100 320271 158274 320271 158447 320271 158601 320271 158736 320271 158871 320271 158987 320271 159083 320271 159161 320271 159238 320271 159315 320271 159373 320271 159411 320271 159450 320271 159488 320271 159508 320271 159546 320271 159566 320271 159585 336281 47422 416355 47422 416355 15390 432365 15390 480419 255702 480395 255702 480324 255702 480205 255702 480062 255702 479849 255702 479611 255702 479302 255702 478970 255702 478613 255702 478186 255702 477734 255702 477259 255702 476713 255702 476143 255702 475549 255702 474908 255702 474243 255702 473530 255702 472770 255702 472010 255702 471202 255702 470347 255702 469516 255702 468613 255702 467663 255702 466713 255702 465739 255702 464717 255702 463672 255702 462603 255702 461511 255702 460394 255702 459254 255702 458090 255702 456926 255702 455715 255702 454480 255702 453244 255702 451985 255702 450703 255702 449420 255702 448090 255702 446760 255702 445406 255702 444052 255702 442674 255702 441273 255702 439871 255702 438470 255702 437044 255702 435595 255702 434146 255702 432697 255702 431272 255702 429800 255702 428327 255702 426830 255702 425358 255702 423861 255702 422365 255702 420868 255702 419372 255722 417851 255722 416355 255722 414858 255722 413338 255722 411865 255722 410369 255722 408873 255722 407376 255722 405903 255722 404407 255722 402934 255722 401461 255722 400012 255722 398563 255722 397114 255722 395665 255722 394240 255722 392863 255722 391461 255722 390060 255722 388682 255722 387328 255722 385974 255722 384644 255722 383314 255722 382007 255722 380724 255722 379465 255722 378230 255722 376995 255722 375784 255722 374620 255722 373479 255722 372339 255722 371223 255722 370130 255722 369061 255722 368016 255722 366995 255722 366021 255722 365071 255722 364121 255722 363218 255722 362363 255722 361508 255722 360700 255722 359940 255722 359180 255722 358467 255722 357802 255722 357161 255722 356567 255722 355997 255722 355450 255722 354975 255722 354548 255722 354120 255722 353764 255722 353431 255722 353123 255722 352885 255722 352671 255722 352529 255722 352410 255722 352339 255722 352315 255722 80074 -636 64064 -636 0 271728 32020 415924 480419 415924 512439 271728 512439 271709 512439 271690 512415 271613 512391 271535 512367 271420 512344 271285 512296 271130 512249 270957 512201 270745 512154 270513 512082 270263 512035 269993 511964 269703 511892 269375 511797 269028 511726 268662 511631 268295 511536 267871 511441 267447 511322 267003 511203 266541 511108 266039 510990 265538 510847 264998 510728 264438 510586 263879 510443 263281 510301 262664 510158 262028 509992 261391 509849 260716 509683 260022 509517 259328 509351 258595 509161 257843 508994 257091 508804 256300 508614 255509 508424 254699 508234 253851 508020 253002 507854 252135 507640 251267 507427 250360 507213 249435 506999 248509 506762 247564 506548 246600 506310 245616 506073 244613 505835 243610 505598 242588 505360 241547 505099 240486 504861 239426 504600 238326 504339 237227 504077 236128 503816 234990 503555 233852 503270 232714 503008 231538 502723 230362 502438 229166 502153 227970 501868 226755 501583 225521 501298 224287 500989 223033 500704 221780 500396 220507 500087 219215 499802 217923 499493 216611 499184 215300 498852 213969 498543 212638 498234 211288 497901 209919 497593 208550 497260 207181 496927 205792 496619 204404 496286 202996 495954 201588 495621 200161 495265 198734 494932 197307 494600 195860 494267 194414 493911 192948 493578 191483 493222 190017 492866 188532 492533 187047 492177 185543 491820 184058 491464 182554 491108 181030 490752 179526 490395 178002 490039 176479 489659 174936 489303 173393 488946 171850 488614 170307 488234 168765 487877 167203 487497 165640 487141 164078 486761 162516 486405 160954 486025 159373 485668 157791 485288 156229 484908 154648 484552 153067 484172 151466 483792 149884 483412 148303 483055 146702 482675 145121 482295 143520 481915 141920 481535 140338 481179 138738 480799 137137 480419 135556 480039 133955 479659 132354 479302 130754 478922 129172 478542 127572 478162 125971 477782 124389 477426 122789 477046 121207 476666 119626 476286 118045 475929 116444 475549 114863 475169 113300 474813 111719 474433 110138 474076 108576 473696 107013 473340 105451 472960 103889 472604 102327 472224 100784 471867 99242 471511 97699 471155 96156 470775 94632 470418 93090 470062 91566 469706 90062 469373 88538 469017 87034 468661 85549 468304 84045 467972 82560 467615 81075 467259 79609 466927 78144 466570 76678 466238 75232 465905 73785 465573 72358 465216 70931 464884 69504 464551 68096 464219 66688 463910 65300 463577 63911 463245 62542 462936 61173 462603 59803 462295 58453 461986 57123 461653 55792 461344 54481 461036 53169 460751 51877 460442 50585 460133 49312 459848 48059 459539 46805 459254 45571 458969 44337 458684 43122 458399 41926 458114 40730 457829 39554 457568 38378 457283 37240 457021 36102 456760 34964 456499 33865 456237 32766 455976 31686 455739 30606 455477 29545 455240 28504 455002 27481 454765 26479 454527 25476 454290 24492 454076 23528 453838 22583 453624 21657 453411 20732 453197 19844 452983 18957 452793 18090 452579 17241 452389 16392 452199 15582 452009 14792 451819 14001 451653 13249 451463 12497 451297 11783 451130 11070 450964 10375 450822 9700 450655 9064 450513 8428 450394 7811 450251 7213 450109 6653 449990 6094 449848 5573 449729 5053 449634 4571 449515 4088 449396 3645 449301 3221 449206 2816 449111 2430 449040 2064 448945 1716 448874 1408 448802 1099 448755 829 448684 579 448636 347 448589 154 448541 -39 448494 -193 448470 -328 448446 -444 448422 -521 448399 -579 448399 -617 448399 -636 64064 -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" path="m13500,8308r-10125,l3375,5815r10800,l14175,4154r4050,l18225,6646r-4725,c13500,8308,13500,8308,13500,8308xm18900,8308r,4154l14175,12462v,,-2,1278,-2,1466c14173,14495,13800,14954,13339,14954r-5080,c7798,14954,7425,14495,7425,13928v,-188,,-1466,,-1466l2700,12462r,-2493l14850,9969r,-1661c14850,8308,18900,8308,18900,8308xm14850,13293r,830c14850,15041,14246,15785,13500,15785r-5400,c7354,15785,6750,15041,6750,14123r,-830l1350,13293,3375,831r10125,l13500,1662r-9450,l4050,4154r8775,l12825,2492r4725,l17550,831r675,l20250,13292v,,-5400,1,-5400,1xm18900,l2700,,,14123r1350,7477l20250,21600r1350,-7477c21600,14123,18900,,18900,xe" fillcolor="#2c212f" stroked="f" strokeweight="1pt">
                <v:stroke miterlimit="4" joinstyle="miter"/>
                <v:path arrowok="t" o:extrusionok="f" o:connecttype="custom" o:connectlocs="256417,208339;256417,208339;256417,208339;256417,208339" o:connectangles="0,90,180,270"/>
                <w10:wrap type="through" anchorx="page" anchory="page"/>
              </v:shape>
            </w:pict>
          </mc:Fallback>
        </mc:AlternateContent>
      </w:r>
      <w:r w:rsidR="00CF696E">
        <w:rPr>
          <w:noProof/>
          <w:lang w:val="en-US"/>
        </w:rPr>
        <mc:AlternateContent>
          <mc:Choice Requires="wps">
            <w:drawing>
              <wp:anchor distT="152400" distB="152400" distL="152400" distR="152400" simplePos="0" relativeHeight="251685888" behindDoc="0" locked="0" layoutInCell="1" allowOverlap="1">
                <wp:simplePos x="0" y="0"/>
                <wp:positionH relativeFrom="page">
                  <wp:posOffset>1903662</wp:posOffset>
                </wp:positionH>
                <wp:positionV relativeFrom="page">
                  <wp:posOffset>4382263</wp:posOffset>
                </wp:positionV>
                <wp:extent cx="451651" cy="555878"/>
                <wp:effectExtent l="0" t="0" r="0" b="0"/>
                <wp:wrapThrough wrapText="bothSides" distL="152400" distR="152400">
                  <wp:wrapPolygon edited="1">
                    <wp:start x="831" y="0"/>
                    <wp:lineTo x="20769" y="0"/>
                    <wp:lineTo x="831" y="0"/>
                    <wp:lineTo x="788" y="1"/>
                    <wp:lineTo x="746" y="3"/>
                    <wp:lineTo x="704" y="8"/>
                    <wp:lineTo x="663" y="14"/>
                    <wp:lineTo x="623" y="21"/>
                    <wp:lineTo x="584" y="30"/>
                    <wp:lineTo x="545" y="41"/>
                    <wp:lineTo x="507" y="53"/>
                    <wp:lineTo x="471" y="67"/>
                    <wp:lineTo x="435" y="81"/>
                    <wp:lineTo x="400" y="98"/>
                    <wp:lineTo x="366" y="115"/>
                    <wp:lineTo x="334" y="134"/>
                    <wp:lineTo x="302" y="154"/>
                    <wp:lineTo x="272" y="175"/>
                    <wp:lineTo x="243" y="198"/>
                    <wp:lineTo x="216" y="221"/>
                    <wp:lineTo x="190" y="245"/>
                    <wp:lineTo x="165" y="271"/>
                    <wp:lineTo x="142" y="297"/>
                    <wp:lineTo x="120" y="325"/>
                    <wp:lineTo x="100" y="353"/>
                    <wp:lineTo x="82" y="382"/>
                    <wp:lineTo x="65" y="412"/>
                    <wp:lineTo x="50" y="443"/>
                    <wp:lineTo x="37" y="474"/>
                    <wp:lineTo x="26" y="506"/>
                    <wp:lineTo x="17" y="539"/>
                    <wp:lineTo x="10" y="572"/>
                    <wp:lineTo x="4" y="606"/>
                    <wp:lineTo x="1" y="640"/>
                    <wp:lineTo x="0" y="675"/>
                    <wp:lineTo x="1" y="709"/>
                    <wp:lineTo x="4" y="744"/>
                    <wp:lineTo x="10" y="777"/>
                    <wp:lineTo x="17" y="811"/>
                    <wp:lineTo x="26" y="843"/>
                    <wp:lineTo x="37" y="875"/>
                    <wp:lineTo x="50" y="907"/>
                    <wp:lineTo x="65" y="937"/>
                    <wp:lineTo x="82" y="967"/>
                    <wp:lineTo x="100" y="996"/>
                    <wp:lineTo x="120" y="1025"/>
                    <wp:lineTo x="142" y="1052"/>
                    <wp:lineTo x="165" y="1079"/>
                    <wp:lineTo x="190" y="1104"/>
                    <wp:lineTo x="216" y="1129"/>
                    <wp:lineTo x="243" y="1152"/>
                    <wp:lineTo x="272" y="1174"/>
                    <wp:lineTo x="302" y="1196"/>
                    <wp:lineTo x="334" y="1216"/>
                    <wp:lineTo x="366" y="1234"/>
                    <wp:lineTo x="400" y="1252"/>
                    <wp:lineTo x="435" y="1268"/>
                    <wp:lineTo x="471" y="1283"/>
                    <wp:lineTo x="507" y="1297"/>
                    <wp:lineTo x="545" y="1309"/>
                    <wp:lineTo x="584" y="1319"/>
                    <wp:lineTo x="623" y="1328"/>
                    <wp:lineTo x="663" y="1336"/>
                    <wp:lineTo x="704" y="1342"/>
                    <wp:lineTo x="746" y="1346"/>
                    <wp:lineTo x="788" y="1349"/>
                    <wp:lineTo x="831" y="1350"/>
                    <wp:lineTo x="831" y="2025"/>
                    <wp:lineTo x="831" y="15525"/>
                    <wp:lineTo x="3323" y="15525"/>
                    <wp:lineTo x="3323" y="16200"/>
                    <wp:lineTo x="4985" y="16200"/>
                    <wp:lineTo x="3323" y="21600"/>
                    <wp:lineTo x="1662" y="21600"/>
                    <wp:lineTo x="1662" y="21599"/>
                    <wp:lineTo x="1663" y="21596"/>
                    <wp:lineTo x="1664" y="21591"/>
                    <wp:lineTo x="1666" y="21585"/>
                    <wp:lineTo x="1669" y="21576"/>
                    <wp:lineTo x="1672" y="21566"/>
                    <wp:lineTo x="1676" y="21553"/>
                    <wp:lineTo x="1680" y="21539"/>
                    <wp:lineTo x="1685" y="21524"/>
                    <wp:lineTo x="1690" y="21506"/>
                    <wp:lineTo x="1696" y="21487"/>
                    <wp:lineTo x="1703" y="21467"/>
                    <wp:lineTo x="1709" y="21444"/>
                    <wp:lineTo x="1717" y="21420"/>
                    <wp:lineTo x="1725" y="21395"/>
                    <wp:lineTo x="1733" y="21368"/>
                    <wp:lineTo x="1742" y="21340"/>
                    <wp:lineTo x="1751" y="21310"/>
                    <wp:lineTo x="1760" y="21278"/>
                    <wp:lineTo x="1771" y="21246"/>
                    <wp:lineTo x="1781" y="21212"/>
                    <wp:lineTo x="1792" y="21176"/>
                    <wp:lineTo x="1803" y="21140"/>
                    <wp:lineTo x="1815" y="21102"/>
                    <wp:lineTo x="1827" y="21062"/>
                    <wp:lineTo x="1839" y="21022"/>
                    <wp:lineTo x="1852" y="20981"/>
                    <wp:lineTo x="1865" y="20938"/>
                    <wp:lineTo x="1879" y="20894"/>
                    <wp:lineTo x="1893" y="20849"/>
                    <wp:lineTo x="1907" y="20803"/>
                    <wp:lineTo x="1921" y="20756"/>
                    <wp:lineTo x="1936" y="20708"/>
                    <wp:lineTo x="1951" y="20659"/>
                    <wp:lineTo x="1966" y="20609"/>
                    <wp:lineTo x="1982" y="20559"/>
                    <wp:lineTo x="1998" y="20507"/>
                    <wp:lineTo x="2014" y="20455"/>
                    <wp:lineTo x="2030" y="20401"/>
                    <wp:lineTo x="2047" y="20347"/>
                    <wp:lineTo x="2064" y="20293"/>
                    <wp:lineTo x="2081" y="20237"/>
                    <wp:lineTo x="2098" y="20181"/>
                    <wp:lineTo x="2116" y="20124"/>
                    <wp:lineTo x="2133" y="20067"/>
                    <wp:lineTo x="2151" y="20009"/>
                    <wp:lineTo x="2169" y="19950"/>
                    <wp:lineTo x="2187" y="19891"/>
                    <wp:lineTo x="2206" y="19832"/>
                    <wp:lineTo x="2224" y="19772"/>
                    <wp:lineTo x="2243" y="19711"/>
                    <wp:lineTo x="2261" y="19650"/>
                    <wp:lineTo x="2280" y="19589"/>
                    <wp:lineTo x="2299" y="19528"/>
                    <wp:lineTo x="2318" y="19466"/>
                    <wp:lineTo x="2337" y="19403"/>
                    <wp:lineTo x="2357" y="19341"/>
                    <wp:lineTo x="2376" y="19278"/>
                    <wp:lineTo x="2395" y="19216"/>
                    <wp:lineTo x="2415" y="19153"/>
                    <wp:lineTo x="2434" y="19090"/>
                    <wp:lineTo x="2453" y="19026"/>
                    <wp:lineTo x="2473" y="18963"/>
                    <wp:lineTo x="2492" y="18900"/>
                    <wp:lineTo x="2512" y="18837"/>
                    <wp:lineTo x="2531" y="18773"/>
                    <wp:lineTo x="2551" y="18710"/>
                    <wp:lineTo x="2570" y="18647"/>
                    <wp:lineTo x="2589" y="18584"/>
                    <wp:lineTo x="2609" y="18521"/>
                    <wp:lineTo x="2628" y="18459"/>
                    <wp:lineTo x="2647" y="18396"/>
                    <wp:lineTo x="2666" y="18334"/>
                    <wp:lineTo x="2685" y="18272"/>
                    <wp:lineTo x="2704" y="18211"/>
                    <wp:lineTo x="2723" y="18149"/>
                    <wp:lineTo x="2742" y="18088"/>
                    <wp:lineTo x="2761" y="18028"/>
                    <wp:lineTo x="2779" y="17968"/>
                    <wp:lineTo x="2797" y="17908"/>
                    <wp:lineTo x="2816" y="17849"/>
                    <wp:lineTo x="2834" y="17791"/>
                    <wp:lineTo x="2851" y="17733"/>
                    <wp:lineTo x="2869" y="17675"/>
                    <wp:lineTo x="2887" y="17619"/>
                    <wp:lineTo x="2904" y="17562"/>
                    <wp:lineTo x="2921" y="17507"/>
                    <wp:lineTo x="2938" y="17452"/>
                    <wp:lineTo x="2954" y="17398"/>
                    <wp:lineTo x="2971" y="17345"/>
                    <wp:lineTo x="2987" y="17293"/>
                    <wp:lineTo x="3003" y="17241"/>
                    <wp:lineTo x="3018" y="17190"/>
                    <wp:lineTo x="3034" y="17140"/>
                    <wp:lineTo x="3049" y="17091"/>
                    <wp:lineTo x="3063" y="17043"/>
                    <wp:lineTo x="3078" y="16997"/>
                    <wp:lineTo x="3092" y="16951"/>
                    <wp:lineTo x="3106" y="16906"/>
                    <wp:lineTo x="3119" y="16862"/>
                    <wp:lineTo x="3132" y="16819"/>
                    <wp:lineTo x="3145" y="16778"/>
                    <wp:lineTo x="3158" y="16737"/>
                    <wp:lineTo x="3170" y="16698"/>
                    <wp:lineTo x="3181" y="16660"/>
                    <wp:lineTo x="3193" y="16623"/>
                    <wp:lineTo x="3204" y="16588"/>
                    <wp:lineTo x="3214" y="16554"/>
                    <wp:lineTo x="3224" y="16521"/>
                    <wp:lineTo x="3234" y="16490"/>
                    <wp:lineTo x="3243" y="16460"/>
                    <wp:lineTo x="3252" y="16432"/>
                    <wp:lineTo x="3260" y="16405"/>
                    <wp:lineTo x="3268" y="16379"/>
                    <wp:lineTo x="3275" y="16355"/>
                    <wp:lineTo x="3282" y="16333"/>
                    <wp:lineTo x="3288" y="16312"/>
                    <wp:lineTo x="3294" y="16293"/>
                    <wp:lineTo x="3300" y="16276"/>
                    <wp:lineTo x="3304" y="16260"/>
                    <wp:lineTo x="3309" y="16246"/>
                    <wp:lineTo x="3312" y="16234"/>
                    <wp:lineTo x="3316" y="16224"/>
                    <wp:lineTo x="3318" y="16215"/>
                    <wp:lineTo x="3320" y="16208"/>
                    <wp:lineTo x="3322" y="16204"/>
                    <wp:lineTo x="3323" y="16201"/>
                    <wp:lineTo x="3323" y="16200"/>
                    <wp:lineTo x="3323" y="15525"/>
                    <wp:lineTo x="9969" y="15525"/>
                    <wp:lineTo x="9969" y="21600"/>
                    <wp:lineTo x="11631" y="21600"/>
                    <wp:lineTo x="11631" y="16200"/>
                    <wp:lineTo x="9969" y="16200"/>
                    <wp:lineTo x="9969" y="16201"/>
                    <wp:lineTo x="9969" y="16204"/>
                    <wp:lineTo x="9969" y="16208"/>
                    <wp:lineTo x="9969" y="16215"/>
                    <wp:lineTo x="9969" y="16224"/>
                    <wp:lineTo x="9969" y="16234"/>
                    <wp:lineTo x="9969" y="16246"/>
                    <wp:lineTo x="9969" y="16260"/>
                    <wp:lineTo x="9969" y="16276"/>
                    <wp:lineTo x="9969" y="16293"/>
                    <wp:lineTo x="9969" y="16312"/>
                    <wp:lineTo x="9969" y="16333"/>
                    <wp:lineTo x="9969" y="16355"/>
                    <wp:lineTo x="9969" y="16379"/>
                    <wp:lineTo x="9969" y="16405"/>
                    <wp:lineTo x="9969" y="16432"/>
                    <wp:lineTo x="9969" y="16460"/>
                    <wp:lineTo x="9969" y="16490"/>
                    <wp:lineTo x="9969" y="16521"/>
                    <wp:lineTo x="9969" y="16554"/>
                    <wp:lineTo x="9969" y="16588"/>
                    <wp:lineTo x="9969" y="16623"/>
                    <wp:lineTo x="9969" y="16660"/>
                    <wp:lineTo x="9969" y="16698"/>
                    <wp:lineTo x="9969" y="16737"/>
                    <wp:lineTo x="9969" y="16778"/>
                    <wp:lineTo x="9969" y="16819"/>
                    <wp:lineTo x="9969" y="16862"/>
                    <wp:lineTo x="9969" y="16906"/>
                    <wp:lineTo x="9969" y="16951"/>
                    <wp:lineTo x="9969" y="16996"/>
                    <wp:lineTo x="9969" y="17043"/>
                    <wp:lineTo x="9969" y="17091"/>
                    <wp:lineTo x="9969" y="17140"/>
                    <wp:lineTo x="9969" y="17190"/>
                    <wp:lineTo x="9969" y="17241"/>
                    <wp:lineTo x="9969" y="17292"/>
                    <wp:lineTo x="9969" y="17345"/>
                    <wp:lineTo x="9969" y="17398"/>
                    <wp:lineTo x="9969" y="17452"/>
                    <wp:lineTo x="9969" y="17507"/>
                    <wp:lineTo x="9969" y="17562"/>
                    <wp:lineTo x="9969" y="17618"/>
                    <wp:lineTo x="9969" y="17675"/>
                    <wp:lineTo x="9969" y="17733"/>
                    <wp:lineTo x="9969" y="17791"/>
                    <wp:lineTo x="9969" y="17849"/>
                    <wp:lineTo x="9969" y="17908"/>
                    <wp:lineTo x="9969" y="17968"/>
                    <wp:lineTo x="9969" y="18028"/>
                    <wp:lineTo x="9969" y="18088"/>
                    <wp:lineTo x="9969" y="18149"/>
                    <wp:lineTo x="9969" y="18210"/>
                    <wp:lineTo x="9969" y="18272"/>
                    <wp:lineTo x="9969" y="18334"/>
                    <wp:lineTo x="9969" y="18396"/>
                    <wp:lineTo x="9969" y="18458"/>
                    <wp:lineTo x="9969" y="18521"/>
                    <wp:lineTo x="9969" y="18584"/>
                    <wp:lineTo x="9969" y="18647"/>
                    <wp:lineTo x="9969" y="18710"/>
                    <wp:lineTo x="9969" y="18773"/>
                    <wp:lineTo x="9969" y="18836"/>
                    <wp:lineTo x="9969" y="18900"/>
                    <wp:lineTo x="9969" y="18963"/>
                    <wp:lineTo x="9969" y="19026"/>
                    <wp:lineTo x="9969" y="19089"/>
                    <wp:lineTo x="9969" y="19152"/>
                    <wp:lineTo x="9969" y="19215"/>
                    <wp:lineTo x="9969" y="19278"/>
                    <wp:lineTo x="9969" y="19341"/>
                    <wp:lineTo x="9969" y="19403"/>
                    <wp:lineTo x="9969" y="19465"/>
                    <wp:lineTo x="9969" y="19527"/>
                    <wp:lineTo x="9969" y="19589"/>
                    <wp:lineTo x="9969" y="19650"/>
                    <wp:lineTo x="9969" y="19711"/>
                    <wp:lineTo x="9969" y="19771"/>
                    <wp:lineTo x="9969" y="19832"/>
                    <wp:lineTo x="9969" y="19891"/>
                    <wp:lineTo x="9969" y="19950"/>
                    <wp:lineTo x="9969" y="20009"/>
                    <wp:lineTo x="9969" y="20067"/>
                    <wp:lineTo x="9969" y="20124"/>
                    <wp:lineTo x="9969" y="20181"/>
                    <wp:lineTo x="9969" y="20237"/>
                    <wp:lineTo x="9969" y="20292"/>
                    <wp:lineTo x="9969" y="20347"/>
                    <wp:lineTo x="9969" y="20401"/>
                    <wp:lineTo x="9969" y="20454"/>
                    <wp:lineTo x="9969" y="20507"/>
                    <wp:lineTo x="9969" y="20558"/>
                    <wp:lineTo x="9969" y="20609"/>
                    <wp:lineTo x="9969" y="20659"/>
                    <wp:lineTo x="9969" y="20708"/>
                    <wp:lineTo x="9969" y="20756"/>
                    <wp:lineTo x="9969" y="20803"/>
                    <wp:lineTo x="9969" y="20849"/>
                    <wp:lineTo x="9969" y="20894"/>
                    <wp:lineTo x="9969" y="20938"/>
                    <wp:lineTo x="9969" y="20980"/>
                    <wp:lineTo x="9969" y="21022"/>
                    <wp:lineTo x="9969" y="21062"/>
                    <wp:lineTo x="9969" y="21101"/>
                    <wp:lineTo x="9969" y="21139"/>
                    <wp:lineTo x="9969" y="21176"/>
                    <wp:lineTo x="9969" y="21211"/>
                    <wp:lineTo x="9969" y="21245"/>
                    <wp:lineTo x="9969" y="21278"/>
                    <wp:lineTo x="9969" y="21309"/>
                    <wp:lineTo x="9969" y="21339"/>
                    <wp:lineTo x="9969" y="21368"/>
                    <wp:lineTo x="9969" y="21395"/>
                    <wp:lineTo x="9969" y="21420"/>
                    <wp:lineTo x="9969" y="21444"/>
                    <wp:lineTo x="9969" y="21466"/>
                    <wp:lineTo x="9969" y="21487"/>
                    <wp:lineTo x="9969" y="21506"/>
                    <wp:lineTo x="9969" y="21523"/>
                    <wp:lineTo x="9969" y="21539"/>
                    <wp:lineTo x="9969" y="21553"/>
                    <wp:lineTo x="9969" y="21565"/>
                    <wp:lineTo x="9969" y="21576"/>
                    <wp:lineTo x="9969" y="21584"/>
                    <wp:lineTo x="9969" y="21591"/>
                    <wp:lineTo x="9969" y="21596"/>
                    <wp:lineTo x="9969" y="21599"/>
                    <wp:lineTo x="9969" y="21600"/>
                    <wp:lineTo x="9969" y="15525"/>
                    <wp:lineTo x="16615" y="15525"/>
                    <wp:lineTo x="16615" y="16200"/>
                    <wp:lineTo x="18277" y="21600"/>
                    <wp:lineTo x="19938" y="21600"/>
                    <wp:lineTo x="18277" y="16200"/>
                    <wp:lineTo x="18276" y="16200"/>
                    <wp:lineTo x="18272" y="16200"/>
                    <wp:lineTo x="18266" y="16200"/>
                    <wp:lineTo x="18258" y="16200"/>
                    <wp:lineTo x="18248" y="16200"/>
                    <wp:lineTo x="18236" y="16200"/>
                    <wp:lineTo x="18222" y="16200"/>
                    <wp:lineTo x="18206" y="16200"/>
                    <wp:lineTo x="18188" y="16200"/>
                    <wp:lineTo x="18168" y="16200"/>
                    <wp:lineTo x="18147" y="16200"/>
                    <wp:lineTo x="18124" y="16200"/>
                    <wp:lineTo x="18099" y="16200"/>
                    <wp:lineTo x="18073" y="16200"/>
                    <wp:lineTo x="18046" y="16200"/>
                    <wp:lineTo x="18017" y="16200"/>
                    <wp:lineTo x="17988" y="16200"/>
                    <wp:lineTo x="17957" y="16200"/>
                    <wp:lineTo x="17925" y="16200"/>
                    <wp:lineTo x="17892" y="16200"/>
                    <wp:lineTo x="17858" y="16200"/>
                    <wp:lineTo x="17823" y="16200"/>
                    <wp:lineTo x="17787" y="16200"/>
                    <wp:lineTo x="17751" y="16200"/>
                    <wp:lineTo x="17714" y="16200"/>
                    <wp:lineTo x="17677" y="16200"/>
                    <wp:lineTo x="17639" y="16200"/>
                    <wp:lineTo x="17601" y="16200"/>
                    <wp:lineTo x="17563" y="16200"/>
                    <wp:lineTo x="17524" y="16200"/>
                    <wp:lineTo x="17485" y="16200"/>
                    <wp:lineTo x="17446" y="16200"/>
                    <wp:lineTo x="17407" y="16200"/>
                    <wp:lineTo x="17368" y="16200"/>
                    <wp:lineTo x="17330" y="16200"/>
                    <wp:lineTo x="17291" y="16200"/>
                    <wp:lineTo x="17253" y="16200"/>
                    <wp:lineTo x="17215" y="16200"/>
                    <wp:lineTo x="17178" y="16200"/>
                    <wp:lineTo x="17141" y="16200"/>
                    <wp:lineTo x="17105" y="16200"/>
                    <wp:lineTo x="17069" y="16200"/>
                    <wp:lineTo x="17035" y="16200"/>
                    <wp:lineTo x="17001" y="16200"/>
                    <wp:lineTo x="16968" y="16200"/>
                    <wp:lineTo x="16936" y="16200"/>
                    <wp:lineTo x="16905" y="16200"/>
                    <wp:lineTo x="16875" y="16200"/>
                    <wp:lineTo x="16846" y="16200"/>
                    <wp:lineTo x="16819" y="16200"/>
                    <wp:lineTo x="16793" y="16200"/>
                    <wp:lineTo x="16769" y="16200"/>
                    <wp:lineTo x="16746" y="16200"/>
                    <wp:lineTo x="16724" y="16200"/>
                    <wp:lineTo x="16705" y="16200"/>
                    <wp:lineTo x="16687" y="16200"/>
                    <wp:lineTo x="16671" y="16200"/>
                    <wp:lineTo x="16656" y="16200"/>
                    <wp:lineTo x="16644" y="16200"/>
                    <wp:lineTo x="16634" y="16200"/>
                    <wp:lineTo x="16626" y="16200"/>
                    <wp:lineTo x="16620" y="16200"/>
                    <wp:lineTo x="16617" y="16200"/>
                    <wp:lineTo x="16615" y="16200"/>
                    <wp:lineTo x="16615" y="15525"/>
                    <wp:lineTo x="20769" y="15525"/>
                    <wp:lineTo x="20769" y="2025"/>
                    <wp:lineTo x="20768" y="2025"/>
                    <wp:lineTo x="20766" y="2025"/>
                    <wp:lineTo x="20761" y="2025"/>
                    <wp:lineTo x="20755" y="2025"/>
                    <wp:lineTo x="20747" y="2025"/>
                    <wp:lineTo x="20737" y="2025"/>
                    <wp:lineTo x="20725" y="2025"/>
                    <wp:lineTo x="20712" y="2025"/>
                    <wp:lineTo x="20697" y="2025"/>
                    <wp:lineTo x="20680" y="2025"/>
                    <wp:lineTo x="20662" y="2025"/>
                    <wp:lineTo x="20642" y="2025"/>
                    <wp:lineTo x="20620" y="2025"/>
                    <wp:lineTo x="20597" y="2025"/>
                    <wp:lineTo x="20572" y="2025"/>
                    <wp:lineTo x="20545" y="2025"/>
                    <wp:lineTo x="20517" y="2025"/>
                    <wp:lineTo x="20487" y="2025"/>
                    <wp:lineTo x="20456" y="2025"/>
                    <wp:lineTo x="20423" y="2025"/>
                    <wp:lineTo x="20389" y="2025"/>
                    <wp:lineTo x="20353" y="2025"/>
                    <wp:lineTo x="20315" y="2025"/>
                    <wp:lineTo x="20276" y="2025"/>
                    <wp:lineTo x="20236" y="2025"/>
                    <wp:lineTo x="20194" y="2025"/>
                    <wp:lineTo x="20151" y="2025"/>
                    <wp:lineTo x="20106" y="2025"/>
                    <wp:lineTo x="20060" y="2025"/>
                    <wp:lineTo x="20012" y="2025"/>
                    <wp:lineTo x="19963" y="2025"/>
                    <wp:lineTo x="19912" y="2025"/>
                    <wp:lineTo x="19861" y="2025"/>
                    <wp:lineTo x="19808" y="2025"/>
                    <wp:lineTo x="19753" y="2025"/>
                    <wp:lineTo x="19697" y="2025"/>
                    <wp:lineTo x="19640" y="2025"/>
                    <wp:lineTo x="19582" y="2025"/>
                    <wp:lineTo x="19522" y="2025"/>
                    <wp:lineTo x="19461" y="2025"/>
                    <wp:lineTo x="19399" y="2025"/>
                    <wp:lineTo x="19335" y="2025"/>
                    <wp:lineTo x="19271" y="2025"/>
                    <wp:lineTo x="19205" y="2025"/>
                    <wp:lineTo x="19138" y="2025"/>
                    <wp:lineTo x="19069" y="2025"/>
                    <wp:lineTo x="19000" y="2025"/>
                    <wp:lineTo x="18929" y="2025"/>
                    <wp:lineTo x="18857" y="2025"/>
                    <wp:lineTo x="18785" y="2025"/>
                    <wp:lineTo x="18711" y="2025"/>
                    <wp:lineTo x="18635" y="2025"/>
                    <wp:lineTo x="18559" y="2025"/>
                    <wp:lineTo x="18482" y="2025"/>
                    <wp:lineTo x="18404" y="2025"/>
                    <wp:lineTo x="18324" y="2025"/>
                    <wp:lineTo x="18244" y="2025"/>
                    <wp:lineTo x="18163" y="2025"/>
                    <wp:lineTo x="18080" y="2025"/>
                    <wp:lineTo x="17997" y="2025"/>
                    <wp:lineTo x="17913" y="2025"/>
                    <wp:lineTo x="17827" y="2025"/>
                    <wp:lineTo x="17741" y="2025"/>
                    <wp:lineTo x="17654" y="2025"/>
                    <wp:lineTo x="17566" y="2025"/>
                    <wp:lineTo x="17477" y="2025"/>
                    <wp:lineTo x="17387" y="2025"/>
                    <wp:lineTo x="17296" y="2025"/>
                    <wp:lineTo x="17205" y="2025"/>
                    <wp:lineTo x="17112" y="2025"/>
                    <wp:lineTo x="17019" y="2025"/>
                    <wp:lineTo x="16925" y="2025"/>
                    <wp:lineTo x="16830" y="2025"/>
                    <wp:lineTo x="16734" y="2025"/>
                    <wp:lineTo x="16638" y="2025"/>
                    <wp:lineTo x="16541" y="2025"/>
                    <wp:lineTo x="16443" y="2025"/>
                    <wp:lineTo x="16344" y="2025"/>
                    <wp:lineTo x="16245" y="2025"/>
                    <wp:lineTo x="16145" y="2025"/>
                    <wp:lineTo x="16044" y="2025"/>
                    <wp:lineTo x="15943" y="2025"/>
                    <wp:lineTo x="15841" y="2025"/>
                    <wp:lineTo x="15785" y="2025"/>
                    <wp:lineTo x="18277" y="13500"/>
                    <wp:lineTo x="15785" y="13500"/>
                    <wp:lineTo x="15785" y="4050"/>
                    <wp:lineTo x="18277" y="4050"/>
                    <wp:lineTo x="18277" y="4052"/>
                    <wp:lineTo x="18277" y="4057"/>
                    <wp:lineTo x="18277" y="4065"/>
                    <wp:lineTo x="18277" y="4077"/>
                    <wp:lineTo x="18277" y="4092"/>
                    <wp:lineTo x="18277" y="4110"/>
                    <wp:lineTo x="18277" y="4132"/>
                    <wp:lineTo x="18277" y="4156"/>
                    <wp:lineTo x="18277" y="4184"/>
                    <wp:lineTo x="18277" y="4214"/>
                    <wp:lineTo x="18277" y="4247"/>
                    <wp:lineTo x="18277" y="4284"/>
                    <wp:lineTo x="18277" y="4323"/>
                    <wp:lineTo x="18277" y="4364"/>
                    <wp:lineTo x="18277" y="4409"/>
                    <wp:lineTo x="18277" y="4456"/>
                    <wp:lineTo x="18277" y="4506"/>
                    <wp:lineTo x="18277" y="4558"/>
                    <wp:lineTo x="18277" y="4613"/>
                    <wp:lineTo x="18277" y="4670"/>
                    <wp:lineTo x="18277" y="4730"/>
                    <wp:lineTo x="18277" y="4792"/>
                    <wp:lineTo x="18277" y="4856"/>
                    <wp:lineTo x="18277" y="4922"/>
                    <wp:lineTo x="18277" y="4991"/>
                    <wp:lineTo x="18277" y="5061"/>
                    <wp:lineTo x="18277" y="5134"/>
                    <wp:lineTo x="18277" y="5209"/>
                    <wp:lineTo x="18277" y="5285"/>
                    <wp:lineTo x="18277" y="5364"/>
                    <wp:lineTo x="18277" y="5444"/>
                    <wp:lineTo x="18277" y="5527"/>
                    <wp:lineTo x="18277" y="5610"/>
                    <wp:lineTo x="18277" y="5696"/>
                    <wp:lineTo x="18277" y="5783"/>
                    <wp:lineTo x="18277" y="5872"/>
                    <wp:lineTo x="18277" y="5962"/>
                    <wp:lineTo x="18277" y="6054"/>
                    <wp:lineTo x="18277" y="6147"/>
                    <wp:lineTo x="18277" y="6242"/>
                    <wp:lineTo x="18277" y="6338"/>
                    <wp:lineTo x="18277" y="6435"/>
                    <wp:lineTo x="18277" y="6533"/>
                    <wp:lineTo x="18277" y="6632"/>
                    <wp:lineTo x="18277" y="6733"/>
                    <wp:lineTo x="18277" y="6834"/>
                    <wp:lineTo x="18277" y="6937"/>
                    <wp:lineTo x="18277" y="7040"/>
                    <wp:lineTo x="18277" y="7144"/>
                    <wp:lineTo x="18277" y="7249"/>
                    <wp:lineTo x="18277" y="7355"/>
                    <wp:lineTo x="18277" y="7462"/>
                    <wp:lineTo x="18277" y="7569"/>
                    <wp:lineTo x="18277" y="7677"/>
                    <wp:lineTo x="18277" y="7785"/>
                    <wp:lineTo x="18277" y="7894"/>
                    <wp:lineTo x="18277" y="8003"/>
                    <wp:lineTo x="18277" y="8112"/>
                    <wp:lineTo x="18277" y="8222"/>
                    <wp:lineTo x="18277" y="8333"/>
                    <wp:lineTo x="18277" y="8443"/>
                    <wp:lineTo x="18277" y="8554"/>
                    <wp:lineTo x="18277" y="8664"/>
                    <wp:lineTo x="18277" y="8775"/>
                    <wp:lineTo x="18277" y="8886"/>
                    <wp:lineTo x="18277" y="8996"/>
                    <wp:lineTo x="18277" y="9107"/>
                    <wp:lineTo x="18277" y="9217"/>
                    <wp:lineTo x="18277" y="9328"/>
                    <wp:lineTo x="18277" y="9438"/>
                    <wp:lineTo x="18277" y="9547"/>
                    <wp:lineTo x="18277" y="9656"/>
                    <wp:lineTo x="18277" y="9765"/>
                    <wp:lineTo x="18277" y="9873"/>
                    <wp:lineTo x="18277" y="9981"/>
                    <wp:lineTo x="18277" y="10088"/>
                    <wp:lineTo x="18277" y="10195"/>
                    <wp:lineTo x="18277" y="10301"/>
                    <wp:lineTo x="18277" y="10406"/>
                    <wp:lineTo x="18277" y="10510"/>
                    <wp:lineTo x="18277" y="10613"/>
                    <wp:lineTo x="18277" y="10716"/>
                    <wp:lineTo x="18277" y="10817"/>
                    <wp:lineTo x="18277" y="10918"/>
                    <wp:lineTo x="18277" y="11017"/>
                    <wp:lineTo x="18277" y="11115"/>
                    <wp:lineTo x="18277" y="11212"/>
                    <wp:lineTo x="18277" y="11308"/>
                    <wp:lineTo x="18277" y="11403"/>
                    <wp:lineTo x="18277" y="11496"/>
                    <wp:lineTo x="18277" y="11588"/>
                    <wp:lineTo x="18277" y="11678"/>
                    <wp:lineTo x="18277" y="11767"/>
                    <wp:lineTo x="18277" y="11854"/>
                    <wp:lineTo x="18277" y="11940"/>
                    <wp:lineTo x="18277" y="12023"/>
                    <wp:lineTo x="18277" y="12106"/>
                    <wp:lineTo x="18277" y="12186"/>
                    <wp:lineTo x="18277" y="12265"/>
                    <wp:lineTo x="18277" y="12341"/>
                    <wp:lineTo x="18277" y="12416"/>
                    <wp:lineTo x="18277" y="12489"/>
                    <wp:lineTo x="18277" y="12559"/>
                    <wp:lineTo x="18277" y="12628"/>
                    <wp:lineTo x="18277" y="12694"/>
                    <wp:lineTo x="18277" y="12758"/>
                    <wp:lineTo x="18277" y="12820"/>
                    <wp:lineTo x="18277" y="12880"/>
                    <wp:lineTo x="18277" y="12937"/>
                    <wp:lineTo x="18277" y="12992"/>
                    <wp:lineTo x="18277" y="13044"/>
                    <wp:lineTo x="18277" y="13094"/>
                    <wp:lineTo x="18277" y="13141"/>
                    <wp:lineTo x="18277" y="13186"/>
                    <wp:lineTo x="18277" y="13227"/>
                    <wp:lineTo x="18277" y="13266"/>
                    <wp:lineTo x="18277" y="13303"/>
                    <wp:lineTo x="18277" y="13336"/>
                    <wp:lineTo x="18277" y="13366"/>
                    <wp:lineTo x="18277" y="13394"/>
                    <wp:lineTo x="18277" y="13418"/>
                    <wp:lineTo x="18277" y="13440"/>
                    <wp:lineTo x="18277" y="13458"/>
                    <wp:lineTo x="18277" y="13473"/>
                    <wp:lineTo x="18277" y="13485"/>
                    <wp:lineTo x="18277" y="13493"/>
                    <wp:lineTo x="18277" y="13498"/>
                    <wp:lineTo x="18277" y="13500"/>
                    <wp:lineTo x="15785" y="2025"/>
                    <wp:lineTo x="15738" y="2025"/>
                    <wp:lineTo x="15635" y="2025"/>
                    <wp:lineTo x="15531" y="2025"/>
                    <wp:lineTo x="15426" y="2025"/>
                    <wp:lineTo x="15321" y="2025"/>
                    <wp:lineTo x="15215" y="2025"/>
                    <wp:lineTo x="15109" y="2025"/>
                    <wp:lineTo x="15002" y="2025"/>
                    <wp:lineTo x="14895" y="2025"/>
                    <wp:lineTo x="14787" y="2025"/>
                    <wp:lineTo x="14679" y="2025"/>
                    <wp:lineTo x="14570" y="2025"/>
                    <wp:lineTo x="14461" y="2025"/>
                    <wp:lineTo x="14351" y="2025"/>
                    <wp:lineTo x="14241" y="2025"/>
                    <wp:lineTo x="14130" y="2025"/>
                    <wp:lineTo x="14019" y="2025"/>
                    <wp:lineTo x="13908" y="2025"/>
                    <wp:lineTo x="13796" y="2025"/>
                    <wp:lineTo x="13684" y="2025"/>
                    <wp:lineTo x="13571" y="2025"/>
                    <wp:lineTo x="13458" y="2025"/>
                    <wp:lineTo x="13345" y="2025"/>
                    <wp:lineTo x="13231" y="2025"/>
                    <wp:lineTo x="13118" y="2025"/>
                    <wp:lineTo x="13003" y="2025"/>
                    <wp:lineTo x="12889" y="2025"/>
                    <wp:lineTo x="12774" y="2025"/>
                    <wp:lineTo x="12659" y="2025"/>
                    <wp:lineTo x="12544" y="2025"/>
                    <wp:lineTo x="12429" y="2025"/>
                    <wp:lineTo x="12314" y="2025"/>
                    <wp:lineTo x="12198" y="2025"/>
                    <wp:lineTo x="12082" y="2025"/>
                    <wp:lineTo x="11966" y="2025"/>
                    <wp:lineTo x="11850" y="2025"/>
                    <wp:lineTo x="11733" y="2025"/>
                    <wp:lineTo x="11631" y="2025"/>
                    <wp:lineTo x="14123" y="13500"/>
                    <wp:lineTo x="11631" y="13500"/>
                    <wp:lineTo x="11631" y="8775"/>
                    <wp:lineTo x="14123" y="8775"/>
                    <wp:lineTo x="14123" y="8776"/>
                    <wp:lineTo x="14123" y="8778"/>
                    <wp:lineTo x="14123" y="8782"/>
                    <wp:lineTo x="14123" y="8788"/>
                    <wp:lineTo x="14123" y="8796"/>
                    <wp:lineTo x="14123" y="8805"/>
                    <wp:lineTo x="14123" y="8816"/>
                    <wp:lineTo x="14123" y="8828"/>
                    <wp:lineTo x="14123" y="8841"/>
                    <wp:lineTo x="14123" y="8857"/>
                    <wp:lineTo x="14123" y="8873"/>
                    <wp:lineTo x="14123" y="8891"/>
                    <wp:lineTo x="14123" y="8911"/>
                    <wp:lineTo x="14123" y="8932"/>
                    <wp:lineTo x="14123" y="8954"/>
                    <wp:lineTo x="14123" y="8978"/>
                    <wp:lineTo x="14123" y="9003"/>
                    <wp:lineTo x="14123" y="9029"/>
                    <wp:lineTo x="14123" y="9056"/>
                    <wp:lineTo x="14123" y="9085"/>
                    <wp:lineTo x="14123" y="9115"/>
                    <wp:lineTo x="14123" y="9145"/>
                    <wp:lineTo x="14123" y="9178"/>
                    <wp:lineTo x="14123" y="9211"/>
                    <wp:lineTo x="14123" y="9245"/>
                    <wp:lineTo x="14123" y="9280"/>
                    <wp:lineTo x="14123" y="9317"/>
                    <wp:lineTo x="14123" y="9354"/>
                    <wp:lineTo x="14123" y="9392"/>
                    <wp:lineTo x="14123" y="9432"/>
                    <wp:lineTo x="14123" y="9472"/>
                    <wp:lineTo x="14123" y="9513"/>
                    <wp:lineTo x="14123" y="9555"/>
                    <wp:lineTo x="14123" y="9598"/>
                    <wp:lineTo x="14123" y="9641"/>
                    <wp:lineTo x="14123" y="9686"/>
                    <wp:lineTo x="14123" y="9731"/>
                    <wp:lineTo x="14123" y="9777"/>
                    <wp:lineTo x="14123" y="9823"/>
                    <wp:lineTo x="14123" y="9871"/>
                    <wp:lineTo x="14123" y="9919"/>
                    <wp:lineTo x="14123" y="9967"/>
                    <wp:lineTo x="14123" y="10016"/>
                    <wp:lineTo x="14123" y="10066"/>
                    <wp:lineTo x="14123" y="10116"/>
                    <wp:lineTo x="14123" y="10167"/>
                    <wp:lineTo x="14123" y="10218"/>
                    <wp:lineTo x="14123" y="10270"/>
                    <wp:lineTo x="14123" y="10322"/>
                    <wp:lineTo x="14123" y="10374"/>
                    <wp:lineTo x="14123" y="10427"/>
                    <wp:lineTo x="14123" y="10481"/>
                    <wp:lineTo x="14123" y="10534"/>
                    <wp:lineTo x="14123" y="10588"/>
                    <wp:lineTo x="14123" y="10642"/>
                    <wp:lineTo x="14123" y="10697"/>
                    <wp:lineTo x="14123" y="10751"/>
                    <wp:lineTo x="14123" y="10806"/>
                    <wp:lineTo x="14123" y="10861"/>
                    <wp:lineTo x="14123" y="10916"/>
                    <wp:lineTo x="14123" y="10971"/>
                    <wp:lineTo x="14123" y="11027"/>
                    <wp:lineTo x="14123" y="11082"/>
                    <wp:lineTo x="14123" y="11137"/>
                    <wp:lineTo x="14123" y="11193"/>
                    <wp:lineTo x="14123" y="11248"/>
                    <wp:lineTo x="14123" y="11303"/>
                    <wp:lineTo x="14123" y="11359"/>
                    <wp:lineTo x="14123" y="11414"/>
                    <wp:lineTo x="14123" y="11469"/>
                    <wp:lineTo x="14123" y="11523"/>
                    <wp:lineTo x="14123" y="11578"/>
                    <wp:lineTo x="14123" y="11632"/>
                    <wp:lineTo x="14123" y="11687"/>
                    <wp:lineTo x="14123" y="11740"/>
                    <wp:lineTo x="14123" y="11794"/>
                    <wp:lineTo x="14123" y="11847"/>
                    <wp:lineTo x="14123" y="11900"/>
                    <wp:lineTo x="14123" y="11953"/>
                    <wp:lineTo x="14123" y="12005"/>
                    <wp:lineTo x="14123" y="12057"/>
                    <wp:lineTo x="14123" y="12108"/>
                    <wp:lineTo x="14123" y="12159"/>
                    <wp:lineTo x="14123" y="12209"/>
                    <wp:lineTo x="14123" y="12258"/>
                    <wp:lineTo x="14123" y="12308"/>
                    <wp:lineTo x="14123" y="12356"/>
                    <wp:lineTo x="14123" y="12404"/>
                    <wp:lineTo x="14123" y="12451"/>
                    <wp:lineTo x="14123" y="12498"/>
                    <wp:lineTo x="14123" y="12544"/>
                    <wp:lineTo x="14123" y="12589"/>
                    <wp:lineTo x="14123" y="12633"/>
                    <wp:lineTo x="14123" y="12677"/>
                    <wp:lineTo x="14123" y="12720"/>
                    <wp:lineTo x="14123" y="12762"/>
                    <wp:lineTo x="14123" y="12803"/>
                    <wp:lineTo x="14123" y="12843"/>
                    <wp:lineTo x="14123" y="12882"/>
                    <wp:lineTo x="14123" y="12921"/>
                    <wp:lineTo x="14123" y="12958"/>
                    <wp:lineTo x="14123" y="12994"/>
                    <wp:lineTo x="14123" y="13030"/>
                    <wp:lineTo x="14123" y="13064"/>
                    <wp:lineTo x="14123" y="13097"/>
                    <wp:lineTo x="14123" y="13129"/>
                    <wp:lineTo x="14123" y="13160"/>
                    <wp:lineTo x="14123" y="13190"/>
                    <wp:lineTo x="14123" y="13219"/>
                    <wp:lineTo x="14123" y="13246"/>
                    <wp:lineTo x="14123" y="13272"/>
                    <wp:lineTo x="14123" y="13297"/>
                    <wp:lineTo x="14123" y="13321"/>
                    <wp:lineTo x="14123" y="13343"/>
                    <wp:lineTo x="14123" y="13364"/>
                    <wp:lineTo x="14123" y="13383"/>
                    <wp:lineTo x="14123" y="13401"/>
                    <wp:lineTo x="14123" y="13418"/>
                    <wp:lineTo x="14123" y="13433"/>
                    <wp:lineTo x="14123" y="13447"/>
                    <wp:lineTo x="14123" y="13459"/>
                    <wp:lineTo x="14123" y="13470"/>
                    <wp:lineTo x="14123" y="13479"/>
                    <wp:lineTo x="14123" y="13486"/>
                    <wp:lineTo x="14123" y="13492"/>
                    <wp:lineTo x="14123" y="13497"/>
                    <wp:lineTo x="14123" y="13499"/>
                    <wp:lineTo x="14123" y="13500"/>
                    <wp:lineTo x="11631" y="2025"/>
                    <wp:lineTo x="11617" y="2025"/>
                    <wp:lineTo x="11500" y="2025"/>
                    <wp:lineTo x="11384" y="2025"/>
                    <wp:lineTo x="11267" y="2025"/>
                    <wp:lineTo x="11150" y="2025"/>
                    <wp:lineTo x="11034" y="2025"/>
                    <wp:lineTo x="10917" y="2025"/>
                    <wp:lineTo x="10800" y="2025"/>
                    <wp:lineTo x="10683" y="2025"/>
                    <wp:lineTo x="10566" y="2025"/>
                    <wp:lineTo x="10450" y="2025"/>
                    <wp:lineTo x="10333" y="2025"/>
                    <wp:lineTo x="10216" y="2025"/>
                    <wp:lineTo x="10100" y="2025"/>
                    <wp:lineTo x="9983" y="2025"/>
                    <wp:lineTo x="9867" y="2025"/>
                    <wp:lineTo x="9750" y="2025"/>
                    <wp:lineTo x="9634" y="2025"/>
                    <wp:lineTo x="9518" y="2025"/>
                    <wp:lineTo x="9402" y="2025"/>
                    <wp:lineTo x="9286" y="2025"/>
                    <wp:lineTo x="9171" y="2025"/>
                    <wp:lineTo x="9056" y="2025"/>
                    <wp:lineTo x="8941" y="2025"/>
                    <wp:lineTo x="8826" y="2025"/>
                    <wp:lineTo x="8711" y="2025"/>
                    <wp:lineTo x="8597" y="2025"/>
                    <wp:lineTo x="8482" y="2025"/>
                    <wp:lineTo x="8369" y="2025"/>
                    <wp:lineTo x="8255" y="2025"/>
                    <wp:lineTo x="8142" y="2025"/>
                    <wp:lineTo x="8029" y="2025"/>
                    <wp:lineTo x="7916" y="2025"/>
                    <wp:lineTo x="7804" y="2025"/>
                    <wp:lineTo x="7692" y="2025"/>
                    <wp:lineTo x="7581" y="2025"/>
                    <wp:lineTo x="7477" y="2025"/>
                    <wp:lineTo x="9969" y="13500"/>
                    <wp:lineTo x="7477" y="13500"/>
                    <wp:lineTo x="7477" y="6750"/>
                    <wp:lineTo x="9969" y="6750"/>
                    <wp:lineTo x="9969" y="6751"/>
                    <wp:lineTo x="9969" y="6755"/>
                    <wp:lineTo x="9969" y="6761"/>
                    <wp:lineTo x="9969" y="6769"/>
                    <wp:lineTo x="9969" y="6780"/>
                    <wp:lineTo x="9969" y="6793"/>
                    <wp:lineTo x="9969" y="6808"/>
                    <wp:lineTo x="9969" y="6825"/>
                    <wp:lineTo x="9969" y="6845"/>
                    <wp:lineTo x="9969" y="6867"/>
                    <wp:lineTo x="9969" y="6891"/>
                    <wp:lineTo x="9969" y="6917"/>
                    <wp:lineTo x="9969" y="6944"/>
                    <wp:lineTo x="9969" y="6974"/>
                    <wp:lineTo x="9969" y="7006"/>
                    <wp:lineTo x="9969" y="7040"/>
                    <wp:lineTo x="9969" y="7075"/>
                    <wp:lineTo x="9969" y="7113"/>
                    <wp:lineTo x="9969" y="7152"/>
                    <wp:lineTo x="9969" y="7193"/>
                    <wp:lineTo x="9969" y="7235"/>
                    <wp:lineTo x="9969" y="7279"/>
                    <wp:lineTo x="9969" y="7325"/>
                    <wp:lineTo x="9969" y="7373"/>
                    <wp:lineTo x="9969" y="7422"/>
                    <wp:lineTo x="9969" y="7472"/>
                    <wp:lineTo x="9969" y="7524"/>
                    <wp:lineTo x="9969" y="7577"/>
                    <wp:lineTo x="9969" y="7632"/>
                    <wp:lineTo x="9969" y="7688"/>
                    <wp:lineTo x="9969" y="7746"/>
                    <wp:lineTo x="9969" y="7804"/>
                    <wp:lineTo x="9969" y="7864"/>
                    <wp:lineTo x="9969" y="7925"/>
                    <wp:lineTo x="9969" y="7988"/>
                    <wp:lineTo x="9969" y="8051"/>
                    <wp:lineTo x="9969" y="8116"/>
                    <wp:lineTo x="9969" y="8181"/>
                    <wp:lineTo x="9969" y="8248"/>
                    <wp:lineTo x="9969" y="8315"/>
                    <wp:lineTo x="9969" y="8384"/>
                    <wp:lineTo x="9969" y="8453"/>
                    <wp:lineTo x="9969" y="8523"/>
                    <wp:lineTo x="9969" y="8594"/>
                    <wp:lineTo x="9969" y="8666"/>
                    <wp:lineTo x="9969" y="8738"/>
                    <wp:lineTo x="9969" y="8812"/>
                    <wp:lineTo x="9969" y="8886"/>
                    <wp:lineTo x="9969" y="8960"/>
                    <wp:lineTo x="9969" y="9035"/>
                    <wp:lineTo x="9969" y="9111"/>
                    <wp:lineTo x="9969" y="9187"/>
                    <wp:lineTo x="9969" y="9263"/>
                    <wp:lineTo x="9969" y="9340"/>
                    <wp:lineTo x="9969" y="9418"/>
                    <wp:lineTo x="9969" y="9495"/>
                    <wp:lineTo x="9969" y="9573"/>
                    <wp:lineTo x="9969" y="9652"/>
                    <wp:lineTo x="9969" y="9730"/>
                    <wp:lineTo x="9969" y="9809"/>
                    <wp:lineTo x="9969" y="9888"/>
                    <wp:lineTo x="9969" y="9967"/>
                    <wp:lineTo x="9969" y="10046"/>
                    <wp:lineTo x="9969" y="10125"/>
                    <wp:lineTo x="9969" y="10204"/>
                    <wp:lineTo x="9969" y="10283"/>
                    <wp:lineTo x="9969" y="10362"/>
                    <wp:lineTo x="9969" y="10441"/>
                    <wp:lineTo x="9969" y="10520"/>
                    <wp:lineTo x="9969" y="10598"/>
                    <wp:lineTo x="9969" y="10676"/>
                    <wp:lineTo x="9969" y="10754"/>
                    <wp:lineTo x="9969" y="10832"/>
                    <wp:lineTo x="9969" y="10909"/>
                    <wp:lineTo x="9969" y="10986"/>
                    <wp:lineTo x="9969" y="11063"/>
                    <wp:lineTo x="9969" y="11139"/>
                    <wp:lineTo x="9969" y="11215"/>
                    <wp:lineTo x="9969" y="11290"/>
                    <wp:lineTo x="9969" y="11364"/>
                    <wp:lineTo x="9969" y="11438"/>
                    <wp:lineTo x="9969" y="11511"/>
                    <wp:lineTo x="9969" y="11584"/>
                    <wp:lineTo x="9969" y="11655"/>
                    <wp:lineTo x="9969" y="11726"/>
                    <wp:lineTo x="9969" y="11797"/>
                    <wp:lineTo x="9969" y="11866"/>
                    <wp:lineTo x="9969" y="11934"/>
                    <wp:lineTo x="9969" y="12002"/>
                    <wp:lineTo x="9969" y="12068"/>
                    <wp:lineTo x="9969" y="12134"/>
                    <wp:lineTo x="9969" y="12198"/>
                    <wp:lineTo x="9969" y="12262"/>
                    <wp:lineTo x="9969" y="12324"/>
                    <wp:lineTo x="9969" y="12385"/>
                    <wp:lineTo x="9969" y="12445"/>
                    <wp:lineTo x="9969" y="12504"/>
                    <wp:lineTo x="9969" y="12561"/>
                    <wp:lineTo x="9969" y="12618"/>
                    <wp:lineTo x="9969" y="12672"/>
                    <wp:lineTo x="9969" y="12726"/>
                    <wp:lineTo x="9969" y="12778"/>
                    <wp:lineTo x="9969" y="12828"/>
                    <wp:lineTo x="9969" y="12877"/>
                    <wp:lineTo x="9969" y="12924"/>
                    <wp:lineTo x="9969" y="12970"/>
                    <wp:lineTo x="9969" y="13015"/>
                    <wp:lineTo x="9969" y="13057"/>
                    <wp:lineTo x="9969" y="13098"/>
                    <wp:lineTo x="9969" y="13137"/>
                    <wp:lineTo x="9969" y="13174"/>
                    <wp:lineTo x="9969" y="13210"/>
                    <wp:lineTo x="9969" y="13244"/>
                    <wp:lineTo x="9969" y="13275"/>
                    <wp:lineTo x="9969" y="13305"/>
                    <wp:lineTo x="9969" y="13333"/>
                    <wp:lineTo x="9969" y="13359"/>
                    <wp:lineTo x="9969" y="13383"/>
                    <wp:lineTo x="9969" y="13405"/>
                    <wp:lineTo x="9969" y="13424"/>
                    <wp:lineTo x="9969" y="13442"/>
                    <wp:lineTo x="9969" y="13457"/>
                    <wp:lineTo x="9969" y="13470"/>
                    <wp:lineTo x="9969" y="13481"/>
                    <wp:lineTo x="9969" y="13489"/>
                    <wp:lineTo x="9969" y="13495"/>
                    <wp:lineTo x="9969" y="13499"/>
                    <wp:lineTo x="9969" y="13500"/>
                    <wp:lineTo x="7477" y="2025"/>
                    <wp:lineTo x="7470" y="2025"/>
                    <wp:lineTo x="7359" y="2025"/>
                    <wp:lineTo x="7249" y="2025"/>
                    <wp:lineTo x="7139" y="2025"/>
                    <wp:lineTo x="7030" y="2025"/>
                    <wp:lineTo x="6921" y="2025"/>
                    <wp:lineTo x="6813" y="2025"/>
                    <wp:lineTo x="6705" y="2025"/>
                    <wp:lineTo x="6598" y="2025"/>
                    <wp:lineTo x="6491" y="2025"/>
                    <wp:lineTo x="6385" y="2025"/>
                    <wp:lineTo x="6279" y="2025"/>
                    <wp:lineTo x="6174" y="2025"/>
                    <wp:lineTo x="6069" y="2025"/>
                    <wp:lineTo x="5965" y="2025"/>
                    <wp:lineTo x="5862" y="2025"/>
                    <wp:lineTo x="5759" y="2025"/>
                    <wp:lineTo x="5657" y="2025"/>
                    <wp:lineTo x="5556" y="2025"/>
                    <wp:lineTo x="5455" y="2025"/>
                    <wp:lineTo x="5355" y="2025"/>
                    <wp:lineTo x="5256" y="2025"/>
                    <wp:lineTo x="5157" y="2025"/>
                    <wp:lineTo x="5059" y="2025"/>
                    <wp:lineTo x="4962" y="2025"/>
                    <wp:lineTo x="4866" y="2025"/>
                    <wp:lineTo x="4770" y="2025"/>
                    <wp:lineTo x="4675" y="2025"/>
                    <wp:lineTo x="4581" y="2025"/>
                    <wp:lineTo x="4488" y="2025"/>
                    <wp:lineTo x="4395" y="2025"/>
                    <wp:lineTo x="4304" y="2025"/>
                    <wp:lineTo x="4213" y="2025"/>
                    <wp:lineTo x="4123" y="2025"/>
                    <wp:lineTo x="4034" y="2025"/>
                    <wp:lineTo x="3946" y="2025"/>
                    <wp:lineTo x="3859" y="2025"/>
                    <wp:lineTo x="3773" y="2025"/>
                    <wp:lineTo x="3687" y="2025"/>
                    <wp:lineTo x="3603" y="2025"/>
                    <wp:lineTo x="3520" y="2025"/>
                    <wp:lineTo x="3437" y="2025"/>
                    <wp:lineTo x="3356" y="2025"/>
                    <wp:lineTo x="3323" y="2025"/>
                    <wp:lineTo x="5815" y="13500"/>
                    <wp:lineTo x="3323" y="13500"/>
                    <wp:lineTo x="3323" y="10800"/>
                    <wp:lineTo x="5815" y="10800"/>
                    <wp:lineTo x="5815" y="10802"/>
                    <wp:lineTo x="5815" y="10807"/>
                    <wp:lineTo x="5815" y="10817"/>
                    <wp:lineTo x="5815" y="10830"/>
                    <wp:lineTo x="5815" y="10847"/>
                    <wp:lineTo x="5815" y="10866"/>
                    <wp:lineTo x="5815" y="10890"/>
                    <wp:lineTo x="5815" y="10916"/>
                    <wp:lineTo x="5815" y="10945"/>
                    <wp:lineTo x="5815" y="10977"/>
                    <wp:lineTo x="5815" y="11012"/>
                    <wp:lineTo x="5815" y="11049"/>
                    <wp:lineTo x="5815" y="11089"/>
                    <wp:lineTo x="5815" y="11131"/>
                    <wp:lineTo x="5815" y="11175"/>
                    <wp:lineTo x="5815" y="11222"/>
                    <wp:lineTo x="5815" y="11270"/>
                    <wp:lineTo x="5815" y="11320"/>
                    <wp:lineTo x="5815" y="11372"/>
                    <wp:lineTo x="5815" y="11426"/>
                    <wp:lineTo x="5815" y="11481"/>
                    <wp:lineTo x="5815" y="11538"/>
                    <wp:lineTo x="5815" y="11595"/>
                    <wp:lineTo x="5815" y="11654"/>
                    <wp:lineTo x="5815" y="11714"/>
                    <wp:lineTo x="5815" y="11775"/>
                    <wp:lineTo x="5815" y="11836"/>
                    <wp:lineTo x="5815" y="11898"/>
                    <wp:lineTo x="5815" y="11961"/>
                    <wp:lineTo x="5815" y="12023"/>
                    <wp:lineTo x="5815" y="12087"/>
                    <wp:lineTo x="5815" y="12150"/>
                    <wp:lineTo x="5815" y="12213"/>
                    <wp:lineTo x="5815" y="12276"/>
                    <wp:lineTo x="5815" y="12339"/>
                    <wp:lineTo x="5815" y="12402"/>
                    <wp:lineTo x="5815" y="12464"/>
                    <wp:lineTo x="5815" y="12525"/>
                    <wp:lineTo x="5815" y="12586"/>
                    <wp:lineTo x="5815" y="12646"/>
                    <wp:lineTo x="5815" y="12704"/>
                    <wp:lineTo x="5815" y="12762"/>
                    <wp:lineTo x="5815" y="12819"/>
                    <wp:lineTo x="5815" y="12874"/>
                    <wp:lineTo x="5815" y="12927"/>
                    <wp:lineTo x="5815" y="12979"/>
                    <wp:lineTo x="5815" y="13030"/>
                    <wp:lineTo x="5815" y="13078"/>
                    <wp:lineTo x="5815" y="13125"/>
                    <wp:lineTo x="5815" y="13169"/>
                    <wp:lineTo x="5815" y="13211"/>
                    <wp:lineTo x="5815" y="13251"/>
                    <wp:lineTo x="5815" y="13288"/>
                    <wp:lineTo x="5815" y="13323"/>
                    <wp:lineTo x="5815" y="13355"/>
                    <wp:lineTo x="5815" y="13384"/>
                    <wp:lineTo x="5815" y="13410"/>
                    <wp:lineTo x="5815" y="13433"/>
                    <wp:lineTo x="5815" y="13453"/>
                    <wp:lineTo x="5815" y="13470"/>
                    <wp:lineTo x="5815" y="13483"/>
                    <wp:lineTo x="5815" y="13492"/>
                    <wp:lineTo x="5815" y="13498"/>
                    <wp:lineTo x="5815" y="13500"/>
                    <wp:lineTo x="3323" y="2025"/>
                    <wp:lineTo x="3276" y="2025"/>
                    <wp:lineTo x="3196" y="2025"/>
                    <wp:lineTo x="3118" y="2025"/>
                    <wp:lineTo x="3041" y="2025"/>
                    <wp:lineTo x="2965" y="2025"/>
                    <wp:lineTo x="2889" y="2025"/>
                    <wp:lineTo x="2815" y="2025"/>
                    <wp:lineTo x="2743" y="2025"/>
                    <wp:lineTo x="2671" y="2025"/>
                    <wp:lineTo x="2600" y="2025"/>
                    <wp:lineTo x="2531" y="2025"/>
                    <wp:lineTo x="2462" y="2025"/>
                    <wp:lineTo x="2395" y="2025"/>
                    <wp:lineTo x="2329" y="2025"/>
                    <wp:lineTo x="2265" y="2025"/>
                    <wp:lineTo x="2201" y="2025"/>
                    <wp:lineTo x="2139" y="2025"/>
                    <wp:lineTo x="2078" y="2025"/>
                    <wp:lineTo x="2018" y="2025"/>
                    <wp:lineTo x="1960" y="2025"/>
                    <wp:lineTo x="1903" y="2025"/>
                    <wp:lineTo x="1847" y="2025"/>
                    <wp:lineTo x="1792" y="2025"/>
                    <wp:lineTo x="1739" y="2025"/>
                    <wp:lineTo x="1688" y="2025"/>
                    <wp:lineTo x="1637" y="2025"/>
                    <wp:lineTo x="1588" y="2025"/>
                    <wp:lineTo x="1540" y="2025"/>
                    <wp:lineTo x="1494" y="2025"/>
                    <wp:lineTo x="1449" y="2025"/>
                    <wp:lineTo x="1406" y="2025"/>
                    <wp:lineTo x="1364" y="2025"/>
                    <wp:lineTo x="1324" y="2025"/>
                    <wp:lineTo x="1285" y="2025"/>
                    <wp:lineTo x="1247" y="2025"/>
                    <wp:lineTo x="1211" y="2025"/>
                    <wp:lineTo x="1177" y="2025"/>
                    <wp:lineTo x="1144" y="2025"/>
                    <wp:lineTo x="1113" y="2025"/>
                    <wp:lineTo x="1083" y="2025"/>
                    <wp:lineTo x="1055" y="2025"/>
                    <wp:lineTo x="1028" y="2025"/>
                    <wp:lineTo x="1003" y="2025"/>
                    <wp:lineTo x="980" y="2025"/>
                    <wp:lineTo x="958" y="2025"/>
                    <wp:lineTo x="938" y="2025"/>
                    <wp:lineTo x="920" y="2025"/>
                    <wp:lineTo x="903" y="2025"/>
                    <wp:lineTo x="888" y="2025"/>
                    <wp:lineTo x="875" y="2025"/>
                    <wp:lineTo x="863" y="2025"/>
                    <wp:lineTo x="853" y="2025"/>
                    <wp:lineTo x="845" y="2025"/>
                    <wp:lineTo x="839" y="2025"/>
                    <wp:lineTo x="834" y="2025"/>
                    <wp:lineTo x="832" y="2025"/>
                    <wp:lineTo x="831" y="2025"/>
                    <wp:lineTo x="831" y="1350"/>
                    <wp:lineTo x="20769" y="1350"/>
                    <wp:lineTo x="20812" y="1349"/>
                    <wp:lineTo x="20854" y="1346"/>
                    <wp:lineTo x="20896" y="1342"/>
                    <wp:lineTo x="20937" y="1336"/>
                    <wp:lineTo x="20977" y="1328"/>
                    <wp:lineTo x="21016" y="1319"/>
                    <wp:lineTo x="21055" y="1309"/>
                    <wp:lineTo x="21093" y="1297"/>
                    <wp:lineTo x="21129" y="1283"/>
                    <wp:lineTo x="21165" y="1268"/>
                    <wp:lineTo x="21200" y="1252"/>
                    <wp:lineTo x="21234" y="1234"/>
                    <wp:lineTo x="21266" y="1216"/>
                    <wp:lineTo x="21298" y="1196"/>
                    <wp:lineTo x="21328" y="1174"/>
                    <wp:lineTo x="21357" y="1152"/>
                    <wp:lineTo x="21384" y="1129"/>
                    <wp:lineTo x="21410" y="1104"/>
                    <wp:lineTo x="21435" y="1079"/>
                    <wp:lineTo x="21458" y="1052"/>
                    <wp:lineTo x="21480" y="1025"/>
                    <wp:lineTo x="21500" y="997"/>
                    <wp:lineTo x="21518" y="967"/>
                    <wp:lineTo x="21535" y="938"/>
                    <wp:lineTo x="21550" y="907"/>
                    <wp:lineTo x="21563" y="876"/>
                    <wp:lineTo x="21574" y="844"/>
                    <wp:lineTo x="21583" y="811"/>
                    <wp:lineTo x="21590" y="778"/>
                    <wp:lineTo x="21596" y="744"/>
                    <wp:lineTo x="21599" y="710"/>
                    <wp:lineTo x="21600" y="675"/>
                    <wp:lineTo x="21599" y="640"/>
                    <wp:lineTo x="21596" y="606"/>
                    <wp:lineTo x="21590" y="572"/>
                    <wp:lineTo x="21583" y="539"/>
                    <wp:lineTo x="21574" y="506"/>
                    <wp:lineTo x="21563" y="474"/>
                    <wp:lineTo x="21550" y="443"/>
                    <wp:lineTo x="21535" y="412"/>
                    <wp:lineTo x="21518" y="382"/>
                    <wp:lineTo x="21500" y="353"/>
                    <wp:lineTo x="21480" y="325"/>
                    <wp:lineTo x="21458" y="297"/>
                    <wp:lineTo x="21435" y="271"/>
                    <wp:lineTo x="21410" y="246"/>
                    <wp:lineTo x="21384" y="221"/>
                    <wp:lineTo x="21357" y="198"/>
                    <wp:lineTo x="21328" y="175"/>
                    <wp:lineTo x="21298" y="154"/>
                    <wp:lineTo x="21266" y="134"/>
                    <wp:lineTo x="21234" y="115"/>
                    <wp:lineTo x="21200" y="98"/>
                    <wp:lineTo x="21165" y="81"/>
                    <wp:lineTo x="21129" y="67"/>
                    <wp:lineTo x="21093" y="53"/>
                    <wp:lineTo x="21055" y="41"/>
                    <wp:lineTo x="21016" y="30"/>
                    <wp:lineTo x="20977" y="21"/>
                    <wp:lineTo x="20937" y="14"/>
                    <wp:lineTo x="20896" y="8"/>
                    <wp:lineTo x="20854" y="3"/>
                    <wp:lineTo x="20812" y="1"/>
                    <wp:lineTo x="20769" y="0"/>
                    <wp:lineTo x="831" y="0"/>
                  </wp:wrapPolygon>
                </wp:wrapThrough>
                <wp:docPr id="10" name="officeArt object"/>
                <wp:cNvGraphicFramePr/>
                <a:graphic xmlns:a="http://schemas.openxmlformats.org/drawingml/2006/main">
                  <a:graphicData uri="http://schemas.microsoft.com/office/word/2010/wordprocessingShape">
                    <wps:wsp>
                      <wps:cNvSpPr/>
                      <wps:spPr>
                        <a:xfrm>
                          <a:off x="0" y="0"/>
                          <a:ext cx="451651" cy="555878"/>
                        </a:xfrm>
                        <a:custGeom>
                          <a:avLst/>
                          <a:gdLst/>
                          <a:ahLst/>
                          <a:cxnLst>
                            <a:cxn ang="0">
                              <a:pos x="wd2" y="hd2"/>
                            </a:cxn>
                            <a:cxn ang="5400000">
                              <a:pos x="wd2" y="hd2"/>
                            </a:cxn>
                            <a:cxn ang="10800000">
                              <a:pos x="wd2" y="hd2"/>
                            </a:cxn>
                            <a:cxn ang="16200000">
                              <a:pos x="wd2" y="hd2"/>
                            </a:cxn>
                          </a:cxnLst>
                          <a:rect l="0" t="0" r="r" b="b"/>
                          <a:pathLst>
                            <a:path w="21600" h="21600" extrusionOk="0">
                              <a:moveTo>
                                <a:pt x="18277" y="13500"/>
                              </a:moveTo>
                              <a:lnTo>
                                <a:pt x="15785" y="13500"/>
                              </a:lnTo>
                              <a:lnTo>
                                <a:pt x="15785" y="4050"/>
                              </a:lnTo>
                              <a:lnTo>
                                <a:pt x="18277" y="4050"/>
                              </a:lnTo>
                              <a:cubicBezTo>
                                <a:pt x="18277" y="4050"/>
                                <a:pt x="18277" y="13500"/>
                                <a:pt x="18277" y="13500"/>
                              </a:cubicBezTo>
                              <a:close/>
                              <a:moveTo>
                                <a:pt x="14123" y="13500"/>
                              </a:moveTo>
                              <a:lnTo>
                                <a:pt x="11631" y="13500"/>
                              </a:lnTo>
                              <a:lnTo>
                                <a:pt x="11631" y="8775"/>
                              </a:lnTo>
                              <a:lnTo>
                                <a:pt x="14123" y="8775"/>
                              </a:lnTo>
                              <a:cubicBezTo>
                                <a:pt x="14123" y="8775"/>
                                <a:pt x="14123" y="13500"/>
                                <a:pt x="14123" y="13500"/>
                              </a:cubicBezTo>
                              <a:close/>
                              <a:moveTo>
                                <a:pt x="9969" y="13500"/>
                              </a:moveTo>
                              <a:lnTo>
                                <a:pt x="7477" y="13500"/>
                              </a:lnTo>
                              <a:lnTo>
                                <a:pt x="7477" y="6750"/>
                              </a:lnTo>
                              <a:lnTo>
                                <a:pt x="9969" y="6750"/>
                              </a:lnTo>
                              <a:cubicBezTo>
                                <a:pt x="9969" y="6750"/>
                                <a:pt x="9969" y="13500"/>
                                <a:pt x="9969" y="13500"/>
                              </a:cubicBezTo>
                              <a:close/>
                              <a:moveTo>
                                <a:pt x="5815" y="13500"/>
                              </a:moveTo>
                              <a:lnTo>
                                <a:pt x="3323" y="13500"/>
                              </a:lnTo>
                              <a:lnTo>
                                <a:pt x="3323" y="10800"/>
                              </a:lnTo>
                              <a:lnTo>
                                <a:pt x="5815" y="10800"/>
                              </a:lnTo>
                              <a:cubicBezTo>
                                <a:pt x="5815" y="10800"/>
                                <a:pt x="5815" y="13500"/>
                                <a:pt x="5815" y="13500"/>
                              </a:cubicBezTo>
                              <a:close/>
                              <a:moveTo>
                                <a:pt x="831" y="2025"/>
                              </a:moveTo>
                              <a:lnTo>
                                <a:pt x="831" y="15525"/>
                              </a:lnTo>
                              <a:lnTo>
                                <a:pt x="20769" y="15525"/>
                              </a:lnTo>
                              <a:lnTo>
                                <a:pt x="20769" y="2025"/>
                              </a:lnTo>
                              <a:cubicBezTo>
                                <a:pt x="20769" y="2025"/>
                                <a:pt x="831" y="2025"/>
                                <a:pt x="831" y="2025"/>
                              </a:cubicBezTo>
                              <a:close/>
                              <a:moveTo>
                                <a:pt x="16615" y="16200"/>
                              </a:moveTo>
                              <a:lnTo>
                                <a:pt x="18277" y="21600"/>
                              </a:lnTo>
                              <a:lnTo>
                                <a:pt x="19938" y="21600"/>
                              </a:lnTo>
                              <a:lnTo>
                                <a:pt x="18277" y="16200"/>
                              </a:lnTo>
                              <a:cubicBezTo>
                                <a:pt x="18277" y="16200"/>
                                <a:pt x="16615" y="16200"/>
                                <a:pt x="16615" y="16200"/>
                              </a:cubicBezTo>
                              <a:close/>
                              <a:moveTo>
                                <a:pt x="9969" y="21600"/>
                              </a:moveTo>
                              <a:lnTo>
                                <a:pt x="11631" y="21600"/>
                              </a:lnTo>
                              <a:lnTo>
                                <a:pt x="11631" y="16200"/>
                              </a:lnTo>
                              <a:lnTo>
                                <a:pt x="9969" y="16200"/>
                              </a:lnTo>
                              <a:cubicBezTo>
                                <a:pt x="9969" y="16200"/>
                                <a:pt x="9969" y="21600"/>
                                <a:pt x="9969" y="21600"/>
                              </a:cubicBezTo>
                              <a:close/>
                              <a:moveTo>
                                <a:pt x="20769" y="0"/>
                              </a:moveTo>
                              <a:lnTo>
                                <a:pt x="831" y="0"/>
                              </a:lnTo>
                              <a:cubicBezTo>
                                <a:pt x="372" y="0"/>
                                <a:pt x="0" y="302"/>
                                <a:pt x="0" y="675"/>
                              </a:cubicBezTo>
                              <a:cubicBezTo>
                                <a:pt x="0" y="1047"/>
                                <a:pt x="372" y="1350"/>
                                <a:pt x="831" y="1350"/>
                              </a:cubicBezTo>
                              <a:lnTo>
                                <a:pt x="20769" y="1350"/>
                              </a:lnTo>
                              <a:cubicBezTo>
                                <a:pt x="21228" y="1350"/>
                                <a:pt x="21600" y="1047"/>
                                <a:pt x="21600" y="675"/>
                              </a:cubicBezTo>
                              <a:cubicBezTo>
                                <a:pt x="21600" y="302"/>
                                <a:pt x="21228" y="0"/>
                                <a:pt x="20769" y="0"/>
                              </a:cubicBezTo>
                              <a:close/>
                              <a:moveTo>
                                <a:pt x="3323" y="16200"/>
                              </a:moveTo>
                              <a:lnTo>
                                <a:pt x="4985" y="16200"/>
                              </a:lnTo>
                              <a:lnTo>
                                <a:pt x="3323" y="21600"/>
                              </a:lnTo>
                              <a:lnTo>
                                <a:pt x="1662" y="21600"/>
                              </a:lnTo>
                              <a:cubicBezTo>
                                <a:pt x="1662" y="21600"/>
                                <a:pt x="3323" y="16200"/>
                                <a:pt x="3323" y="16200"/>
                              </a:cubicBezTo>
                              <a:close/>
                            </a:path>
                          </a:pathLst>
                        </a:custGeom>
                        <a:solidFill>
                          <a:srgbClr val="2C212F"/>
                        </a:solidFill>
                        <a:ln w="12700" cap="flat">
                          <a:noFill/>
                          <a:miter lim="400000"/>
                        </a:ln>
                        <a:effectLst/>
                      </wps:spPr>
                      <wps:bodyPr/>
                    </wps:wsp>
                  </a:graphicData>
                </a:graphic>
              </wp:anchor>
            </w:drawing>
          </mc:Choice>
          <mc:Fallback>
            <w:pict>
              <v:shape w14:anchorId="0530F108" id="officeArt object" o:spid="_x0000_s1026" style="position:absolute;margin-left:149.9pt;margin-top:345.05pt;width:35.55pt;height:43.75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16743 0 433488 0 16743 0 15844 26 14966 77 14088 206 13231 360 12395 540 11580 772 10765 1055 9970 1363 9218 1723 8465 2084 7734 2521 7023 2958 6354 3447 5685 3961 5058 4502 4452 5093 3888 5685 3344 6302 2822 6971 2341 7640 1881 8360 1463 9080 1087 9826 732 10598 418 11395 146 12193 -84 13016 -272 13865 -418 14714 -543 15588 -606 16463 -627 17363 -606 18238 -543 19138 -418 19987 -272 20862 -84 21685 146 22508 418 23331 732 24103 1087 24875 1463 25620 1881 26366 2341 27061 2822 27756 3344 28399 3888 29042 4452 29633 5058 30199 5685 30765 6354 31280 7023 31743 7734 32206 8465 32617 9218 33003 9970 33363 10765 33672 11580 33929 12395 34161 13231 34366 14088 34521 14966 34624 15844 34701 16743 34727 16743 52090 16743 399355 68831 399355 68831 416719 103570 416719 68831 555625 34112 555625 34112 555599 34133 555522 34154 555393 34196 555239 34259 555008 34321 554750 34405 554416 34488 554056 34593 553670 34697 553207 34823 552718 34969 552204 35095 551612 35262 550995 35429 550352 35596 549657 35784 548937 35972 548165 36161 547342 36391 546519 36600 545644 36829 544718 37059 543792 37310 542815 37561 541786 37812 540757 38084 539702 38355 538596 38648 537464 38941 536307 39233 535123 39526 533914 39839 532680 40153 531419 40466 530133 40801 528847 41135 527509 41470 526172 41804 524783 42160 523394 42515 522005 42870 520564 43226 519124 43602 517657 43957 516191 44333 514699 44710 513181 45086 511664 45483 510146 45859 508603 46256 507034 46633 505464 47030 503895 47427 502326 47824 500731 48221 499111 48639 497516 49036 495895 49433 494300 49851 492680 50249 491059 50646 489413 51064 487792 51461 486172 51879 484551 52276 482905 52694 481284 53091 479664 53488 478043 53906 476423 54304 474828 54701 473207 55098 471612 55495 470018 55892 468448 56289 466854 56686 465284 57084 463741 57460 462198 57836 460654 58233 459137 58609 457645 58965 456153 59341 454661 59717 453220 60073 451754 60428 450339 60783 448924 61118 447535 61473 446172 61807 444834 62142 443497 62455 442185 62790 440899 63103 439638 63396 438404 63710 437220 64002 436037 64295 434879 64567 433748 64838 432642 65110 431587 65382 430532 65633 429529 65862 428552 66113 427600 66343 426699 66552 425825 66761 424976 66970 424179 67158 423407 67347 422687 67514 421992 67681 421323 67827 420706 67974 420140 68099 419600 68224 419111 68350 418674 68433 418262 68538 417902 68601 417593 68684 417336 68726 417105 68768 416925 68810 416822 68831 416744 68831 416719 68831 399355 207746 399355 207746 555625 242485 555625 242485 416719 207746 416719 207746 416744 207746 416822 207746 416925 207746 417105 207746 417336 207746 417593 207746 417902 207746 418262 207746 418674 207746 419111 207746 419600 207746 420140 207746 420706 207746 421323 207746 421992 207746 422687 207746 423407 207746 424179 207746 424976 207746 425825 207746 426699 207746 427600 207746 428552 207746 429529 207746 430532 207746 431587 207746 432642 207746 433748 207746 434879 207746 436037 207746 437195 207746 438404 207746 439638 207746 440899 207746 442185 207746 443497 207746 444809 207746 446172 207746 447535 207746 448924 207746 450339 207746 451754 207746 453195 207746 454661 207746 456153 207746 457645 207746 459137 207746 460654 207746 462198 207746 463741 207746 465284 207746 466854 207746 468423 207746 470018 207746 471612 207746 473207 207746 474802 207746 476423 207746 478043 207746 479664 207746 481284 207746 482905 207746 484526 207746 486172 207746 487792 207746 489413 207746 491034 207746 492654 207746 494275 207746 495895 207746 497516 207746 499111 207746 500706 207746 502300 207746 503895 207746 505464 207746 507034 207746 508577 207746 510146 207746 511664 207746 513181 207746 514699 207746 516191 207746 517657 207746 519124 207746 520564 207746 521979 207746 523394 207746 524783 207746 526146 207746 527509 207746 528821 207746 530133 207746 531419 207746 532680 207746 533914 207746 535123 207746 536307 207746 537464 207746 538596 207746 539677 207746 540757 207746 541786 207746 542789 207746 543767 207746 544718 207746 545619 207746 546493 207746 547342 207746 548139 207746 548911 207746 549657 207746 550352 207746 550995 207746 551612 207746 552178 207746 552718 207746 553207 207746 553644 207746 554056 207746 554416 207746 554725 207746 555008 207746 555213 207746 555393 207746 555522 207746 555599 207746 555625 207746 399355 346661 399355 346661 416719 381400 555625 416119 555625 381400 416719 381379 416719 381296 416719 381170 416719 381003 416719 380794 416719 380543 416719 380251 416719 379916 416719 379540 416719 379122 416719 378683 416719 378202 416719 377680 416719 377136 416719 376572 416719 375966 416719 375360 416719 374712 416719 374043 416719 373353 416719 372642 416719 371911 416719 371158 416719 370406 416719 369632 416719 368859 416719 368065 416719 367271 416719 366476 416719 365661 416719 364846 416719 364031 416719 363216 416719 362400 416719 361606 416719 360791 416719 359997 416719 359202 416719 358429 416719 357656 416719 356903 416719 356151 416719 355440 416719 354729 416719 354039 416719 353371 416719 352723 416719 352096 416719 351489 416719 350925 416719 350382 416719 349880 416719 349399 416719 348939 416719 348542 416719 348166 416719 347832 416719 347518 416719 347267 416719 347058 416719 346891 416719 346766 416719 346703 416719 346661 416719 346661 399355 433488 399355 433488 52090 433467 52090 433426 52090 433321 52090 433196 52090 433028 52090 432819 52090 432569 52090 432297 52090 431983 52090 431628 52090 431252 52090 430834 52090 430374 52090 429893 52090 429371 52090 428806 52090 428221 52090 427594 52090 426946 52090 426256 52090 425546 52090 424793 52090 423999 52090 423184 52090 422347 52090 421470 52090 420571 52090 419630 52090 418669 52090 417665 52090 416641 52090 415575 52090 414509 52090 413401 52090 412252 52090 411081 52090 409890 52090 408678 52090 407423 52090 406148 52090 404852 52090 403515 52090 402177 52090 400797 52090 399397 52090 397955 52090 396513 52090 395028 52090 393524 52090 392019 52090 390472 52090 388883 52090 387295 52090 385685 52090 384055 52090 382383 52090 380711 52090 379017 52090 377283 52090 375548 52090 373792 52090 371994 52090 370197 52090 368378 52090 366539 52090 364679 52090 362797 52090 360895 52090 358993 52090 357049 52090 355105 52090 353141 52090 351155 52090 349148 52090 347142 52090 345114 52090 343066 52090 340997 52090 338927 52090 336837 52090 334726 52090 332615 52090 330483 52090 329312 52090 381400 347266 329312 347266 329312 104180 381400 104180 381400 104231 381400 104360 381400 104566 381400 104874 381400 105260 381400 105723 381400 106289 381400 106906 381400 107627 381400 108398 381400 109247 381400 110199 381400 111202 381400 112257 381400 113414 381400 114623 381400 115910 381400 117247 381400 118662 381400 120128 381400 121672 381400 123266 381400 124913 381400 126610 381400 128385 381400 130186 381400 132064 381400 133993 381400 135948 381400 137980 381400 140038 381400 142173 381400 144308 381400 146520 381400 148758 381400 151048 381400 153363 381400 155729 381400 158122 381400 160565 381400 163035 381400 165530 381400 168051 381400 170597 381400 173196 381400 175794 381400 178443 381400 181093 381400 183768 381400 186469 381400 189195 381400 191948 381400 194700 381400 197478 381400 200257 381400 203060 381400 205864 381400 208668 381400 211498 381400 214353 381400 217182 381400 220038 381400 222867 381400 225723 381400 228578 381400 231408 381400 234263 381400 237092 381400 239948 381400 242777 381400 245581 381400 248385 381400 251189 381400 253967 381400 256745 381400 259497 381400 262250 381400 264977 381400 267677 381400 270353 381400 273002 381400 275652 381400 278250 381400 280848 381400 283394 381400 285915 381400 288411 381400 290880 381400 293324 381400 295716 381400 298083 381400 300398 381400 302687 381400 304925 381400 307137 381400 309272 381400 311407 381400 313465 381400 315497 381400 317452 381400 319381 381400 321259 381400 323060 381400 324835 381400 326533 381400 328179 381400 329774 381400 331317 381400 332783 381400 334198 381400 335536 381400 336822 381400 338031 381400 339188 381400 340243 381400 341246 381400 342198 381400 343047 381400 343819 381400 344539 381400 345156 381400 345722 381400 346185 381400 346571 381400 346880 381400 347086 381400 347214 381400 347266 329312 52090 328330 52090 326177 52090 324003 52090 321808 52090 319614 52090 317398 52090 315183 52090 312946 52090 310709 52090 308452 52090 306195 52090 303916 52090 301638 52090 299339 52090 297040 52090 294719 52090 292399 52090 290079 52090 287738 52090 285397 52090 283035 52090 280673 52090 278311 52090 275928 52090 273566 52090 271163 52090 268780 52090 266376 52090 263972 52090 261569 52090 259165 52090 256761 52090 254337 52090 251912 52090 249487 52090 247063 52090 244617 52090 242485 52090 294573 347266 242485 347266 242485 225723 294573 225723 294573 225748 294573 225800 294573 225903 294573 226057 294573 226263 294573 226494 294573 226777 294573 227086 294573 227420 294573 227832 294573 228244 294573 228707 294573 229221 294573 229761 294573 230327 294573 230945 294573 231588 294573 232256 294573 232951 294573 233697 294573 234469 294573 235240 294573 236089 294573 236938 294573 237813 294573 238713 294573 239665 294573 240616 294573 241594 294573 242623 294573 243652 294573 244707 294573 245787 294573 246893 294573 247999 294573 249157 294573 250314 294573 251497 294573 252681 294573 253915 294573 255150 294573 256385 294573 257645 294573 258932 294573 260218 294573 261530 294573 262841 294573 264179 294573 265517 294573 266854 294573 268218 294573 269607 294573 270970 294573 272359 294573 273748 294573 275163 294573 276552 294573 277967 294573 279382 294573 280796 294573 282211 294573 283652 294573 285066 294573 286481 294573 287922 294573 289337 294573 290751 294573 292192 294573 293607 294573 295021 294573 296411 294573 297825 294573 299214 294573 300629 294573 301992 294573 303382 294573 304745 294573 306108 294573 307472 294573 308809 294573 310147 294573 311459 294573 312771 294573 314057 294573 315317 294573 316603 294573 317838 294573 319073 294573 320282 294573 321491 294573 322674 294573 323832 294573 324963 294573 326095 294573 327201 294573 328282 294573 329336 294573 330365 294573 331369 294573 332372 294573 333324 294573 334250 294573 335176 294573 336050 294573 336899 294573 337722 294573 338520 294573 339291 294573 340037 294573 340732 294573 341401 294573 342044 294573 342661 294573 343227 294573 343767 294573 344256 294573 344719 294573 345156 294573 345542 294573 345902 294573 346211 294573 346494 294573 346725 294573 346905 294573 347060 294573 347188 294573 347240 294573 347266 242485 52090 242192 52090 239747 52090 237322 52090 234877 52090 232431 52090 230007 52090 227561 52090 225115 52090 222670 52090 220224 52090 217800 52090 215354 52090 212909 52090 210484 52090 208038 52090 205614 52090 203168 52090 200744 52090 198319 52090 195894 52090 193470 52090 191066 52090 188662 52090 186258 52090 183855 52090 181451 52090 179068 52090 176664 52090 174302 52090 171920 52090 169558 52090 167196 52090 164834 52090 162493 52090 160152 52090 157832 52090 155658 52090 207746 347266 155658 347266 155658 173633 207746 173633 207746 173659 207746 173761 207746 173916 207746 174122 207746 174405 207746 174739 207746 175125 207746 175562 207746 176077 207746 176642 207746 177260 207746 177929 207746 178623 207746 179395 207746 180218 207746 181093 207746 181993 207746 182970 207746 183974 207746 185028 207746 186109 207746 187240 207746 188424 207746 189658 207746 190919 207746 192205 207746 193543 207746 194906 207746 196321 207746 197761 207746 199253 207746 200745 207746 202289 207746 203858 207746 205478 207746 207099 207746 208771 207746 210443 207746 212166 207746 213890 207746 215665 207746 217440 207746 219240 207746 221067 207746 222919 207746 224771 207746 226674 207746 228578 207746 230481 207746 232411 207746 234366 207746 236321 207746 238276 207746 240256 207746 242263 207746 244243 207746 246250 207746 248282 207746 250288 207746 252321 207746 254353 207746 256385 207746 258417 207746 260449 207746 262481 207746 264514 207746 266546 207746 268578 207746 270610 207746 272616 207746 274623 207746 276629 207746 278636 207746 280616 207746 282597 207746 284578 207746 286533 207746 288488 207746 290417 207746 292320 207746 294224 207746 296102 207746 297980 207746 299806 207746 301632 207746 303459 207746 305234 207746 306983 207746 308732 207746 310430 207746 312127 207746 313774 207746 315420 207746 317015 207746 318584 207746 320127 207746 321645 207746 323111 207746 324578 207746 325967 207746 327356 207746 328693 207746 329980 207746 331240 207746 332449 207746 333632 207746 334790 207746 335870 207746 336925 207746 337928 207746 338880 207746 339806 207746 340680 207746 341478 207746 342250 207746 342970 207746 343639 207746 344256 207746 344822 207746 345311 207746 345774 207746 346160 207746 346494 207746 346777 207746 346983 207746 347137 207746 347240 207746 347266 155658 52090 155512 52090 153191 52090 150892 52090 148593 52090 146315 52090 144036 52090 141779 52090 139521 52090 137285 52090 135048 52090 132833 52090 130617 52090 128422 52090 126228 52090 124054 52090 121901 52090 119748 52090 117616 52090 115505 52090 113394 52090 111304 52090 109234 52090 107165 52090 105117 52090 103089 52090 101082 52090 99076 52090 97090 52090 95125 52090 93181 52090 91238 52090 89336 52090 87433 52090 85552 52090 83692 52090 81853 52090 80034 52090 78236 52090 76439 52090 74683 52090 72948 52090 71213 52090 69520 52090 68831 52090 120919 347266 68831 347266 68831 277813 120919 277813 120919 277864 120919 277993 120919 278250 120919 278584 120919 279021 120919 279510 120919 280128 120919 280796 120919 281542 120919 282366 120919 283266 120919 284218 120919 285247 120919 286327 120919 287459 120919 288668 120919 289902 120919 291189 120919 292526 120919 293915 120919 295330 120919 296796 120919 298263 120919 299780 120919 301324 120919 302893 120919 304462 120919 306057 120919 307677 120919 309272 120919 310918 120919 312539 120919 314160 120919 315780 120919 317401 120919 319021 120919 320616 120919 322185 120919 323754 120919 325298 120919 326790 120919 328282 120919 329748 120919 331163 120919 332526 120919 333864 120919 335176 120919 336410 120919 337619 120919 338751 120919 339832 120919 340861 120919 341812 120919 342713 120919 343536 120919 344282 120919 344951 120919 345542 120919 346057 120919 346494 120919 346828 120919 347060 120919 347214 120919 347266 68831 52090 67848 52090 66176 52090 64546 52090 62936 52090 61348 52090 59759 52090 58212 52090 56707 52090 55202 52090 53718 52090 52276 52090 50834 52090 49433 52090 48054 52090 46716 52090 45378 52090 44082 52090 42807 52090 41553 52090 40341 52090 39150 52090 37979 52090 36829 52090 35722 52090 34656 52090 33590 52090 32565 52090 31562 52090 30601 52090 29660 52090 28761 52090 27883 52090 27047 52090 26232 52090 25438 52090 24685 52090 23975 52090 23285 52090 22637 52090 22010 52090 21425 52090 20860 52090 20338 52090 19857 52090 19397 52090 18979 52090 18603 52090 18248 52090 17934 52090 17662 52090 17411 52090 17202 52090 17035 52090 16910 52090 16805 52090 16763 52090 16743 52090 16743 34727 433488 34727 434387 34701 435265 34624 436143 34521 437000 34366 437836 34161 438651 33929 439466 33672 440261 33363 441013 33003 441766 32617 442497 32206 443208 31743 443877 31280 444546 30765 445173 30199 445779 29633 446343 29042 446887 28399 447409 27756 447890 27061 448350 26366 448768 25646 449144 24875 449499 24129 449813 23331 450085 22534 450314 21711 450503 20862 450649 20013 450774 19138 450837 18264 450858 17363 450837 16463 450774 15588 450649 14714 450503 13865 450314 13016 450085 12193 449813 11395 449499 10598 449144 9826 448768 9080 448350 8360 447890 7640 447409 6971 446887 6328 446343 5685 445779 5093 445173 4502 444546 3961 443877 3447 443208 2958 442497 2521 441766 2084 441013 1723 440261 1363 439466 1055 438651 772 437836 540 437000 360 436143 206 435265 77 434387 26 433488 0 16743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" path="m18277,13500r-2492,l15785,4050r2492,c18277,4050,18277,13500,18277,13500xm14123,13500r-2492,l11631,8775r2492,c14123,8775,14123,13500,14123,13500xm9969,13500r-2492,l7477,6750r2492,c9969,6750,9969,13500,9969,13500xm5815,13500r-2492,l3323,10800r2492,c5815,10800,5815,13500,5815,13500xm831,2025r,13500l20769,15525r,-13500c20769,2025,831,2025,831,2025xm16615,16200r1662,5400l19938,21600,18277,16200v,,-1662,,-1662,xm9969,21600r1662,l11631,16200r-1662,c9969,16200,9969,21600,9969,21600xm20769,l831,c372,,,302,,675v,372,372,675,831,675l20769,1350v459,,831,-303,831,-675c21600,302,21228,,20769,xm3323,16200r1662,l3323,21600r-1661,c1662,21600,3323,16200,3323,16200xe" fillcolor="#2c212f" stroked="f" strokeweight="1pt">
                <v:stroke miterlimit="4" joinstyle="miter"/>
                <v:path arrowok="t" o:extrusionok="f" o:connecttype="custom" o:connectlocs="225826,277939;225826,277939;225826,277939;225826,277939" o:connectangles="0,90,180,270"/>
                <w10:wrap type="through" anchorx="page" anchory="page"/>
              </v:shape>
            </w:pict>
          </mc:Fallback>
        </mc:AlternateContent>
      </w:r>
      <w:r w:rsidR="00CF696E">
        <w:rPr>
          <w:noProof/>
          <w:lang w:val="en-US"/>
        </w:rPr>
        <mc:AlternateContent>
          <mc:Choice Requires="wps">
            <w:drawing>
              <wp:anchor distT="152400" distB="152400" distL="152400" distR="152400" simplePos="0" relativeHeight="251696128" behindDoc="0" locked="0" layoutInCell="1" allowOverlap="1">
                <wp:simplePos x="0" y="0"/>
                <wp:positionH relativeFrom="page">
                  <wp:posOffset>5145054</wp:posOffset>
                </wp:positionH>
                <wp:positionV relativeFrom="page">
                  <wp:posOffset>7129873</wp:posOffset>
                </wp:positionV>
                <wp:extent cx="571030" cy="446126"/>
                <wp:effectExtent l="0" t="0" r="0" b="0"/>
                <wp:wrapThrough wrapText="bothSides" distL="152400" distR="152400">
                  <wp:wrapPolygon edited="1">
                    <wp:start x="0" y="0"/>
                    <wp:lineTo x="0" y="6912"/>
                    <wp:lineTo x="0" y="21600"/>
                    <wp:lineTo x="21600" y="21600"/>
                    <wp:lineTo x="21600" y="6912"/>
                    <wp:lineTo x="21599" y="6912"/>
                    <wp:lineTo x="21596" y="6912"/>
                    <wp:lineTo x="21591" y="6912"/>
                    <wp:lineTo x="21584" y="6912"/>
                    <wp:lineTo x="21576" y="6912"/>
                    <wp:lineTo x="21565" y="6912"/>
                    <wp:lineTo x="21552" y="6912"/>
                    <wp:lineTo x="21538" y="6912"/>
                    <wp:lineTo x="21522" y="6912"/>
                    <wp:lineTo x="21504" y="6912"/>
                    <wp:lineTo x="21484" y="6912"/>
                    <wp:lineTo x="21462" y="6912"/>
                    <wp:lineTo x="21439" y="6912"/>
                    <wp:lineTo x="21413" y="6912"/>
                    <wp:lineTo x="21386" y="6912"/>
                    <wp:lineTo x="21357" y="6912"/>
                    <wp:lineTo x="21327" y="6912"/>
                    <wp:lineTo x="21295" y="6912"/>
                    <wp:lineTo x="21261" y="6912"/>
                    <wp:lineTo x="21225" y="6912"/>
                    <wp:lineTo x="21188" y="6912"/>
                    <wp:lineTo x="21149" y="6912"/>
                    <wp:lineTo x="21108" y="6912"/>
                    <wp:lineTo x="21066" y="6912"/>
                    <wp:lineTo x="21022" y="6912"/>
                    <wp:lineTo x="20977" y="6912"/>
                    <wp:lineTo x="20930" y="6912"/>
                    <wp:lineTo x="20881" y="6912"/>
                    <wp:lineTo x="20831" y="6912"/>
                    <wp:lineTo x="20780" y="6912"/>
                    <wp:lineTo x="20727" y="6912"/>
                    <wp:lineTo x="20672" y="6912"/>
                    <wp:lineTo x="20616" y="6912"/>
                    <wp:lineTo x="20558" y="6912"/>
                    <wp:lineTo x="20499" y="6912"/>
                    <wp:lineTo x="20439" y="6912"/>
                    <wp:lineTo x="20377" y="6912"/>
                    <wp:lineTo x="20314" y="6912"/>
                    <wp:lineTo x="20249" y="6912"/>
                    <wp:lineTo x="20183" y="6912"/>
                    <wp:lineTo x="20115" y="6912"/>
                    <wp:lineTo x="20047" y="6912"/>
                    <wp:lineTo x="19976" y="6912"/>
                    <wp:lineTo x="19905" y="6912"/>
                    <wp:lineTo x="19832" y="6912"/>
                    <wp:lineTo x="19758" y="6912"/>
                    <wp:lineTo x="19683" y="6912"/>
                    <wp:lineTo x="19607" y="6912"/>
                    <wp:lineTo x="19575" y="6912"/>
                    <wp:lineTo x="19575" y="10368"/>
                    <wp:lineTo x="19540" y="10367"/>
                    <wp:lineTo x="19506" y="10364"/>
                    <wp:lineTo x="19472" y="10358"/>
                    <wp:lineTo x="19439" y="10351"/>
                    <wp:lineTo x="19406" y="10341"/>
                    <wp:lineTo x="19374" y="10329"/>
                    <wp:lineTo x="19343" y="10316"/>
                    <wp:lineTo x="19312" y="10300"/>
                    <wp:lineTo x="19282" y="10283"/>
                    <wp:lineTo x="19253" y="10264"/>
                    <wp:lineTo x="19225" y="10243"/>
                    <wp:lineTo x="19198" y="10221"/>
                    <wp:lineTo x="19171" y="10197"/>
                    <wp:lineTo x="19146" y="10171"/>
                    <wp:lineTo x="19121" y="10144"/>
                    <wp:lineTo x="19098" y="10115"/>
                    <wp:lineTo x="19075" y="10085"/>
                    <wp:lineTo x="19054" y="10054"/>
                    <wp:lineTo x="19034" y="10021"/>
                    <wp:lineTo x="19015" y="9987"/>
                    <wp:lineTo x="18998" y="9952"/>
                    <wp:lineTo x="18981" y="9916"/>
                    <wp:lineTo x="18967" y="9879"/>
                    <wp:lineTo x="18953" y="9840"/>
                    <wp:lineTo x="18941" y="9801"/>
                    <wp:lineTo x="18930" y="9761"/>
                    <wp:lineTo x="18921" y="9720"/>
                    <wp:lineTo x="18914" y="9678"/>
                    <wp:lineTo x="18908" y="9635"/>
                    <wp:lineTo x="18903" y="9592"/>
                    <wp:lineTo x="18901" y="9548"/>
                    <wp:lineTo x="18900" y="9504"/>
                    <wp:lineTo x="18901" y="9459"/>
                    <wp:lineTo x="18903" y="9416"/>
                    <wp:lineTo x="18908" y="9372"/>
                    <wp:lineTo x="18914" y="9330"/>
                    <wp:lineTo x="18921" y="9288"/>
                    <wp:lineTo x="18930" y="9247"/>
                    <wp:lineTo x="18941" y="9207"/>
                    <wp:lineTo x="18953" y="9168"/>
                    <wp:lineTo x="18967" y="9130"/>
                    <wp:lineTo x="18981" y="9092"/>
                    <wp:lineTo x="18998" y="9056"/>
                    <wp:lineTo x="19015" y="9021"/>
                    <wp:lineTo x="19034" y="8987"/>
                    <wp:lineTo x="19054" y="8955"/>
                    <wp:lineTo x="19075" y="8923"/>
                    <wp:lineTo x="19098" y="8893"/>
                    <wp:lineTo x="19121" y="8865"/>
                    <wp:lineTo x="19146" y="8838"/>
                    <wp:lineTo x="19171" y="8812"/>
                    <wp:lineTo x="19198" y="8788"/>
                    <wp:lineTo x="19225" y="8765"/>
                    <wp:lineTo x="19253" y="8745"/>
                    <wp:lineTo x="19282" y="8725"/>
                    <wp:lineTo x="19312" y="8708"/>
                    <wp:lineTo x="19343" y="8693"/>
                    <wp:lineTo x="19374" y="8679"/>
                    <wp:lineTo x="19406" y="8667"/>
                    <wp:lineTo x="19439" y="8658"/>
                    <wp:lineTo x="19472" y="8650"/>
                    <wp:lineTo x="19506" y="8645"/>
                    <wp:lineTo x="19540" y="8641"/>
                    <wp:lineTo x="19575" y="8640"/>
                    <wp:lineTo x="19610" y="8641"/>
                    <wp:lineTo x="19644" y="8645"/>
                    <wp:lineTo x="19678" y="8650"/>
                    <wp:lineTo x="19711" y="8658"/>
                    <wp:lineTo x="19744" y="8667"/>
                    <wp:lineTo x="19776" y="8679"/>
                    <wp:lineTo x="19807" y="8693"/>
                    <wp:lineTo x="19838" y="8708"/>
                    <wp:lineTo x="19868" y="8725"/>
                    <wp:lineTo x="19897" y="8745"/>
                    <wp:lineTo x="19925" y="8765"/>
                    <wp:lineTo x="19952" y="8788"/>
                    <wp:lineTo x="19979" y="8812"/>
                    <wp:lineTo x="20004" y="8838"/>
                    <wp:lineTo x="20029" y="8865"/>
                    <wp:lineTo x="20052" y="8893"/>
                    <wp:lineTo x="20075" y="8923"/>
                    <wp:lineTo x="20096" y="8955"/>
                    <wp:lineTo x="20116" y="8987"/>
                    <wp:lineTo x="20135" y="9021"/>
                    <wp:lineTo x="20152" y="9056"/>
                    <wp:lineTo x="20169" y="9092"/>
                    <wp:lineTo x="20183" y="9130"/>
                    <wp:lineTo x="20197" y="9168"/>
                    <wp:lineTo x="20209" y="9207"/>
                    <wp:lineTo x="20220" y="9247"/>
                    <wp:lineTo x="20229" y="9288"/>
                    <wp:lineTo x="20236" y="9330"/>
                    <wp:lineTo x="20242" y="9372"/>
                    <wp:lineTo x="20247" y="9416"/>
                    <wp:lineTo x="20249" y="9459"/>
                    <wp:lineTo x="20250" y="9504"/>
                    <wp:lineTo x="20249" y="9548"/>
                    <wp:lineTo x="20247" y="9592"/>
                    <wp:lineTo x="20242" y="9635"/>
                    <wp:lineTo x="20236" y="9678"/>
                    <wp:lineTo x="20229" y="9720"/>
                    <wp:lineTo x="20220" y="9761"/>
                    <wp:lineTo x="20209" y="9801"/>
                    <wp:lineTo x="20197" y="9840"/>
                    <wp:lineTo x="20183" y="9879"/>
                    <wp:lineTo x="20169" y="9916"/>
                    <wp:lineTo x="20152" y="9952"/>
                    <wp:lineTo x="20135" y="9987"/>
                    <wp:lineTo x="20116" y="10021"/>
                    <wp:lineTo x="20096" y="10054"/>
                    <wp:lineTo x="20075" y="10085"/>
                    <wp:lineTo x="20052" y="10115"/>
                    <wp:lineTo x="20029" y="10144"/>
                    <wp:lineTo x="20004" y="10171"/>
                    <wp:lineTo x="19979" y="10197"/>
                    <wp:lineTo x="19952" y="10221"/>
                    <wp:lineTo x="19925" y="10243"/>
                    <wp:lineTo x="19897" y="10264"/>
                    <wp:lineTo x="19868" y="10283"/>
                    <wp:lineTo x="19838" y="10300"/>
                    <wp:lineTo x="19807" y="10316"/>
                    <wp:lineTo x="19776" y="10329"/>
                    <wp:lineTo x="19744" y="10341"/>
                    <wp:lineTo x="19711" y="10351"/>
                    <wp:lineTo x="19678" y="10358"/>
                    <wp:lineTo x="19644" y="10364"/>
                    <wp:lineTo x="19610" y="10367"/>
                    <wp:lineTo x="19575" y="10368"/>
                    <wp:lineTo x="19575" y="6912"/>
                    <wp:lineTo x="19529" y="6912"/>
                    <wp:lineTo x="19450" y="6912"/>
                    <wp:lineTo x="19370" y="6912"/>
                    <wp:lineTo x="19288" y="6912"/>
                    <wp:lineTo x="19206" y="6912"/>
                    <wp:lineTo x="19122" y="6912"/>
                    <wp:lineTo x="19037" y="6912"/>
                    <wp:lineTo x="18951" y="6912"/>
                    <wp:lineTo x="18864" y="6912"/>
                    <wp:lineTo x="18776" y="6912"/>
                    <wp:lineTo x="18687" y="6912"/>
                    <wp:lineTo x="18597" y="6912"/>
                    <wp:lineTo x="18505" y="6912"/>
                    <wp:lineTo x="18413" y="6912"/>
                    <wp:lineTo x="18319" y="6912"/>
                    <wp:lineTo x="18225" y="6912"/>
                    <wp:lineTo x="18130" y="6912"/>
                    <wp:lineTo x="18033" y="6912"/>
                    <wp:lineTo x="17936" y="6912"/>
                    <wp:lineTo x="17838" y="6912"/>
                    <wp:lineTo x="17738" y="6912"/>
                    <wp:lineTo x="17638" y="6912"/>
                    <wp:lineTo x="17537" y="6912"/>
                    <wp:lineTo x="17435" y="6912"/>
                    <wp:lineTo x="17333" y="6912"/>
                    <wp:lineTo x="17229" y="6912"/>
                    <wp:lineTo x="17124" y="6912"/>
                    <wp:lineTo x="17019" y="6912"/>
                    <wp:lineTo x="16913" y="6912"/>
                    <wp:lineTo x="16806" y="6912"/>
                    <wp:lineTo x="16699" y="6912"/>
                    <wp:lineTo x="16590" y="6912"/>
                    <wp:lineTo x="16481" y="6912"/>
                    <wp:lineTo x="16371" y="6912"/>
                    <wp:lineTo x="16261" y="6912"/>
                    <wp:lineTo x="16149" y="6912"/>
                    <wp:lineTo x="16037" y="6912"/>
                    <wp:lineTo x="15925" y="6912"/>
                    <wp:lineTo x="15812" y="6912"/>
                    <wp:lineTo x="15698" y="6912"/>
                    <wp:lineTo x="15583" y="6912"/>
                    <wp:lineTo x="15468" y="6912"/>
                    <wp:lineTo x="15352" y="6912"/>
                    <wp:lineTo x="15236" y="6912"/>
                    <wp:lineTo x="15119" y="6912"/>
                    <wp:lineTo x="15002" y="6912"/>
                    <wp:lineTo x="14884" y="6912"/>
                    <wp:lineTo x="14766" y="6912"/>
                    <wp:lineTo x="14647" y="6912"/>
                    <wp:lineTo x="14527" y="6912"/>
                    <wp:lineTo x="14408" y="6912"/>
                    <wp:lineTo x="14287" y="6912"/>
                    <wp:lineTo x="14167" y="6912"/>
                    <wp:lineTo x="14045" y="6912"/>
                    <wp:lineTo x="13924" y="6912"/>
                    <wp:lineTo x="13802" y="6912"/>
                    <wp:lineTo x="13680" y="6912"/>
                    <wp:lineTo x="13557" y="6912"/>
                    <wp:lineTo x="13434" y="6912"/>
                    <wp:lineTo x="13311" y="6912"/>
                    <wp:lineTo x="13187" y="6912"/>
                    <wp:lineTo x="13063" y="6912"/>
                    <wp:lineTo x="12939" y="6912"/>
                    <wp:lineTo x="12814" y="6912"/>
                    <wp:lineTo x="12690" y="6912"/>
                    <wp:lineTo x="12565" y="6912"/>
                    <wp:lineTo x="12440" y="6912"/>
                    <wp:lineTo x="12314" y="6912"/>
                    <wp:lineTo x="12189" y="6912"/>
                    <wp:lineTo x="12063" y="6912"/>
                    <wp:lineTo x="11937" y="6912"/>
                    <wp:lineTo x="11811" y="6912"/>
                    <wp:lineTo x="11685" y="6912"/>
                    <wp:lineTo x="11559" y="6912"/>
                    <wp:lineTo x="11432" y="6912"/>
                    <wp:lineTo x="11306" y="6912"/>
                    <wp:lineTo x="11180" y="6912"/>
                    <wp:lineTo x="11053" y="6912"/>
                    <wp:lineTo x="10927" y="6912"/>
                    <wp:lineTo x="10800" y="6912"/>
                    <wp:lineTo x="10673" y="6912"/>
                    <wp:lineTo x="10547" y="6912"/>
                    <wp:lineTo x="10420" y="6912"/>
                    <wp:lineTo x="10294" y="6912"/>
                    <wp:lineTo x="10168" y="6912"/>
                    <wp:lineTo x="10041" y="6912"/>
                    <wp:lineTo x="9915" y="6912"/>
                    <wp:lineTo x="9789" y="6912"/>
                    <wp:lineTo x="9663" y="6912"/>
                    <wp:lineTo x="9537" y="6912"/>
                    <wp:lineTo x="9411" y="6912"/>
                    <wp:lineTo x="9286" y="6912"/>
                    <wp:lineTo x="9160" y="6912"/>
                    <wp:lineTo x="9035" y="6912"/>
                    <wp:lineTo x="8910" y="6912"/>
                    <wp:lineTo x="8786" y="6912"/>
                    <wp:lineTo x="8661" y="6912"/>
                    <wp:lineTo x="8537" y="6912"/>
                    <wp:lineTo x="8413" y="6912"/>
                    <wp:lineTo x="8289" y="6912"/>
                    <wp:lineTo x="8166" y="6912"/>
                    <wp:lineTo x="8043" y="6912"/>
                    <wp:lineTo x="7920" y="6912"/>
                    <wp:lineTo x="7798" y="6912"/>
                    <wp:lineTo x="7676" y="6912"/>
                    <wp:lineTo x="7555" y="6912"/>
                    <wp:lineTo x="7433" y="6912"/>
                    <wp:lineTo x="7313" y="6912"/>
                    <wp:lineTo x="7192" y="6912"/>
                    <wp:lineTo x="7073" y="6912"/>
                    <wp:lineTo x="6953" y="6912"/>
                    <wp:lineTo x="6834" y="6912"/>
                    <wp:lineTo x="6716" y="6912"/>
                    <wp:lineTo x="6598" y="6912"/>
                    <wp:lineTo x="6481" y="6912"/>
                    <wp:lineTo x="6364" y="6912"/>
                    <wp:lineTo x="6248" y="6912"/>
                    <wp:lineTo x="6132" y="6912"/>
                    <wp:lineTo x="6017" y="6912"/>
                    <wp:lineTo x="5902" y="6912"/>
                    <wp:lineTo x="5788" y="6912"/>
                    <wp:lineTo x="5675" y="6912"/>
                    <wp:lineTo x="5563" y="6912"/>
                    <wp:lineTo x="5451" y="6912"/>
                    <wp:lineTo x="5339" y="6912"/>
                    <wp:lineTo x="5229" y="6912"/>
                    <wp:lineTo x="5119" y="6912"/>
                    <wp:lineTo x="5010" y="6912"/>
                    <wp:lineTo x="4901" y="6912"/>
                    <wp:lineTo x="4794" y="6912"/>
                    <wp:lineTo x="4687" y="6912"/>
                    <wp:lineTo x="4581" y="6912"/>
                    <wp:lineTo x="4476" y="6912"/>
                    <wp:lineTo x="4371" y="6912"/>
                    <wp:lineTo x="4267" y="6912"/>
                    <wp:lineTo x="4165" y="6912"/>
                    <wp:lineTo x="4063" y="6912"/>
                    <wp:lineTo x="3962" y="6912"/>
                    <wp:lineTo x="3862" y="6912"/>
                    <wp:lineTo x="3762" y="6912"/>
                    <wp:lineTo x="3664" y="6912"/>
                    <wp:lineTo x="3567" y="6912"/>
                    <wp:lineTo x="3470" y="6912"/>
                    <wp:lineTo x="3375" y="6912"/>
                    <wp:lineTo x="20250" y="17280"/>
                    <wp:lineTo x="19575" y="17280"/>
                    <wp:lineTo x="19575" y="19872"/>
                    <wp:lineTo x="19540" y="19870"/>
                    <wp:lineTo x="19506" y="19867"/>
                    <wp:lineTo x="19472" y="19862"/>
                    <wp:lineTo x="19439" y="19854"/>
                    <wp:lineTo x="19406" y="19844"/>
                    <wp:lineTo x="19374" y="19833"/>
                    <wp:lineTo x="19343" y="19819"/>
                    <wp:lineTo x="19312" y="19804"/>
                    <wp:lineTo x="19282" y="19786"/>
                    <wp:lineTo x="19253" y="19767"/>
                    <wp:lineTo x="19225" y="19747"/>
                    <wp:lineTo x="19198" y="19724"/>
                    <wp:lineTo x="19171" y="19700"/>
                    <wp:lineTo x="19146" y="19674"/>
                    <wp:lineTo x="19121" y="19647"/>
                    <wp:lineTo x="19098" y="19619"/>
                    <wp:lineTo x="19075" y="19589"/>
                    <wp:lineTo x="19054" y="19557"/>
                    <wp:lineTo x="19034" y="19525"/>
                    <wp:lineTo x="19015" y="19491"/>
                    <wp:lineTo x="18998" y="19456"/>
                    <wp:lineTo x="18981" y="19420"/>
                    <wp:lineTo x="18967" y="19382"/>
                    <wp:lineTo x="18953" y="19344"/>
                    <wp:lineTo x="18941" y="19305"/>
                    <wp:lineTo x="18930" y="19265"/>
                    <wp:lineTo x="18921" y="19224"/>
                    <wp:lineTo x="18914" y="19182"/>
                    <wp:lineTo x="18908" y="19139"/>
                    <wp:lineTo x="18903" y="19096"/>
                    <wp:lineTo x="18901" y="19052"/>
                    <wp:lineTo x="18900" y="19008"/>
                    <wp:lineTo x="18901" y="18963"/>
                    <wp:lineTo x="18903" y="18919"/>
                    <wp:lineTo x="18908" y="18876"/>
                    <wp:lineTo x="18914" y="18834"/>
                    <wp:lineTo x="18921" y="18792"/>
                    <wp:lineTo x="18930" y="18751"/>
                    <wp:lineTo x="18941" y="18711"/>
                    <wp:lineTo x="18953" y="18672"/>
                    <wp:lineTo x="18967" y="18633"/>
                    <wp:lineTo x="18981" y="18596"/>
                    <wp:lineTo x="18998" y="18560"/>
                    <wp:lineTo x="19015" y="18525"/>
                    <wp:lineTo x="19034" y="18491"/>
                    <wp:lineTo x="19054" y="18458"/>
                    <wp:lineTo x="19075" y="18427"/>
                    <wp:lineTo x="19098" y="18397"/>
                    <wp:lineTo x="19121" y="18368"/>
                    <wp:lineTo x="19146" y="18341"/>
                    <wp:lineTo x="19171" y="18316"/>
                    <wp:lineTo x="19198" y="18292"/>
                    <wp:lineTo x="19225" y="18269"/>
                    <wp:lineTo x="19253" y="18248"/>
                    <wp:lineTo x="19282" y="18229"/>
                    <wp:lineTo x="19312" y="18212"/>
                    <wp:lineTo x="19343" y="18196"/>
                    <wp:lineTo x="19374" y="18183"/>
                    <wp:lineTo x="19406" y="18171"/>
                    <wp:lineTo x="19439" y="18162"/>
                    <wp:lineTo x="19472" y="18154"/>
                    <wp:lineTo x="19506" y="18149"/>
                    <wp:lineTo x="19540" y="18145"/>
                    <wp:lineTo x="19575" y="18144"/>
                    <wp:lineTo x="19610" y="18145"/>
                    <wp:lineTo x="19644" y="18149"/>
                    <wp:lineTo x="19678" y="18154"/>
                    <wp:lineTo x="19711" y="18162"/>
                    <wp:lineTo x="19744" y="18171"/>
                    <wp:lineTo x="19776" y="18183"/>
                    <wp:lineTo x="19807" y="18196"/>
                    <wp:lineTo x="19838" y="18212"/>
                    <wp:lineTo x="19868" y="18229"/>
                    <wp:lineTo x="19897" y="18248"/>
                    <wp:lineTo x="19925" y="18269"/>
                    <wp:lineTo x="19952" y="18292"/>
                    <wp:lineTo x="19979" y="18316"/>
                    <wp:lineTo x="20004" y="18341"/>
                    <wp:lineTo x="20029" y="18368"/>
                    <wp:lineTo x="20052" y="18397"/>
                    <wp:lineTo x="20075" y="18427"/>
                    <wp:lineTo x="20096" y="18458"/>
                    <wp:lineTo x="20116" y="18491"/>
                    <wp:lineTo x="20135" y="18525"/>
                    <wp:lineTo x="20152" y="18560"/>
                    <wp:lineTo x="20169" y="18596"/>
                    <wp:lineTo x="20183" y="18633"/>
                    <wp:lineTo x="20197" y="18672"/>
                    <wp:lineTo x="20209" y="18711"/>
                    <wp:lineTo x="20220" y="18751"/>
                    <wp:lineTo x="20229" y="18792"/>
                    <wp:lineTo x="20236" y="18834"/>
                    <wp:lineTo x="20242" y="18876"/>
                    <wp:lineTo x="20247" y="18919"/>
                    <wp:lineTo x="20249" y="18963"/>
                    <wp:lineTo x="20250" y="19008"/>
                    <wp:lineTo x="20249" y="19052"/>
                    <wp:lineTo x="20247" y="19096"/>
                    <wp:lineTo x="20242" y="19139"/>
                    <wp:lineTo x="20236" y="19182"/>
                    <wp:lineTo x="20229" y="19224"/>
                    <wp:lineTo x="20220" y="19265"/>
                    <wp:lineTo x="20209" y="19305"/>
                    <wp:lineTo x="20197" y="19344"/>
                    <wp:lineTo x="20183" y="19382"/>
                    <wp:lineTo x="20169" y="19420"/>
                    <wp:lineTo x="20152" y="19456"/>
                    <wp:lineTo x="20135" y="19491"/>
                    <wp:lineTo x="20116" y="19525"/>
                    <wp:lineTo x="20096" y="19557"/>
                    <wp:lineTo x="20075" y="19589"/>
                    <wp:lineTo x="20052" y="19619"/>
                    <wp:lineTo x="20029" y="19647"/>
                    <wp:lineTo x="20004" y="19674"/>
                    <wp:lineTo x="19979" y="19700"/>
                    <wp:lineTo x="19952" y="19724"/>
                    <wp:lineTo x="19925" y="19747"/>
                    <wp:lineTo x="19897" y="19767"/>
                    <wp:lineTo x="19868" y="19786"/>
                    <wp:lineTo x="19838" y="19804"/>
                    <wp:lineTo x="19807" y="19819"/>
                    <wp:lineTo x="19776" y="19833"/>
                    <wp:lineTo x="19744" y="19844"/>
                    <wp:lineTo x="19711" y="19854"/>
                    <wp:lineTo x="19678" y="19862"/>
                    <wp:lineTo x="19644" y="19867"/>
                    <wp:lineTo x="19610" y="19870"/>
                    <wp:lineTo x="19575" y="19872"/>
                    <wp:lineTo x="19575" y="17280"/>
                    <wp:lineTo x="18900" y="17280"/>
                    <wp:lineTo x="18899" y="17281"/>
                    <wp:lineTo x="18896" y="17284"/>
                    <wp:lineTo x="18891" y="17290"/>
                    <wp:lineTo x="18885" y="17298"/>
                    <wp:lineTo x="18876" y="17309"/>
                    <wp:lineTo x="18867" y="17321"/>
                    <wp:lineTo x="18855" y="17336"/>
                    <wp:lineTo x="18843" y="17353"/>
                    <wp:lineTo x="18829" y="17372"/>
                    <wp:lineTo x="18814" y="17393"/>
                    <wp:lineTo x="18798" y="17416"/>
                    <wp:lineTo x="18781" y="17441"/>
                    <wp:lineTo x="18763" y="17468"/>
                    <wp:lineTo x="18744" y="17497"/>
                    <wp:lineTo x="18724" y="17528"/>
                    <wp:lineTo x="18704" y="17561"/>
                    <wp:lineTo x="18684" y="17596"/>
                    <wp:lineTo x="18663" y="17632"/>
                    <wp:lineTo x="18641" y="17671"/>
                    <wp:lineTo x="18620" y="17711"/>
                    <wp:lineTo x="18598" y="17753"/>
                    <wp:lineTo x="18577" y="17796"/>
                    <wp:lineTo x="18555" y="17841"/>
                    <wp:lineTo x="18534" y="17888"/>
                    <wp:lineTo x="18513" y="17937"/>
                    <wp:lineTo x="18492" y="17987"/>
                    <wp:lineTo x="18472" y="18039"/>
                    <wp:lineTo x="18453" y="18092"/>
                    <wp:lineTo x="18434" y="18146"/>
                    <wp:lineTo x="18416" y="18203"/>
                    <wp:lineTo x="18398" y="18260"/>
                    <wp:lineTo x="18382" y="18319"/>
                    <wp:lineTo x="18374" y="18351"/>
                    <wp:lineTo x="18366" y="18383"/>
                    <wp:lineTo x="18358" y="18415"/>
                    <wp:lineTo x="18351" y="18447"/>
                    <wp:lineTo x="18344" y="18480"/>
                    <wp:lineTo x="18337" y="18513"/>
                    <wp:lineTo x="18331" y="18546"/>
                    <wp:lineTo x="18325" y="18579"/>
                    <wp:lineTo x="18319" y="18612"/>
                    <wp:lineTo x="18313" y="18645"/>
                    <wp:lineTo x="18308" y="18679"/>
                    <wp:lineTo x="18303" y="18712"/>
                    <wp:lineTo x="18298" y="18745"/>
                    <wp:lineTo x="18294" y="18779"/>
                    <wp:lineTo x="18289" y="18812"/>
                    <wp:lineTo x="18285" y="18845"/>
                    <wp:lineTo x="18281" y="18878"/>
                    <wp:lineTo x="18277" y="18911"/>
                    <wp:lineTo x="18274" y="18944"/>
                    <wp:lineTo x="18271" y="18977"/>
                    <wp:lineTo x="18268" y="19010"/>
                    <wp:lineTo x="18265" y="19042"/>
                    <wp:lineTo x="18262" y="19074"/>
                    <wp:lineTo x="18259" y="19106"/>
                    <wp:lineTo x="18257" y="19137"/>
                    <wp:lineTo x="18255" y="19168"/>
                    <wp:lineTo x="18253" y="19199"/>
                    <wp:lineTo x="18251" y="19230"/>
                    <wp:lineTo x="18249" y="19260"/>
                    <wp:lineTo x="18248" y="19289"/>
                    <wp:lineTo x="18246" y="19319"/>
                    <wp:lineTo x="18245" y="19347"/>
                    <wp:lineTo x="18243" y="19376"/>
                    <wp:lineTo x="18242" y="19403"/>
                    <wp:lineTo x="18241" y="19431"/>
                    <wp:lineTo x="18240" y="19457"/>
                    <wp:lineTo x="18239" y="19483"/>
                    <wp:lineTo x="18238" y="19509"/>
                    <wp:lineTo x="18238" y="19533"/>
                    <wp:lineTo x="18237" y="19558"/>
                    <wp:lineTo x="18237" y="19581"/>
                    <wp:lineTo x="18236" y="19604"/>
                    <wp:lineTo x="18235" y="19626"/>
                    <wp:lineTo x="18235" y="19647"/>
                    <wp:lineTo x="18235" y="19667"/>
                    <wp:lineTo x="18234" y="19687"/>
                    <wp:lineTo x="18234" y="19706"/>
                    <wp:lineTo x="18234" y="19724"/>
                    <wp:lineTo x="18233" y="19741"/>
                    <wp:lineTo x="18233" y="19757"/>
                    <wp:lineTo x="18233" y="19772"/>
                    <wp:lineTo x="18232" y="19786"/>
                    <wp:lineTo x="18232" y="19799"/>
                    <wp:lineTo x="18232" y="19811"/>
                    <wp:lineTo x="18231" y="19822"/>
                    <wp:lineTo x="18231" y="19832"/>
                    <wp:lineTo x="18230" y="19841"/>
                    <wp:lineTo x="18230" y="19849"/>
                    <wp:lineTo x="18229" y="19856"/>
                    <wp:lineTo x="18228" y="19862"/>
                    <wp:lineTo x="18228" y="19866"/>
                    <wp:lineTo x="18227" y="19869"/>
                    <wp:lineTo x="18226" y="19871"/>
                    <wp:lineTo x="18225" y="19872"/>
                    <wp:lineTo x="18138" y="19872"/>
                    <wp:lineTo x="18048" y="19872"/>
                    <wp:lineTo x="17956" y="19872"/>
                    <wp:lineTo x="17861" y="19872"/>
                    <wp:lineTo x="17763" y="19872"/>
                    <wp:lineTo x="17663" y="19872"/>
                    <wp:lineTo x="17561" y="19872"/>
                    <wp:lineTo x="17456" y="19872"/>
                    <wp:lineTo x="17348" y="19872"/>
                    <wp:lineTo x="17239" y="19872"/>
                    <wp:lineTo x="17127" y="19872"/>
                    <wp:lineTo x="17013" y="19872"/>
                    <wp:lineTo x="16897" y="19872"/>
                    <wp:lineTo x="16779" y="19872"/>
                    <wp:lineTo x="16659" y="19872"/>
                    <wp:lineTo x="16537" y="19872"/>
                    <wp:lineTo x="16413" y="19872"/>
                    <wp:lineTo x="16287" y="19872"/>
                    <wp:lineTo x="16160" y="19872"/>
                    <wp:lineTo x="16030" y="19872"/>
                    <wp:lineTo x="15899" y="19872"/>
                    <wp:lineTo x="15767" y="19872"/>
                    <wp:lineTo x="15633" y="19872"/>
                    <wp:lineTo x="15497" y="19872"/>
                    <wp:lineTo x="15360" y="19872"/>
                    <wp:lineTo x="15221" y="19872"/>
                    <wp:lineTo x="15081" y="19872"/>
                    <wp:lineTo x="14940" y="19872"/>
                    <wp:lineTo x="14797" y="19872"/>
                    <wp:lineTo x="14653" y="19872"/>
                    <wp:lineTo x="14508" y="19872"/>
                    <wp:lineTo x="14362" y="19872"/>
                    <wp:lineTo x="14215" y="19872"/>
                    <wp:lineTo x="14067" y="19872"/>
                    <wp:lineTo x="13918" y="19872"/>
                    <wp:lineTo x="13768" y="19872"/>
                    <wp:lineTo x="13617" y="19872"/>
                    <wp:lineTo x="13466" y="19872"/>
                    <wp:lineTo x="13313" y="19872"/>
                    <wp:lineTo x="13161" y="19872"/>
                    <wp:lineTo x="13007" y="19872"/>
                    <wp:lineTo x="12853" y="19872"/>
                    <wp:lineTo x="12698" y="19872"/>
                    <wp:lineTo x="12543" y="19872"/>
                    <wp:lineTo x="12388" y="19872"/>
                    <wp:lineTo x="12232" y="19872"/>
                    <wp:lineTo x="12076" y="19872"/>
                    <wp:lineTo x="11920" y="19872"/>
                    <wp:lineTo x="11763" y="19872"/>
                    <wp:lineTo x="11606" y="19872"/>
                    <wp:lineTo x="11450" y="19872"/>
                    <wp:lineTo x="11293" y="19872"/>
                    <wp:lineTo x="11136" y="19872"/>
                    <wp:lineTo x="10979" y="19872"/>
                    <wp:lineTo x="10823" y="19872"/>
                    <wp:lineTo x="10666" y="19872"/>
                    <wp:lineTo x="10510" y="19872"/>
                    <wp:lineTo x="10355" y="19872"/>
                    <wp:lineTo x="10199" y="19872"/>
                    <wp:lineTo x="10044" y="19872"/>
                    <wp:lineTo x="9889" y="19872"/>
                    <wp:lineTo x="9735" y="19872"/>
                    <wp:lineTo x="9582" y="19872"/>
                    <wp:lineTo x="9429" y="19872"/>
                    <wp:lineTo x="9277" y="19872"/>
                    <wp:lineTo x="9125" y="19872"/>
                    <wp:lineTo x="8974" y="19872"/>
                    <wp:lineTo x="8824" y="19872"/>
                    <wp:lineTo x="8675" y="19872"/>
                    <wp:lineTo x="8527" y="19872"/>
                    <wp:lineTo x="8380" y="19872"/>
                    <wp:lineTo x="8234" y="19872"/>
                    <wp:lineTo x="8089" y="19872"/>
                    <wp:lineTo x="7945" y="19872"/>
                    <wp:lineTo x="7803" y="19872"/>
                    <wp:lineTo x="7661" y="19872"/>
                    <wp:lineTo x="7521" y="19872"/>
                    <wp:lineTo x="7383" y="19872"/>
                    <wp:lineTo x="7245" y="19872"/>
                    <wp:lineTo x="7110" y="19872"/>
                    <wp:lineTo x="6975" y="19872"/>
                    <wp:lineTo x="6843" y="19872"/>
                    <wp:lineTo x="6712" y="19872"/>
                    <wp:lineTo x="6582" y="19872"/>
                    <wp:lineTo x="6455" y="19872"/>
                    <wp:lineTo x="6329" y="19872"/>
                    <wp:lineTo x="6205" y="19872"/>
                    <wp:lineTo x="6083" y="19872"/>
                    <wp:lineTo x="5963" y="19872"/>
                    <wp:lineTo x="5845" y="19872"/>
                    <wp:lineTo x="5728" y="19872"/>
                    <wp:lineTo x="5615" y="19872"/>
                    <wp:lineTo x="5503" y="19872"/>
                    <wp:lineTo x="5393" y="19872"/>
                    <wp:lineTo x="5286" y="19872"/>
                    <wp:lineTo x="5181" y="19872"/>
                    <wp:lineTo x="5079" y="19872"/>
                    <wp:lineTo x="4978" y="19872"/>
                    <wp:lineTo x="4881" y="19872"/>
                    <wp:lineTo x="4786" y="19872"/>
                    <wp:lineTo x="4693" y="19872"/>
                    <wp:lineTo x="4604" y="19872"/>
                    <wp:lineTo x="4516" y="19872"/>
                    <wp:lineTo x="4432" y="19872"/>
                    <wp:lineTo x="4351" y="19872"/>
                    <wp:lineTo x="4272" y="19872"/>
                    <wp:lineTo x="4196" y="19872"/>
                    <wp:lineTo x="4123" y="19872"/>
                    <wp:lineTo x="4054" y="19872"/>
                    <wp:lineTo x="3987" y="19872"/>
                    <wp:lineTo x="3923" y="19872"/>
                    <wp:lineTo x="3863" y="19872"/>
                    <wp:lineTo x="3806" y="19872"/>
                    <wp:lineTo x="3752" y="19872"/>
                    <wp:lineTo x="3702" y="19872"/>
                    <wp:lineTo x="3655" y="19872"/>
                    <wp:lineTo x="3611" y="19872"/>
                    <wp:lineTo x="3571" y="19872"/>
                    <wp:lineTo x="3535" y="19872"/>
                    <wp:lineTo x="3502" y="19872"/>
                    <wp:lineTo x="3472" y="19872"/>
                    <wp:lineTo x="3447" y="19872"/>
                    <wp:lineTo x="3425" y="19872"/>
                    <wp:lineTo x="3407" y="19872"/>
                    <wp:lineTo x="3393" y="19872"/>
                    <wp:lineTo x="3383" y="19872"/>
                    <wp:lineTo x="3377" y="19872"/>
                    <wp:lineTo x="3375" y="19872"/>
                    <wp:lineTo x="3376" y="19870"/>
                    <wp:lineTo x="3377" y="19864"/>
                    <wp:lineTo x="3378" y="19854"/>
                    <wp:lineTo x="3379" y="19840"/>
                    <wp:lineTo x="3379" y="19823"/>
                    <wp:lineTo x="3380" y="19803"/>
                    <wp:lineTo x="3380" y="19779"/>
                    <wp:lineTo x="3380" y="19752"/>
                    <wp:lineTo x="3380" y="19722"/>
                    <wp:lineTo x="3380" y="19689"/>
                    <wp:lineTo x="3379" y="19653"/>
                    <wp:lineTo x="3378" y="19615"/>
                    <wp:lineTo x="3376" y="19574"/>
                    <wp:lineTo x="3374" y="19531"/>
                    <wp:lineTo x="3372" y="19485"/>
                    <wp:lineTo x="3369" y="19438"/>
                    <wp:lineTo x="3365" y="19389"/>
                    <wp:lineTo x="3361" y="19338"/>
                    <wp:lineTo x="3356" y="19285"/>
                    <wp:lineTo x="3351" y="19230"/>
                    <wp:lineTo x="3345" y="19175"/>
                    <wp:lineTo x="3338" y="19118"/>
                    <wp:lineTo x="3331" y="19060"/>
                    <wp:lineTo x="3322" y="19000"/>
                    <wp:lineTo x="3313" y="18940"/>
                    <wp:lineTo x="3303" y="18880"/>
                    <wp:lineTo x="3293" y="18818"/>
                    <wp:lineTo x="3281" y="18757"/>
                    <wp:lineTo x="3268" y="18695"/>
                    <wp:lineTo x="3255" y="18633"/>
                    <wp:lineTo x="3240" y="18570"/>
                    <wp:lineTo x="3224" y="18508"/>
                    <wp:lineTo x="3208" y="18448"/>
                    <wp:lineTo x="3191" y="18388"/>
                    <wp:lineTo x="3172" y="18328"/>
                    <wp:lineTo x="3153" y="18269"/>
                    <wp:lineTo x="3133" y="18211"/>
                    <wp:lineTo x="3113" y="18154"/>
                    <wp:lineTo x="3092" y="18098"/>
                    <wp:lineTo x="3071" y="18043"/>
                    <wp:lineTo x="3049" y="17989"/>
                    <wp:lineTo x="3028" y="17936"/>
                    <wp:lineTo x="3006" y="17885"/>
                    <wp:lineTo x="2984" y="17835"/>
                    <wp:lineTo x="2962" y="17786"/>
                    <wp:lineTo x="2941" y="17740"/>
                    <wp:lineTo x="2919" y="17694"/>
                    <wp:lineTo x="2899" y="17651"/>
                    <wp:lineTo x="2878" y="17610"/>
                    <wp:lineTo x="2858" y="17570"/>
                    <wp:lineTo x="2839" y="17533"/>
                    <wp:lineTo x="2821" y="17498"/>
                    <wp:lineTo x="2804" y="17465"/>
                    <wp:lineTo x="2787" y="17434"/>
                    <wp:lineTo x="2772" y="17406"/>
                    <wp:lineTo x="2758" y="17381"/>
                    <wp:lineTo x="2745" y="17358"/>
                    <wp:lineTo x="2734" y="17338"/>
                    <wp:lineTo x="2724" y="17320"/>
                    <wp:lineTo x="2716" y="17306"/>
                    <wp:lineTo x="2709" y="17295"/>
                    <wp:lineTo x="2704" y="17286"/>
                    <wp:lineTo x="2701" y="17281"/>
                    <wp:lineTo x="2700" y="17280"/>
                    <wp:lineTo x="2025" y="17280"/>
                    <wp:lineTo x="2025" y="19872"/>
                    <wp:lineTo x="1990" y="19870"/>
                    <wp:lineTo x="1956" y="19867"/>
                    <wp:lineTo x="1922" y="19862"/>
                    <wp:lineTo x="1889" y="19854"/>
                    <wp:lineTo x="1856" y="19844"/>
                    <wp:lineTo x="1824" y="19833"/>
                    <wp:lineTo x="1793" y="19819"/>
                    <wp:lineTo x="1762" y="19804"/>
                    <wp:lineTo x="1732" y="19786"/>
                    <wp:lineTo x="1703" y="19767"/>
                    <wp:lineTo x="1675" y="19747"/>
                    <wp:lineTo x="1648" y="19724"/>
                    <wp:lineTo x="1621" y="19700"/>
                    <wp:lineTo x="1596" y="19674"/>
                    <wp:lineTo x="1571" y="19647"/>
                    <wp:lineTo x="1548" y="19619"/>
                    <wp:lineTo x="1525" y="19589"/>
                    <wp:lineTo x="1504" y="19557"/>
                    <wp:lineTo x="1484" y="19525"/>
                    <wp:lineTo x="1465" y="19491"/>
                    <wp:lineTo x="1448" y="19456"/>
                    <wp:lineTo x="1431" y="19420"/>
                    <wp:lineTo x="1417" y="19382"/>
                    <wp:lineTo x="1403" y="19344"/>
                    <wp:lineTo x="1391" y="19305"/>
                    <wp:lineTo x="1380" y="19265"/>
                    <wp:lineTo x="1371" y="19224"/>
                    <wp:lineTo x="1364" y="19182"/>
                    <wp:lineTo x="1358" y="19139"/>
                    <wp:lineTo x="1353" y="19096"/>
                    <wp:lineTo x="1351" y="19052"/>
                    <wp:lineTo x="1350" y="19008"/>
                    <wp:lineTo x="1351" y="18963"/>
                    <wp:lineTo x="1353" y="18919"/>
                    <wp:lineTo x="1358" y="18876"/>
                    <wp:lineTo x="1364" y="18834"/>
                    <wp:lineTo x="1371" y="18792"/>
                    <wp:lineTo x="1380" y="18751"/>
                    <wp:lineTo x="1391" y="18711"/>
                    <wp:lineTo x="1403" y="18672"/>
                    <wp:lineTo x="1417" y="18633"/>
                    <wp:lineTo x="1431" y="18596"/>
                    <wp:lineTo x="1448" y="18560"/>
                    <wp:lineTo x="1465" y="18525"/>
                    <wp:lineTo x="1484" y="18491"/>
                    <wp:lineTo x="1504" y="18458"/>
                    <wp:lineTo x="1525" y="18427"/>
                    <wp:lineTo x="1548" y="18397"/>
                    <wp:lineTo x="1571" y="18368"/>
                    <wp:lineTo x="1596" y="18341"/>
                    <wp:lineTo x="1621" y="18316"/>
                    <wp:lineTo x="1648" y="18292"/>
                    <wp:lineTo x="1675" y="18269"/>
                    <wp:lineTo x="1703" y="18248"/>
                    <wp:lineTo x="1732" y="18229"/>
                    <wp:lineTo x="1762" y="18212"/>
                    <wp:lineTo x="1793" y="18196"/>
                    <wp:lineTo x="1824" y="18183"/>
                    <wp:lineTo x="1856" y="18171"/>
                    <wp:lineTo x="1889" y="18162"/>
                    <wp:lineTo x="1922" y="18154"/>
                    <wp:lineTo x="1956" y="18149"/>
                    <wp:lineTo x="1990" y="18145"/>
                    <wp:lineTo x="2025" y="18144"/>
                    <wp:lineTo x="2060" y="18145"/>
                    <wp:lineTo x="2094" y="18149"/>
                    <wp:lineTo x="2128" y="18154"/>
                    <wp:lineTo x="2161" y="18162"/>
                    <wp:lineTo x="2194" y="18171"/>
                    <wp:lineTo x="2226" y="18183"/>
                    <wp:lineTo x="2257" y="18196"/>
                    <wp:lineTo x="2288" y="18212"/>
                    <wp:lineTo x="2318" y="18229"/>
                    <wp:lineTo x="2347" y="18248"/>
                    <wp:lineTo x="2375" y="18269"/>
                    <wp:lineTo x="2402" y="18292"/>
                    <wp:lineTo x="2429" y="18316"/>
                    <wp:lineTo x="2454" y="18341"/>
                    <wp:lineTo x="2479" y="18368"/>
                    <wp:lineTo x="2502" y="18397"/>
                    <wp:lineTo x="2525" y="18427"/>
                    <wp:lineTo x="2546" y="18458"/>
                    <wp:lineTo x="2566" y="18491"/>
                    <wp:lineTo x="2585" y="18525"/>
                    <wp:lineTo x="2602" y="18560"/>
                    <wp:lineTo x="2619" y="18596"/>
                    <wp:lineTo x="2633" y="18633"/>
                    <wp:lineTo x="2647" y="18672"/>
                    <wp:lineTo x="2659" y="18711"/>
                    <wp:lineTo x="2670" y="18751"/>
                    <wp:lineTo x="2679" y="18792"/>
                    <wp:lineTo x="2686" y="18834"/>
                    <wp:lineTo x="2692" y="18876"/>
                    <wp:lineTo x="2697" y="18919"/>
                    <wp:lineTo x="2699" y="18963"/>
                    <wp:lineTo x="2700" y="19008"/>
                    <wp:lineTo x="2699" y="19052"/>
                    <wp:lineTo x="2697" y="19096"/>
                    <wp:lineTo x="2692" y="19139"/>
                    <wp:lineTo x="2686" y="19182"/>
                    <wp:lineTo x="2679" y="19224"/>
                    <wp:lineTo x="2670" y="19265"/>
                    <wp:lineTo x="2659" y="19305"/>
                    <wp:lineTo x="2647" y="19344"/>
                    <wp:lineTo x="2633" y="19382"/>
                    <wp:lineTo x="2619" y="19420"/>
                    <wp:lineTo x="2602" y="19456"/>
                    <wp:lineTo x="2585" y="19491"/>
                    <wp:lineTo x="2566" y="19525"/>
                    <wp:lineTo x="2546" y="19557"/>
                    <wp:lineTo x="2525" y="19589"/>
                    <wp:lineTo x="2502" y="19619"/>
                    <wp:lineTo x="2479" y="19647"/>
                    <wp:lineTo x="2454" y="19674"/>
                    <wp:lineTo x="2429" y="19700"/>
                    <wp:lineTo x="2402" y="19724"/>
                    <wp:lineTo x="2375" y="19747"/>
                    <wp:lineTo x="2347" y="19767"/>
                    <wp:lineTo x="2318" y="19786"/>
                    <wp:lineTo x="2288" y="19804"/>
                    <wp:lineTo x="2257" y="19819"/>
                    <wp:lineTo x="2226" y="19833"/>
                    <wp:lineTo x="2194" y="19844"/>
                    <wp:lineTo x="2161" y="19854"/>
                    <wp:lineTo x="2128" y="19862"/>
                    <wp:lineTo x="2094" y="19867"/>
                    <wp:lineTo x="2060" y="19870"/>
                    <wp:lineTo x="2025" y="19872"/>
                    <wp:lineTo x="2025" y="17280"/>
                    <wp:lineTo x="1350" y="17280"/>
                    <wp:lineTo x="1350" y="11232"/>
                    <wp:lineTo x="2700" y="11232"/>
                    <wp:lineTo x="2701" y="11230"/>
                    <wp:lineTo x="2704" y="11226"/>
                    <wp:lineTo x="2709" y="11220"/>
                    <wp:lineTo x="2716" y="11211"/>
                    <wp:lineTo x="2724" y="11199"/>
                    <wp:lineTo x="2734" y="11185"/>
                    <wp:lineTo x="2746" y="11168"/>
                    <wp:lineTo x="2758" y="11149"/>
                    <wp:lineTo x="2773" y="11128"/>
                    <wp:lineTo x="2788" y="11105"/>
                    <wp:lineTo x="2804" y="11079"/>
                    <wp:lineTo x="2822" y="11051"/>
                    <wp:lineTo x="2840" y="11021"/>
                    <wp:lineTo x="2859" y="10989"/>
                    <wp:lineTo x="2879" y="10956"/>
                    <wp:lineTo x="2900" y="10920"/>
                    <wp:lineTo x="2921" y="10882"/>
                    <wp:lineTo x="2942" y="10843"/>
                    <wp:lineTo x="2964" y="10801"/>
                    <wp:lineTo x="2985" y="10759"/>
                    <wp:lineTo x="3007" y="10714"/>
                    <wp:lineTo x="3029" y="10668"/>
                    <wp:lineTo x="3051" y="10620"/>
                    <wp:lineTo x="3073" y="10571"/>
                    <wp:lineTo x="3094" y="10520"/>
                    <wp:lineTo x="3115" y="10468"/>
                    <wp:lineTo x="3136" y="10415"/>
                    <wp:lineTo x="3156" y="10360"/>
                    <wp:lineTo x="3175" y="10304"/>
                    <wp:lineTo x="3193" y="10247"/>
                    <wp:lineTo x="3211" y="10189"/>
                    <wp:lineTo x="3227" y="10129"/>
                    <wp:lineTo x="3235" y="10099"/>
                    <wp:lineTo x="3243" y="10068"/>
                    <wp:lineTo x="3250" y="10038"/>
                    <wp:lineTo x="3257" y="10006"/>
                    <wp:lineTo x="3264" y="9975"/>
                    <wp:lineTo x="3271" y="9944"/>
                    <wp:lineTo x="3277" y="9912"/>
                    <wp:lineTo x="3284" y="9880"/>
                    <wp:lineTo x="3289" y="9849"/>
                    <wp:lineTo x="3295" y="9817"/>
                    <wp:lineTo x="3301" y="9785"/>
                    <wp:lineTo x="3306" y="9753"/>
                    <wp:lineTo x="3311" y="9721"/>
                    <wp:lineTo x="3316" y="9689"/>
                    <wp:lineTo x="3320" y="9657"/>
                    <wp:lineTo x="3324" y="9625"/>
                    <wp:lineTo x="3329" y="9593"/>
                    <wp:lineTo x="3333" y="9561"/>
                    <wp:lineTo x="3336" y="9530"/>
                    <wp:lineTo x="3340" y="9498"/>
                    <wp:lineTo x="3343" y="9467"/>
                    <wp:lineTo x="3347" y="9436"/>
                    <wp:lineTo x="3350" y="9405"/>
                    <wp:lineTo x="3352" y="9375"/>
                    <wp:lineTo x="3355" y="9345"/>
                    <wp:lineTo x="3358" y="9315"/>
                    <wp:lineTo x="3360" y="9285"/>
                    <wp:lineTo x="3362" y="9256"/>
                    <wp:lineTo x="3364" y="9227"/>
                    <wp:lineTo x="3366" y="9199"/>
                    <wp:lineTo x="3368" y="9170"/>
                    <wp:lineTo x="3370" y="9143"/>
                    <wp:lineTo x="3371" y="9116"/>
                    <wp:lineTo x="3373" y="9089"/>
                    <wp:lineTo x="3374" y="9063"/>
                    <wp:lineTo x="3375" y="9038"/>
                    <wp:lineTo x="3376" y="9013"/>
                    <wp:lineTo x="3377" y="8988"/>
                    <wp:lineTo x="3378" y="8964"/>
                    <wp:lineTo x="3378" y="8941"/>
                    <wp:lineTo x="3379" y="8919"/>
                    <wp:lineTo x="3379" y="8897"/>
                    <wp:lineTo x="3380" y="8876"/>
                    <wp:lineTo x="3380" y="8855"/>
                    <wp:lineTo x="3380" y="8836"/>
                    <wp:lineTo x="3380" y="8817"/>
                    <wp:lineTo x="3381" y="8799"/>
                    <wp:lineTo x="3381" y="8782"/>
                    <wp:lineTo x="3381" y="8766"/>
                    <wp:lineTo x="3380" y="8750"/>
                    <wp:lineTo x="3380" y="8736"/>
                    <wp:lineTo x="3380" y="8722"/>
                    <wp:lineTo x="3380" y="8709"/>
                    <wp:lineTo x="3379" y="8698"/>
                    <wp:lineTo x="3379" y="8687"/>
                    <wp:lineTo x="3379" y="8677"/>
                    <wp:lineTo x="3378" y="8669"/>
                    <wp:lineTo x="3378" y="8661"/>
                    <wp:lineTo x="3377" y="8655"/>
                    <wp:lineTo x="3377" y="8649"/>
                    <wp:lineTo x="3376" y="8645"/>
                    <wp:lineTo x="3376" y="8642"/>
                    <wp:lineTo x="3375" y="8640"/>
                    <wp:lineTo x="5063" y="8640"/>
                    <wp:lineTo x="5063" y="12960"/>
                    <wp:lineTo x="5115" y="12962"/>
                    <wp:lineTo x="5166" y="12967"/>
                    <wp:lineTo x="5217" y="12975"/>
                    <wp:lineTo x="5266" y="12986"/>
                    <wp:lineTo x="5315" y="13001"/>
                    <wp:lineTo x="5364" y="13018"/>
                    <wp:lineTo x="5411" y="13039"/>
                    <wp:lineTo x="5457" y="13062"/>
                    <wp:lineTo x="5501" y="13088"/>
                    <wp:lineTo x="5545" y="13117"/>
                    <wp:lineTo x="5587" y="13148"/>
                    <wp:lineTo x="5629" y="13181"/>
                    <wp:lineTo x="5668" y="13218"/>
                    <wp:lineTo x="5706" y="13256"/>
                    <wp:lineTo x="5743" y="13297"/>
                    <wp:lineTo x="5778" y="13340"/>
                    <wp:lineTo x="5812" y="13385"/>
                    <wp:lineTo x="5844" y="13432"/>
                    <wp:lineTo x="5874" y="13481"/>
                    <wp:lineTo x="5902" y="13531"/>
                    <wp:lineTo x="5928" y="13584"/>
                    <wp:lineTo x="5953" y="13638"/>
                    <wp:lineTo x="5975" y="13694"/>
                    <wp:lineTo x="5995" y="13751"/>
                    <wp:lineTo x="6014" y="13810"/>
                    <wp:lineTo x="6029" y="13870"/>
                    <wp:lineTo x="6043" y="13932"/>
                    <wp:lineTo x="6054" y="13995"/>
                    <wp:lineTo x="6063" y="14058"/>
                    <wp:lineTo x="6070" y="14123"/>
                    <wp:lineTo x="6074" y="14189"/>
                    <wp:lineTo x="6075" y="14256"/>
                    <wp:lineTo x="6074" y="14322"/>
                    <wp:lineTo x="6070" y="14388"/>
                    <wp:lineTo x="6063" y="14453"/>
                    <wp:lineTo x="6054" y="14517"/>
                    <wp:lineTo x="6043" y="14580"/>
                    <wp:lineTo x="6029" y="14641"/>
                    <wp:lineTo x="6014" y="14701"/>
                    <wp:lineTo x="5995" y="14760"/>
                    <wp:lineTo x="5975" y="14817"/>
                    <wp:lineTo x="5953" y="14873"/>
                    <wp:lineTo x="5928" y="14928"/>
                    <wp:lineTo x="5902" y="14980"/>
                    <wp:lineTo x="5874" y="15031"/>
                    <wp:lineTo x="5844" y="15080"/>
                    <wp:lineTo x="5812" y="15127"/>
                    <wp:lineTo x="5778" y="15172"/>
                    <wp:lineTo x="5743" y="15215"/>
                    <wp:lineTo x="5706" y="15256"/>
                    <wp:lineTo x="5668" y="15294"/>
                    <wp:lineTo x="5629" y="15330"/>
                    <wp:lineTo x="5587" y="15364"/>
                    <wp:lineTo x="5545" y="15395"/>
                    <wp:lineTo x="5501" y="15424"/>
                    <wp:lineTo x="5457" y="15450"/>
                    <wp:lineTo x="5411" y="15473"/>
                    <wp:lineTo x="5364" y="15493"/>
                    <wp:lineTo x="5315" y="15511"/>
                    <wp:lineTo x="5266" y="15525"/>
                    <wp:lineTo x="5217" y="15537"/>
                    <wp:lineTo x="5166" y="15545"/>
                    <wp:lineTo x="5115" y="15550"/>
                    <wp:lineTo x="5063" y="15552"/>
                    <wp:lineTo x="5010" y="15550"/>
                    <wp:lineTo x="4959" y="15545"/>
                    <wp:lineTo x="4908" y="15537"/>
                    <wp:lineTo x="4859" y="15525"/>
                    <wp:lineTo x="4810" y="15511"/>
                    <wp:lineTo x="4761" y="15493"/>
                    <wp:lineTo x="4714" y="15473"/>
                    <wp:lineTo x="4668" y="15450"/>
                    <wp:lineTo x="4624" y="15424"/>
                    <wp:lineTo x="4580" y="15395"/>
                    <wp:lineTo x="4538" y="15364"/>
                    <wp:lineTo x="4496" y="15330"/>
                    <wp:lineTo x="4457" y="15294"/>
                    <wp:lineTo x="4419" y="15256"/>
                    <wp:lineTo x="4382" y="15215"/>
                    <wp:lineTo x="4347" y="15172"/>
                    <wp:lineTo x="4313" y="15127"/>
                    <wp:lineTo x="4281" y="15080"/>
                    <wp:lineTo x="4251" y="15031"/>
                    <wp:lineTo x="4223" y="14980"/>
                    <wp:lineTo x="4197" y="14928"/>
                    <wp:lineTo x="4172" y="14874"/>
                    <wp:lineTo x="4150" y="14818"/>
                    <wp:lineTo x="4130" y="14760"/>
                    <wp:lineTo x="4111" y="14701"/>
                    <wp:lineTo x="4096" y="14641"/>
                    <wp:lineTo x="4082" y="14580"/>
                    <wp:lineTo x="4071" y="14517"/>
                    <wp:lineTo x="4062" y="14453"/>
                    <wp:lineTo x="4055" y="14388"/>
                    <wp:lineTo x="4051" y="14322"/>
                    <wp:lineTo x="4050" y="14256"/>
                    <wp:lineTo x="4051" y="14189"/>
                    <wp:lineTo x="4055" y="14123"/>
                    <wp:lineTo x="4062" y="14058"/>
                    <wp:lineTo x="4071" y="13995"/>
                    <wp:lineTo x="4082" y="13932"/>
                    <wp:lineTo x="4096" y="13870"/>
                    <wp:lineTo x="4111" y="13810"/>
                    <wp:lineTo x="4130" y="13751"/>
                    <wp:lineTo x="4150" y="13694"/>
                    <wp:lineTo x="4172" y="13638"/>
                    <wp:lineTo x="4197" y="13584"/>
                    <wp:lineTo x="4223" y="13531"/>
                    <wp:lineTo x="4251" y="13481"/>
                    <wp:lineTo x="4281" y="13432"/>
                    <wp:lineTo x="4313" y="13385"/>
                    <wp:lineTo x="4347" y="13340"/>
                    <wp:lineTo x="4382" y="13297"/>
                    <wp:lineTo x="4419" y="13256"/>
                    <wp:lineTo x="4457" y="13218"/>
                    <wp:lineTo x="4496" y="13181"/>
                    <wp:lineTo x="4538" y="13148"/>
                    <wp:lineTo x="4580" y="13117"/>
                    <wp:lineTo x="4624" y="13088"/>
                    <wp:lineTo x="4668" y="13062"/>
                    <wp:lineTo x="4714" y="13039"/>
                    <wp:lineTo x="4761" y="13018"/>
                    <wp:lineTo x="4810" y="13001"/>
                    <wp:lineTo x="4859" y="12986"/>
                    <wp:lineTo x="4908" y="12975"/>
                    <wp:lineTo x="4959" y="12967"/>
                    <wp:lineTo x="5010" y="12962"/>
                    <wp:lineTo x="5063" y="12960"/>
                    <wp:lineTo x="5063" y="8640"/>
                    <wp:lineTo x="10800" y="8640"/>
                    <wp:lineTo x="10800" y="10368"/>
                    <wp:lineTo x="10800" y="17280"/>
                    <wp:lineTo x="10748" y="17279"/>
                    <wp:lineTo x="10696" y="17276"/>
                    <wp:lineTo x="10644" y="17271"/>
                    <wp:lineTo x="10593" y="17264"/>
                    <wp:lineTo x="10542" y="17256"/>
                    <wp:lineTo x="10492" y="17245"/>
                    <wp:lineTo x="10442" y="17233"/>
                    <wp:lineTo x="10392" y="17219"/>
                    <wp:lineTo x="10343" y="17203"/>
                    <wp:lineTo x="10294" y="17185"/>
                    <wp:lineTo x="10246" y="17165"/>
                    <wp:lineTo x="10198" y="17144"/>
                    <wp:lineTo x="10151" y="17121"/>
                    <wp:lineTo x="10104" y="17097"/>
                    <wp:lineTo x="10058" y="17070"/>
                    <wp:lineTo x="10012" y="17042"/>
                    <wp:lineTo x="9967" y="17013"/>
                    <wp:lineTo x="9922" y="16982"/>
                    <wp:lineTo x="9878" y="16949"/>
                    <wp:lineTo x="9835" y="16915"/>
                    <wp:lineTo x="9792" y="16879"/>
                    <wp:lineTo x="9750" y="16842"/>
                    <wp:lineTo x="9709" y="16804"/>
                    <wp:lineTo x="9668" y="16764"/>
                    <wp:lineTo x="9628" y="16722"/>
                    <wp:lineTo x="9588" y="16679"/>
                    <wp:lineTo x="9550" y="16635"/>
                    <wp:lineTo x="9512" y="16589"/>
                    <wp:lineTo x="9475" y="16543"/>
                    <wp:lineTo x="9438" y="16494"/>
                    <wp:lineTo x="9403" y="16445"/>
                    <wp:lineTo x="9368" y="16394"/>
                    <wp:lineTo x="9334" y="16342"/>
                    <wp:lineTo x="9301" y="16289"/>
                    <wp:lineTo x="9269" y="16235"/>
                    <wp:lineTo x="9237" y="16179"/>
                    <wp:lineTo x="9207" y="16123"/>
                    <wp:lineTo x="9177" y="16065"/>
                    <wp:lineTo x="9149" y="16006"/>
                    <wp:lineTo x="9121" y="15947"/>
                    <wp:lineTo x="9094" y="15886"/>
                    <wp:lineTo x="9068" y="15824"/>
                    <wp:lineTo x="9043" y="15761"/>
                    <wp:lineTo x="9019" y="15697"/>
                    <wp:lineTo x="8997" y="15633"/>
                    <wp:lineTo x="8975" y="15567"/>
                    <wp:lineTo x="8954" y="15500"/>
                    <wp:lineTo x="8934" y="15433"/>
                    <wp:lineTo x="8915" y="15365"/>
                    <wp:lineTo x="8898" y="15296"/>
                    <wp:lineTo x="8881" y="15226"/>
                    <wp:lineTo x="8866" y="15155"/>
                    <wp:lineTo x="8852" y="15084"/>
                    <wp:lineTo x="8839" y="15012"/>
                    <wp:lineTo x="8827" y="14939"/>
                    <wp:lineTo x="8816" y="14865"/>
                    <wp:lineTo x="8807" y="14791"/>
                    <wp:lineTo x="8798" y="14716"/>
                    <wp:lineTo x="8791" y="14641"/>
                    <wp:lineTo x="8785" y="14565"/>
                    <wp:lineTo x="8781" y="14488"/>
                    <wp:lineTo x="8778" y="14411"/>
                    <wp:lineTo x="8776" y="14334"/>
                    <wp:lineTo x="8775" y="14256"/>
                    <wp:lineTo x="8776" y="14178"/>
                    <wp:lineTo x="8778" y="14100"/>
                    <wp:lineTo x="8781" y="14023"/>
                    <wp:lineTo x="8785" y="13947"/>
                    <wp:lineTo x="8791" y="13871"/>
                    <wp:lineTo x="8798" y="13795"/>
                    <wp:lineTo x="8807" y="13720"/>
                    <wp:lineTo x="8816" y="13646"/>
                    <wp:lineTo x="8827" y="13573"/>
                    <wp:lineTo x="8839" y="13500"/>
                    <wp:lineTo x="8852" y="13428"/>
                    <wp:lineTo x="8866" y="13356"/>
                    <wp:lineTo x="8881" y="13286"/>
                    <wp:lineTo x="8898" y="13216"/>
                    <wp:lineTo x="8915" y="13147"/>
                    <wp:lineTo x="8934" y="13079"/>
                    <wp:lineTo x="8954" y="13011"/>
                    <wp:lineTo x="8975" y="12945"/>
                    <wp:lineTo x="8997" y="12879"/>
                    <wp:lineTo x="9019" y="12814"/>
                    <wp:lineTo x="9043" y="12750"/>
                    <wp:lineTo x="9068" y="12688"/>
                    <wp:lineTo x="9094" y="12626"/>
                    <wp:lineTo x="9121" y="12565"/>
                    <wp:lineTo x="9149" y="12505"/>
                    <wp:lineTo x="9177" y="12446"/>
                    <wp:lineTo x="9207" y="12389"/>
                    <wp:lineTo x="9237" y="12332"/>
                    <wp:lineTo x="9269" y="12277"/>
                    <wp:lineTo x="9301" y="12222"/>
                    <wp:lineTo x="9334" y="12169"/>
                    <wp:lineTo x="9368" y="12117"/>
                    <wp:lineTo x="9403" y="12067"/>
                    <wp:lineTo x="9438" y="12017"/>
                    <wp:lineTo x="9475" y="11969"/>
                    <wp:lineTo x="9512" y="11922"/>
                    <wp:lineTo x="9550" y="11877"/>
                    <wp:lineTo x="9588" y="11833"/>
                    <wp:lineTo x="9628" y="11790"/>
                    <wp:lineTo x="9668" y="11748"/>
                    <wp:lineTo x="9709" y="11708"/>
                    <wp:lineTo x="9750" y="11670"/>
                    <wp:lineTo x="9792" y="11632"/>
                    <wp:lineTo x="9835" y="11597"/>
                    <wp:lineTo x="9878" y="11563"/>
                    <wp:lineTo x="9922" y="11530"/>
                    <wp:lineTo x="9967" y="11499"/>
                    <wp:lineTo x="10012" y="11469"/>
                    <wp:lineTo x="10058" y="11442"/>
                    <wp:lineTo x="10104" y="11415"/>
                    <wp:lineTo x="10151" y="11391"/>
                    <wp:lineTo x="10198" y="11368"/>
                    <wp:lineTo x="10246" y="11346"/>
                    <wp:lineTo x="10294" y="11327"/>
                    <wp:lineTo x="10343" y="11309"/>
                    <wp:lineTo x="10392" y="11293"/>
                    <wp:lineTo x="10442" y="11279"/>
                    <wp:lineTo x="10492" y="11267"/>
                    <wp:lineTo x="10542" y="11256"/>
                    <wp:lineTo x="10593" y="11247"/>
                    <wp:lineTo x="10644" y="11241"/>
                    <wp:lineTo x="10696" y="11236"/>
                    <wp:lineTo x="10748" y="11233"/>
                    <wp:lineTo x="10800" y="11232"/>
                    <wp:lineTo x="10852" y="11233"/>
                    <wp:lineTo x="10904" y="11236"/>
                    <wp:lineTo x="10956" y="11241"/>
                    <wp:lineTo x="11007" y="11247"/>
                    <wp:lineTo x="11058" y="11256"/>
                    <wp:lineTo x="11108" y="11267"/>
                    <wp:lineTo x="11158" y="11279"/>
                    <wp:lineTo x="11208" y="11293"/>
                    <wp:lineTo x="11257" y="11309"/>
                    <wp:lineTo x="11306" y="11327"/>
                    <wp:lineTo x="11354" y="11346"/>
                    <wp:lineTo x="11402" y="11368"/>
                    <wp:lineTo x="11449" y="11391"/>
                    <wp:lineTo x="11496" y="11415"/>
                    <wp:lineTo x="11542" y="11442"/>
                    <wp:lineTo x="11588" y="11469"/>
                    <wp:lineTo x="11633" y="11499"/>
                    <wp:lineTo x="11678" y="11530"/>
                    <wp:lineTo x="11722" y="11563"/>
                    <wp:lineTo x="11765" y="11597"/>
                    <wp:lineTo x="11808" y="11632"/>
                    <wp:lineTo x="11850" y="11670"/>
                    <wp:lineTo x="11891" y="11708"/>
                    <wp:lineTo x="11932" y="11748"/>
                    <wp:lineTo x="11972" y="11790"/>
                    <wp:lineTo x="12012" y="11833"/>
                    <wp:lineTo x="12050" y="11877"/>
                    <wp:lineTo x="12088" y="11922"/>
                    <wp:lineTo x="12125" y="11969"/>
                    <wp:lineTo x="12162" y="12017"/>
                    <wp:lineTo x="12197" y="12067"/>
                    <wp:lineTo x="12232" y="12117"/>
                    <wp:lineTo x="12266" y="12169"/>
                    <wp:lineTo x="12299" y="12222"/>
                    <wp:lineTo x="12331" y="12277"/>
                    <wp:lineTo x="12363" y="12332"/>
                    <wp:lineTo x="12393" y="12389"/>
                    <wp:lineTo x="12423" y="12446"/>
                    <wp:lineTo x="12451" y="12505"/>
                    <wp:lineTo x="12479" y="12565"/>
                    <wp:lineTo x="12506" y="12626"/>
                    <wp:lineTo x="12532" y="12688"/>
                    <wp:lineTo x="12557" y="12750"/>
                    <wp:lineTo x="12581" y="12814"/>
                    <wp:lineTo x="12603" y="12879"/>
                    <wp:lineTo x="12625" y="12945"/>
                    <wp:lineTo x="12646" y="13011"/>
                    <wp:lineTo x="12666" y="13079"/>
                    <wp:lineTo x="12685" y="13147"/>
                    <wp:lineTo x="12702" y="13216"/>
                    <wp:lineTo x="12719" y="13286"/>
                    <wp:lineTo x="12734" y="13356"/>
                    <wp:lineTo x="12748" y="13428"/>
                    <wp:lineTo x="12761" y="13500"/>
                    <wp:lineTo x="12773" y="13573"/>
                    <wp:lineTo x="12784" y="13646"/>
                    <wp:lineTo x="12793" y="13720"/>
                    <wp:lineTo x="12802" y="13795"/>
                    <wp:lineTo x="12809" y="13871"/>
                    <wp:lineTo x="12815" y="13947"/>
                    <wp:lineTo x="12819" y="14023"/>
                    <wp:lineTo x="12822" y="14100"/>
                    <wp:lineTo x="12824" y="14178"/>
                    <wp:lineTo x="12825" y="14256"/>
                    <wp:lineTo x="12824" y="14334"/>
                    <wp:lineTo x="12822" y="14411"/>
                    <wp:lineTo x="12819" y="14488"/>
                    <wp:lineTo x="12815" y="14565"/>
                    <wp:lineTo x="12809" y="14641"/>
                    <wp:lineTo x="12802" y="14716"/>
                    <wp:lineTo x="12793" y="14791"/>
                    <wp:lineTo x="12784" y="14865"/>
                    <wp:lineTo x="12773" y="14939"/>
                    <wp:lineTo x="12761" y="15012"/>
                    <wp:lineTo x="12748" y="15084"/>
                    <wp:lineTo x="12734" y="15155"/>
                    <wp:lineTo x="12719" y="15226"/>
                    <wp:lineTo x="12702" y="15296"/>
                    <wp:lineTo x="12685" y="15365"/>
                    <wp:lineTo x="12666" y="15433"/>
                    <wp:lineTo x="12646" y="15500"/>
                    <wp:lineTo x="12625" y="15567"/>
                    <wp:lineTo x="12603" y="15633"/>
                    <wp:lineTo x="12581" y="15697"/>
                    <wp:lineTo x="12557" y="15761"/>
                    <wp:lineTo x="12532" y="15824"/>
                    <wp:lineTo x="12506" y="15886"/>
                    <wp:lineTo x="12479" y="15947"/>
                    <wp:lineTo x="12451" y="16006"/>
                    <wp:lineTo x="12423" y="16065"/>
                    <wp:lineTo x="12393" y="16123"/>
                    <wp:lineTo x="12363" y="16179"/>
                    <wp:lineTo x="12331" y="16235"/>
                    <wp:lineTo x="12299" y="16289"/>
                    <wp:lineTo x="12266" y="16342"/>
                    <wp:lineTo x="12232" y="16394"/>
                    <wp:lineTo x="12197" y="16445"/>
                    <wp:lineTo x="12162" y="16494"/>
                    <wp:lineTo x="12125" y="16543"/>
                    <wp:lineTo x="12088" y="16589"/>
                    <wp:lineTo x="12050" y="16635"/>
                    <wp:lineTo x="12012" y="16679"/>
                    <wp:lineTo x="11972" y="16722"/>
                    <wp:lineTo x="11932" y="16764"/>
                    <wp:lineTo x="11891" y="16804"/>
                    <wp:lineTo x="11850" y="16842"/>
                    <wp:lineTo x="11808" y="16879"/>
                    <wp:lineTo x="11765" y="16915"/>
                    <wp:lineTo x="11722" y="16949"/>
                    <wp:lineTo x="11678" y="16982"/>
                    <wp:lineTo x="11633" y="17013"/>
                    <wp:lineTo x="11588" y="17042"/>
                    <wp:lineTo x="11542" y="17070"/>
                    <wp:lineTo x="11496" y="17097"/>
                    <wp:lineTo x="11449" y="17121"/>
                    <wp:lineTo x="11402" y="17144"/>
                    <wp:lineTo x="11354" y="17165"/>
                    <wp:lineTo x="11306" y="17185"/>
                    <wp:lineTo x="11257" y="17203"/>
                    <wp:lineTo x="11208" y="17219"/>
                    <wp:lineTo x="11158" y="17233"/>
                    <wp:lineTo x="11108" y="17245"/>
                    <wp:lineTo x="11058" y="17256"/>
                    <wp:lineTo x="11007" y="17264"/>
                    <wp:lineTo x="10956" y="17271"/>
                    <wp:lineTo x="10904" y="17276"/>
                    <wp:lineTo x="10852" y="17279"/>
                    <wp:lineTo x="10800" y="17280"/>
                    <wp:lineTo x="10800" y="10368"/>
                    <wp:lineTo x="10730" y="10369"/>
                    <wp:lineTo x="10661" y="10373"/>
                    <wp:lineTo x="10592" y="10379"/>
                    <wp:lineTo x="10524" y="10388"/>
                    <wp:lineTo x="10456" y="10399"/>
                    <wp:lineTo x="10389" y="10413"/>
                    <wp:lineTo x="10322" y="10429"/>
                    <wp:lineTo x="10256" y="10447"/>
                    <wp:lineTo x="10190" y="10467"/>
                    <wp:lineTo x="10125" y="10490"/>
                    <wp:lineTo x="10061" y="10515"/>
                    <wp:lineTo x="9997" y="10543"/>
                    <wp:lineTo x="9934" y="10572"/>
                    <wp:lineTo x="9872" y="10604"/>
                    <wp:lineTo x="9810" y="10637"/>
                    <wp:lineTo x="9749" y="10673"/>
                    <wp:lineTo x="9689" y="10711"/>
                    <wp:lineTo x="9629" y="10751"/>
                    <wp:lineTo x="9571" y="10793"/>
                    <wp:lineTo x="9513" y="10837"/>
                    <wp:lineTo x="9456" y="10883"/>
                    <wp:lineTo x="9400" y="10931"/>
                    <wp:lineTo x="9345" y="10980"/>
                    <wp:lineTo x="9290" y="11032"/>
                    <wp:lineTo x="9237" y="11085"/>
                    <wp:lineTo x="9185" y="11140"/>
                    <wp:lineTo x="9133" y="11197"/>
                    <wp:lineTo x="9083" y="11256"/>
                    <wp:lineTo x="9033" y="11316"/>
                    <wp:lineTo x="8985" y="11378"/>
                    <wp:lineTo x="8937" y="11441"/>
                    <wp:lineTo x="8891" y="11507"/>
                    <wp:lineTo x="8846" y="11573"/>
                    <wp:lineTo x="8801" y="11642"/>
                    <wp:lineTo x="8758" y="11711"/>
                    <wp:lineTo x="8717" y="11783"/>
                    <wp:lineTo x="8676" y="11855"/>
                    <wp:lineTo x="8636" y="11929"/>
                    <wp:lineTo x="8598" y="12005"/>
                    <wp:lineTo x="8561" y="12082"/>
                    <wp:lineTo x="8525" y="12160"/>
                    <wp:lineTo x="8491" y="12240"/>
                    <wp:lineTo x="8458" y="12320"/>
                    <wp:lineTo x="8426" y="12402"/>
                    <wp:lineTo x="8395" y="12486"/>
                    <wp:lineTo x="8366" y="12570"/>
                    <wp:lineTo x="8339" y="12656"/>
                    <wp:lineTo x="8312" y="12742"/>
                    <wp:lineTo x="8287" y="12830"/>
                    <wp:lineTo x="8264" y="12919"/>
                    <wp:lineTo x="8242" y="13009"/>
                    <wp:lineTo x="8221" y="13100"/>
                    <wp:lineTo x="8202" y="13191"/>
                    <wp:lineTo x="8185" y="13284"/>
                    <wp:lineTo x="8169" y="13378"/>
                    <wp:lineTo x="8155" y="13472"/>
                    <wp:lineTo x="8142" y="13567"/>
                    <wp:lineTo x="8131" y="13664"/>
                    <wp:lineTo x="8122" y="13761"/>
                    <wp:lineTo x="8114" y="13858"/>
                    <wp:lineTo x="8108" y="13957"/>
                    <wp:lineTo x="8104" y="14056"/>
                    <wp:lineTo x="8101" y="14155"/>
                    <wp:lineTo x="8100" y="14256"/>
                    <wp:lineTo x="8101" y="14356"/>
                    <wp:lineTo x="8104" y="14456"/>
                    <wp:lineTo x="8108" y="14555"/>
                    <wp:lineTo x="8114" y="14653"/>
                    <wp:lineTo x="8122" y="14751"/>
                    <wp:lineTo x="8131" y="14848"/>
                    <wp:lineTo x="8142" y="14944"/>
                    <wp:lineTo x="8155" y="15039"/>
                    <wp:lineTo x="8169" y="15134"/>
                    <wp:lineTo x="8185" y="15227"/>
                    <wp:lineTo x="8202" y="15320"/>
                    <wp:lineTo x="8221" y="15412"/>
                    <wp:lineTo x="8242" y="15503"/>
                    <wp:lineTo x="8264" y="15593"/>
                    <wp:lineTo x="8287" y="15681"/>
                    <wp:lineTo x="8312" y="15769"/>
                    <wp:lineTo x="8339" y="15856"/>
                    <wp:lineTo x="8366" y="15941"/>
                    <wp:lineTo x="8395" y="16026"/>
                    <wp:lineTo x="8426" y="16109"/>
                    <wp:lineTo x="8458" y="16191"/>
                    <wp:lineTo x="8491" y="16272"/>
                    <wp:lineTo x="8525" y="16351"/>
                    <wp:lineTo x="8561" y="16430"/>
                    <wp:lineTo x="8598" y="16506"/>
                    <wp:lineTo x="8636" y="16582"/>
                    <wp:lineTo x="8676" y="16656"/>
                    <wp:lineTo x="8717" y="16729"/>
                    <wp:lineTo x="8758" y="16800"/>
                    <wp:lineTo x="8801" y="16870"/>
                    <wp:lineTo x="8846" y="16938"/>
                    <wp:lineTo x="8891" y="17005"/>
                    <wp:lineTo x="8937" y="17070"/>
                    <wp:lineTo x="8985" y="17134"/>
                    <wp:lineTo x="9033" y="17196"/>
                    <wp:lineTo x="9083" y="17256"/>
                    <wp:lineTo x="9133" y="17314"/>
                    <wp:lineTo x="9185" y="17371"/>
                    <wp:lineTo x="9237" y="17426"/>
                    <wp:lineTo x="9290" y="17480"/>
                    <wp:lineTo x="9345" y="17531"/>
                    <wp:lineTo x="9400" y="17581"/>
                    <wp:lineTo x="9456" y="17629"/>
                    <wp:lineTo x="9513" y="17674"/>
                    <wp:lineTo x="9571" y="17718"/>
                    <wp:lineTo x="9629" y="17760"/>
                    <wp:lineTo x="9689" y="17800"/>
                    <wp:lineTo x="9749" y="17838"/>
                    <wp:lineTo x="9810" y="17874"/>
                    <wp:lineTo x="9872" y="17908"/>
                    <wp:lineTo x="9934" y="17939"/>
                    <wp:lineTo x="9997" y="17969"/>
                    <wp:lineTo x="10061" y="17996"/>
                    <wp:lineTo x="10125" y="18021"/>
                    <wp:lineTo x="10190" y="18044"/>
                    <wp:lineTo x="10256" y="18065"/>
                    <wp:lineTo x="10322" y="18083"/>
                    <wp:lineTo x="10389" y="18099"/>
                    <wp:lineTo x="10456" y="18112"/>
                    <wp:lineTo x="10524" y="18124"/>
                    <wp:lineTo x="10592" y="18132"/>
                    <wp:lineTo x="10661" y="18139"/>
                    <wp:lineTo x="10730" y="18142"/>
                    <wp:lineTo x="10800" y="18144"/>
                    <wp:lineTo x="10870" y="18142"/>
                    <wp:lineTo x="10939" y="18139"/>
                    <wp:lineTo x="11008" y="18132"/>
                    <wp:lineTo x="11076" y="18124"/>
                    <wp:lineTo x="11144" y="18112"/>
                    <wp:lineTo x="11211" y="18099"/>
                    <wp:lineTo x="11278" y="18083"/>
                    <wp:lineTo x="11344" y="18065"/>
                    <wp:lineTo x="11410" y="18044"/>
                    <wp:lineTo x="11475" y="18021"/>
                    <wp:lineTo x="11539" y="17996"/>
                    <wp:lineTo x="11603" y="17969"/>
                    <wp:lineTo x="11666" y="17939"/>
                    <wp:lineTo x="11728" y="17908"/>
                    <wp:lineTo x="11790" y="17874"/>
                    <wp:lineTo x="11851" y="17838"/>
                    <wp:lineTo x="11911" y="17800"/>
                    <wp:lineTo x="11971" y="17760"/>
                    <wp:lineTo x="12029" y="17718"/>
                    <wp:lineTo x="12087" y="17674"/>
                    <wp:lineTo x="12144" y="17629"/>
                    <wp:lineTo x="12200" y="17581"/>
                    <wp:lineTo x="12255" y="17531"/>
                    <wp:lineTo x="12310" y="17480"/>
                    <wp:lineTo x="12363" y="17426"/>
                    <wp:lineTo x="12415" y="17371"/>
                    <wp:lineTo x="12467" y="17314"/>
                    <wp:lineTo x="12517" y="17256"/>
                    <wp:lineTo x="12567" y="17196"/>
                    <wp:lineTo x="12615" y="17134"/>
                    <wp:lineTo x="12663" y="17070"/>
                    <wp:lineTo x="12709" y="17005"/>
                    <wp:lineTo x="12754" y="16938"/>
                    <wp:lineTo x="12799" y="16870"/>
                    <wp:lineTo x="12842" y="16800"/>
                    <wp:lineTo x="12883" y="16729"/>
                    <wp:lineTo x="12924" y="16656"/>
                    <wp:lineTo x="12964" y="16582"/>
                    <wp:lineTo x="13002" y="16506"/>
                    <wp:lineTo x="13039" y="16430"/>
                    <wp:lineTo x="13075" y="16351"/>
                    <wp:lineTo x="13109" y="16272"/>
                    <wp:lineTo x="13142" y="16191"/>
                    <wp:lineTo x="13174" y="16109"/>
                    <wp:lineTo x="13205" y="16026"/>
                    <wp:lineTo x="13234" y="15941"/>
                    <wp:lineTo x="13261" y="15856"/>
                    <wp:lineTo x="13288" y="15769"/>
                    <wp:lineTo x="13313" y="15681"/>
                    <wp:lineTo x="13336" y="15593"/>
                    <wp:lineTo x="13358" y="15503"/>
                    <wp:lineTo x="13379" y="15412"/>
                    <wp:lineTo x="13398" y="15320"/>
                    <wp:lineTo x="13415" y="15227"/>
                    <wp:lineTo x="13431" y="15134"/>
                    <wp:lineTo x="13445" y="15039"/>
                    <wp:lineTo x="13458" y="14944"/>
                    <wp:lineTo x="13469" y="14848"/>
                    <wp:lineTo x="13478" y="14751"/>
                    <wp:lineTo x="13486" y="14653"/>
                    <wp:lineTo x="13492" y="14555"/>
                    <wp:lineTo x="13496" y="14456"/>
                    <wp:lineTo x="13499" y="14356"/>
                    <wp:lineTo x="13500" y="14256"/>
                    <wp:lineTo x="13499" y="14155"/>
                    <wp:lineTo x="13496" y="14056"/>
                    <wp:lineTo x="13492" y="13957"/>
                    <wp:lineTo x="13486" y="13858"/>
                    <wp:lineTo x="13478" y="13761"/>
                    <wp:lineTo x="13469" y="13664"/>
                    <wp:lineTo x="13458" y="13567"/>
                    <wp:lineTo x="13445" y="13472"/>
                    <wp:lineTo x="13431" y="13378"/>
                    <wp:lineTo x="13415" y="13284"/>
                    <wp:lineTo x="13398" y="13191"/>
                    <wp:lineTo x="13379" y="13100"/>
                    <wp:lineTo x="13358" y="13009"/>
                    <wp:lineTo x="13336" y="12919"/>
                    <wp:lineTo x="13313" y="12830"/>
                    <wp:lineTo x="13288" y="12742"/>
                    <wp:lineTo x="13261" y="12656"/>
                    <wp:lineTo x="13234" y="12570"/>
                    <wp:lineTo x="13205" y="12486"/>
                    <wp:lineTo x="13174" y="12402"/>
                    <wp:lineTo x="13142" y="12320"/>
                    <wp:lineTo x="13109" y="12240"/>
                    <wp:lineTo x="13075" y="12160"/>
                    <wp:lineTo x="13039" y="12082"/>
                    <wp:lineTo x="13002" y="12005"/>
                    <wp:lineTo x="12964" y="11929"/>
                    <wp:lineTo x="12924" y="11855"/>
                    <wp:lineTo x="12883" y="11783"/>
                    <wp:lineTo x="12842" y="11711"/>
                    <wp:lineTo x="12799" y="11642"/>
                    <wp:lineTo x="12754" y="11573"/>
                    <wp:lineTo x="12709" y="11507"/>
                    <wp:lineTo x="12663" y="11441"/>
                    <wp:lineTo x="12615" y="11378"/>
                    <wp:lineTo x="12567" y="11316"/>
                    <wp:lineTo x="12517" y="11256"/>
                    <wp:lineTo x="12467" y="11197"/>
                    <wp:lineTo x="12415" y="11140"/>
                    <wp:lineTo x="12363" y="11085"/>
                    <wp:lineTo x="12310" y="11032"/>
                    <wp:lineTo x="12255" y="10980"/>
                    <wp:lineTo x="12200" y="10931"/>
                    <wp:lineTo x="12144" y="10883"/>
                    <wp:lineTo x="12087" y="10837"/>
                    <wp:lineTo x="12029" y="10793"/>
                    <wp:lineTo x="11971" y="10751"/>
                    <wp:lineTo x="11911" y="10711"/>
                    <wp:lineTo x="11851" y="10673"/>
                    <wp:lineTo x="11790" y="10637"/>
                    <wp:lineTo x="11728" y="10604"/>
                    <wp:lineTo x="11666" y="10572"/>
                    <wp:lineTo x="11603" y="10543"/>
                    <wp:lineTo x="11539" y="10515"/>
                    <wp:lineTo x="11475" y="10490"/>
                    <wp:lineTo x="11410" y="10467"/>
                    <wp:lineTo x="11344" y="10447"/>
                    <wp:lineTo x="11278" y="10429"/>
                    <wp:lineTo x="11211" y="10413"/>
                    <wp:lineTo x="11144" y="10399"/>
                    <wp:lineTo x="11076" y="10388"/>
                    <wp:lineTo x="11008" y="10379"/>
                    <wp:lineTo x="10939" y="10373"/>
                    <wp:lineTo x="10870" y="10369"/>
                    <wp:lineTo x="10800" y="10368"/>
                    <wp:lineTo x="10800" y="8640"/>
                    <wp:lineTo x="16537" y="8640"/>
                    <wp:lineTo x="16537" y="12960"/>
                    <wp:lineTo x="16590" y="12962"/>
                    <wp:lineTo x="16641" y="12967"/>
                    <wp:lineTo x="16692" y="12975"/>
                    <wp:lineTo x="16741" y="12986"/>
                    <wp:lineTo x="16790" y="13001"/>
                    <wp:lineTo x="16839" y="13018"/>
                    <wp:lineTo x="16886" y="13039"/>
                    <wp:lineTo x="16932" y="13062"/>
                    <wp:lineTo x="16976" y="13088"/>
                    <wp:lineTo x="17020" y="13117"/>
                    <wp:lineTo x="17062" y="13148"/>
                    <wp:lineTo x="17104" y="13181"/>
                    <wp:lineTo x="17143" y="13218"/>
                    <wp:lineTo x="17181" y="13256"/>
                    <wp:lineTo x="17218" y="13297"/>
                    <wp:lineTo x="17253" y="13340"/>
                    <wp:lineTo x="17287" y="13385"/>
                    <wp:lineTo x="17319" y="13432"/>
                    <wp:lineTo x="17349" y="13481"/>
                    <wp:lineTo x="17377" y="13531"/>
                    <wp:lineTo x="17403" y="13584"/>
                    <wp:lineTo x="17428" y="13638"/>
                    <wp:lineTo x="17450" y="13694"/>
                    <wp:lineTo x="17470" y="13751"/>
                    <wp:lineTo x="17489" y="13810"/>
                    <wp:lineTo x="17504" y="13870"/>
                    <wp:lineTo x="17518" y="13932"/>
                    <wp:lineTo x="17529" y="13995"/>
                    <wp:lineTo x="17538" y="14058"/>
                    <wp:lineTo x="17545" y="14123"/>
                    <wp:lineTo x="17549" y="14189"/>
                    <wp:lineTo x="17550" y="14256"/>
                    <wp:lineTo x="17549" y="14322"/>
                    <wp:lineTo x="17545" y="14388"/>
                    <wp:lineTo x="17538" y="14453"/>
                    <wp:lineTo x="17529" y="14517"/>
                    <wp:lineTo x="17518" y="14580"/>
                    <wp:lineTo x="17504" y="14641"/>
                    <wp:lineTo x="17489" y="14701"/>
                    <wp:lineTo x="17470" y="14760"/>
                    <wp:lineTo x="17450" y="14818"/>
                    <wp:lineTo x="17428" y="14874"/>
                    <wp:lineTo x="17403" y="14928"/>
                    <wp:lineTo x="17377" y="14980"/>
                    <wp:lineTo x="17349" y="15031"/>
                    <wp:lineTo x="17319" y="15080"/>
                    <wp:lineTo x="17287" y="15127"/>
                    <wp:lineTo x="17253" y="15172"/>
                    <wp:lineTo x="17218" y="15215"/>
                    <wp:lineTo x="17181" y="15256"/>
                    <wp:lineTo x="17143" y="15294"/>
                    <wp:lineTo x="17104" y="15330"/>
                    <wp:lineTo x="17062" y="15364"/>
                    <wp:lineTo x="17020" y="15395"/>
                    <wp:lineTo x="16976" y="15424"/>
                    <wp:lineTo x="16932" y="15450"/>
                    <wp:lineTo x="16886" y="15473"/>
                    <wp:lineTo x="16839" y="15493"/>
                    <wp:lineTo x="16790" y="15511"/>
                    <wp:lineTo x="16741" y="15525"/>
                    <wp:lineTo x="16692" y="15537"/>
                    <wp:lineTo x="16641" y="15545"/>
                    <wp:lineTo x="16590" y="15550"/>
                    <wp:lineTo x="16537" y="15552"/>
                    <wp:lineTo x="16485" y="15550"/>
                    <wp:lineTo x="16434" y="15545"/>
                    <wp:lineTo x="16383" y="15537"/>
                    <wp:lineTo x="16334" y="15525"/>
                    <wp:lineTo x="16285" y="15511"/>
                    <wp:lineTo x="16236" y="15493"/>
                    <wp:lineTo x="16189" y="15473"/>
                    <wp:lineTo x="16143" y="15450"/>
                    <wp:lineTo x="16099" y="15424"/>
                    <wp:lineTo x="16055" y="15395"/>
                    <wp:lineTo x="16013" y="15364"/>
                    <wp:lineTo x="15971" y="15330"/>
                    <wp:lineTo x="15932" y="15294"/>
                    <wp:lineTo x="15894" y="15256"/>
                    <wp:lineTo x="15857" y="15215"/>
                    <wp:lineTo x="15822" y="15172"/>
                    <wp:lineTo x="15788" y="15127"/>
                    <wp:lineTo x="15756" y="15080"/>
                    <wp:lineTo x="15726" y="15031"/>
                    <wp:lineTo x="15698" y="14980"/>
                    <wp:lineTo x="15672" y="14928"/>
                    <wp:lineTo x="15647" y="14874"/>
                    <wp:lineTo x="15625" y="14818"/>
                    <wp:lineTo x="15605" y="14760"/>
                    <wp:lineTo x="15586" y="14701"/>
                    <wp:lineTo x="15571" y="14641"/>
                    <wp:lineTo x="15557" y="14580"/>
                    <wp:lineTo x="15546" y="14517"/>
                    <wp:lineTo x="15537" y="14453"/>
                    <wp:lineTo x="15530" y="14388"/>
                    <wp:lineTo x="15526" y="14322"/>
                    <wp:lineTo x="15525" y="14256"/>
                    <wp:lineTo x="15526" y="14189"/>
                    <wp:lineTo x="15530" y="14123"/>
                    <wp:lineTo x="15537" y="14058"/>
                    <wp:lineTo x="15546" y="13995"/>
                    <wp:lineTo x="15557" y="13932"/>
                    <wp:lineTo x="15571" y="13870"/>
                    <wp:lineTo x="15586" y="13810"/>
                    <wp:lineTo x="15605" y="13751"/>
                    <wp:lineTo x="15625" y="13694"/>
                    <wp:lineTo x="15647" y="13638"/>
                    <wp:lineTo x="15672" y="13584"/>
                    <wp:lineTo x="15698" y="13531"/>
                    <wp:lineTo x="15726" y="13481"/>
                    <wp:lineTo x="15756" y="13432"/>
                    <wp:lineTo x="15788" y="13385"/>
                    <wp:lineTo x="15822" y="13340"/>
                    <wp:lineTo x="15857" y="13297"/>
                    <wp:lineTo x="15894" y="13256"/>
                    <wp:lineTo x="15932" y="13218"/>
                    <wp:lineTo x="15971" y="13181"/>
                    <wp:lineTo x="16013" y="13148"/>
                    <wp:lineTo x="16055" y="13117"/>
                    <wp:lineTo x="16099" y="13088"/>
                    <wp:lineTo x="16143" y="13062"/>
                    <wp:lineTo x="16189" y="13039"/>
                    <wp:lineTo x="16236" y="13018"/>
                    <wp:lineTo x="16285" y="13001"/>
                    <wp:lineTo x="16334" y="12986"/>
                    <wp:lineTo x="16383" y="12975"/>
                    <wp:lineTo x="16434" y="12967"/>
                    <wp:lineTo x="16485" y="12962"/>
                    <wp:lineTo x="16537" y="12960"/>
                    <wp:lineTo x="16537" y="8640"/>
                    <wp:lineTo x="18225" y="8640"/>
                    <wp:lineTo x="18224" y="8642"/>
                    <wp:lineTo x="18223" y="8645"/>
                    <wp:lineTo x="18223" y="8649"/>
                    <wp:lineTo x="18222" y="8654"/>
                    <wp:lineTo x="18221" y="8661"/>
                    <wp:lineTo x="18220" y="8668"/>
                    <wp:lineTo x="18219" y="8676"/>
                    <wp:lineTo x="18219" y="8686"/>
                    <wp:lineTo x="18218" y="8696"/>
                    <wp:lineTo x="18217" y="8707"/>
                    <wp:lineTo x="18216" y="8720"/>
                    <wp:lineTo x="18215" y="8733"/>
                    <wp:lineTo x="18214" y="8747"/>
                    <wp:lineTo x="18213" y="8762"/>
                    <wp:lineTo x="18212" y="8778"/>
                    <wp:lineTo x="18211" y="8795"/>
                    <wp:lineTo x="18210" y="8812"/>
                    <wp:lineTo x="18209" y="8831"/>
                    <wp:lineTo x="18208" y="8850"/>
                    <wp:lineTo x="18208" y="8870"/>
                    <wp:lineTo x="18207" y="8890"/>
                    <wp:lineTo x="18206" y="8911"/>
                    <wp:lineTo x="18206" y="8933"/>
                    <wp:lineTo x="18205" y="8956"/>
                    <wp:lineTo x="18205" y="8979"/>
                    <wp:lineTo x="18205" y="9003"/>
                    <wp:lineTo x="18205" y="9028"/>
                    <wp:lineTo x="18205" y="9053"/>
                    <wp:lineTo x="18205" y="9079"/>
                    <wp:lineTo x="18205" y="9105"/>
                    <wp:lineTo x="18205" y="9131"/>
                    <wp:lineTo x="18206" y="9159"/>
                    <wp:lineTo x="18207" y="9186"/>
                    <wp:lineTo x="18207" y="9214"/>
                    <wp:lineTo x="18208" y="9243"/>
                    <wp:lineTo x="18209" y="9272"/>
                    <wp:lineTo x="18211" y="9301"/>
                    <wp:lineTo x="18212" y="9330"/>
                    <wp:lineTo x="18214" y="9360"/>
                    <wp:lineTo x="18216" y="9391"/>
                    <wp:lineTo x="18218" y="9421"/>
                    <wp:lineTo x="18220" y="9452"/>
                    <wp:lineTo x="18223" y="9483"/>
                    <wp:lineTo x="18226" y="9514"/>
                    <wp:lineTo x="18229" y="9545"/>
                    <wp:lineTo x="18232" y="9577"/>
                    <wp:lineTo x="18235" y="9609"/>
                    <wp:lineTo x="18239" y="9641"/>
                    <wp:lineTo x="18243" y="9673"/>
                    <wp:lineTo x="18248" y="9705"/>
                    <wp:lineTo x="18252" y="9737"/>
                    <wp:lineTo x="18257" y="9769"/>
                    <wp:lineTo x="18262" y="9801"/>
                    <wp:lineTo x="18268" y="9833"/>
                    <wp:lineTo x="18274" y="9865"/>
                    <wp:lineTo x="18280" y="9897"/>
                    <wp:lineTo x="18286" y="9929"/>
                    <wp:lineTo x="18293" y="9961"/>
                    <wp:lineTo x="18300" y="9993"/>
                    <wp:lineTo x="18308" y="10025"/>
                    <wp:lineTo x="18315" y="10056"/>
                    <wp:lineTo x="18324" y="10087"/>
                    <wp:lineTo x="18332" y="10118"/>
                    <wp:lineTo x="18350" y="10178"/>
                    <wp:lineTo x="18368" y="10237"/>
                    <wp:lineTo x="18388" y="10294"/>
                    <wp:lineTo x="18409" y="10351"/>
                    <wp:lineTo x="18430" y="10406"/>
                    <wp:lineTo x="18452" y="10460"/>
                    <wp:lineTo x="18474" y="10512"/>
                    <wp:lineTo x="18497" y="10563"/>
                    <wp:lineTo x="18521" y="10613"/>
                    <wp:lineTo x="18544" y="10661"/>
                    <wp:lineTo x="18568" y="10708"/>
                    <wp:lineTo x="18592" y="10753"/>
                    <wp:lineTo x="18615" y="10796"/>
                    <wp:lineTo x="18639" y="10838"/>
                    <wp:lineTo x="18662" y="10878"/>
                    <wp:lineTo x="18684" y="10916"/>
                    <wp:lineTo x="18706" y="10952"/>
                    <wp:lineTo x="18728" y="10986"/>
                    <wp:lineTo x="18748" y="11019"/>
                    <wp:lineTo x="18768" y="11049"/>
                    <wp:lineTo x="18787" y="11077"/>
                    <wp:lineTo x="18805" y="11103"/>
                    <wp:lineTo x="18821" y="11127"/>
                    <wp:lineTo x="18837" y="11148"/>
                    <wp:lineTo x="18851" y="11167"/>
                    <wp:lineTo x="18863" y="11184"/>
                    <wp:lineTo x="18874" y="11198"/>
                    <wp:lineTo x="18883" y="11210"/>
                    <wp:lineTo x="18890" y="11220"/>
                    <wp:lineTo x="18896" y="11226"/>
                    <wp:lineTo x="18899" y="11230"/>
                    <wp:lineTo x="18900" y="11232"/>
                    <wp:lineTo x="20250" y="11232"/>
                    <wp:lineTo x="20250" y="11233"/>
                    <wp:lineTo x="20250" y="11236"/>
                    <wp:lineTo x="20250" y="11242"/>
                    <wp:lineTo x="20250" y="11249"/>
                    <wp:lineTo x="20250" y="11259"/>
                    <wp:lineTo x="20250" y="11270"/>
                    <wp:lineTo x="20250" y="11284"/>
                    <wp:lineTo x="20250" y="11300"/>
                    <wp:lineTo x="20250" y="11317"/>
                    <wp:lineTo x="20250" y="11337"/>
                    <wp:lineTo x="20250" y="11358"/>
                    <wp:lineTo x="20250" y="11381"/>
                    <wp:lineTo x="20250" y="11406"/>
                    <wp:lineTo x="20250" y="11433"/>
                    <wp:lineTo x="20250" y="11461"/>
                    <wp:lineTo x="20250" y="11492"/>
                    <wp:lineTo x="20250" y="11523"/>
                    <wp:lineTo x="20250" y="11557"/>
                    <wp:lineTo x="20250" y="11592"/>
                    <wp:lineTo x="20250" y="11629"/>
                    <wp:lineTo x="20250" y="11667"/>
                    <wp:lineTo x="20250" y="11706"/>
                    <wp:lineTo x="20250" y="11747"/>
                    <wp:lineTo x="20250" y="11790"/>
                    <wp:lineTo x="20250" y="11834"/>
                    <wp:lineTo x="20250" y="11879"/>
                    <wp:lineTo x="20250" y="11926"/>
                    <wp:lineTo x="20250" y="11973"/>
                    <wp:lineTo x="20250" y="12022"/>
                    <wp:lineTo x="20250" y="12073"/>
                    <wp:lineTo x="20250" y="12124"/>
                    <wp:lineTo x="20250" y="12177"/>
                    <wp:lineTo x="20250" y="12230"/>
                    <wp:lineTo x="20250" y="12285"/>
                    <wp:lineTo x="20250" y="12341"/>
                    <wp:lineTo x="20250" y="12398"/>
                    <wp:lineTo x="20250" y="12456"/>
                    <wp:lineTo x="20250" y="12514"/>
                    <wp:lineTo x="20250" y="12574"/>
                    <wp:lineTo x="20250" y="12634"/>
                    <wp:lineTo x="20250" y="12696"/>
                    <wp:lineTo x="20250" y="12758"/>
                    <wp:lineTo x="20250" y="12821"/>
                    <wp:lineTo x="20250" y="12884"/>
                    <wp:lineTo x="20250" y="12949"/>
                    <wp:lineTo x="20250" y="13014"/>
                    <wp:lineTo x="20250" y="13079"/>
                    <wp:lineTo x="20250" y="13145"/>
                    <wp:lineTo x="20250" y="13212"/>
                    <wp:lineTo x="20250" y="13279"/>
                    <wp:lineTo x="20250" y="13347"/>
                    <wp:lineTo x="20250" y="13415"/>
                    <wp:lineTo x="20250" y="13484"/>
                    <wp:lineTo x="20250" y="13553"/>
                    <wp:lineTo x="20250" y="13622"/>
                    <wp:lineTo x="20250" y="13692"/>
                    <wp:lineTo x="20250" y="13762"/>
                    <wp:lineTo x="20250" y="13832"/>
                    <wp:lineTo x="20250" y="13902"/>
                    <wp:lineTo x="20250" y="13973"/>
                    <wp:lineTo x="20250" y="14043"/>
                    <wp:lineTo x="20250" y="14114"/>
                    <wp:lineTo x="20250" y="14185"/>
                    <wp:lineTo x="20250" y="14256"/>
                    <wp:lineTo x="20250" y="14327"/>
                    <wp:lineTo x="20250" y="14397"/>
                    <wp:lineTo x="20250" y="14468"/>
                    <wp:lineTo x="20250" y="14539"/>
                    <wp:lineTo x="20250" y="14609"/>
                    <wp:lineTo x="20250" y="14680"/>
                    <wp:lineTo x="20250" y="14750"/>
                    <wp:lineTo x="20250" y="14820"/>
                    <wp:lineTo x="20250" y="14889"/>
                    <wp:lineTo x="20250" y="14959"/>
                    <wp:lineTo x="20250" y="15028"/>
                    <wp:lineTo x="20250" y="15096"/>
                    <wp:lineTo x="20250" y="15164"/>
                    <wp:lineTo x="20250" y="15232"/>
                    <wp:lineTo x="20250" y="15299"/>
                    <wp:lineTo x="20250" y="15366"/>
                    <wp:lineTo x="20250" y="15432"/>
                    <wp:lineTo x="20250" y="15498"/>
                    <wp:lineTo x="20250" y="15563"/>
                    <wp:lineTo x="20250" y="15627"/>
                    <wp:lineTo x="20250" y="15691"/>
                    <wp:lineTo x="20250" y="15754"/>
                    <wp:lineTo x="20250" y="15816"/>
                    <wp:lineTo x="20250" y="15877"/>
                    <wp:lineTo x="20250" y="15937"/>
                    <wp:lineTo x="20250" y="15997"/>
                    <wp:lineTo x="20250" y="16056"/>
                    <wp:lineTo x="20250" y="16114"/>
                    <wp:lineTo x="20250" y="16170"/>
                    <wp:lineTo x="20250" y="16226"/>
                    <wp:lineTo x="20250" y="16281"/>
                    <wp:lineTo x="20250" y="16335"/>
                    <wp:lineTo x="20250" y="16387"/>
                    <wp:lineTo x="20250" y="16439"/>
                    <wp:lineTo x="20250" y="16489"/>
                    <wp:lineTo x="20250" y="16538"/>
                    <wp:lineTo x="20250" y="16586"/>
                    <wp:lineTo x="20250" y="16632"/>
                    <wp:lineTo x="20250" y="16678"/>
                    <wp:lineTo x="20250" y="16722"/>
                    <wp:lineTo x="20250" y="16764"/>
                    <wp:lineTo x="20250" y="16805"/>
                    <wp:lineTo x="20250" y="16845"/>
                    <wp:lineTo x="20250" y="16883"/>
                    <wp:lineTo x="20250" y="16919"/>
                    <wp:lineTo x="20250" y="16955"/>
                    <wp:lineTo x="20250" y="16988"/>
                    <wp:lineTo x="20250" y="17020"/>
                    <wp:lineTo x="20250" y="17050"/>
                    <wp:lineTo x="20250" y="17078"/>
                    <wp:lineTo x="20250" y="17105"/>
                    <wp:lineTo x="20250" y="17130"/>
                    <wp:lineTo x="20250" y="17153"/>
                    <wp:lineTo x="20250" y="17175"/>
                    <wp:lineTo x="20250" y="17194"/>
                    <wp:lineTo x="20250" y="17212"/>
                    <wp:lineTo x="20250" y="17227"/>
                    <wp:lineTo x="20250" y="17241"/>
                    <wp:lineTo x="20250" y="17253"/>
                    <wp:lineTo x="20250" y="17262"/>
                    <wp:lineTo x="20250" y="17270"/>
                    <wp:lineTo x="20250" y="17275"/>
                    <wp:lineTo x="20250" y="17279"/>
                    <wp:lineTo x="20250" y="17280"/>
                    <wp:lineTo x="3375" y="6912"/>
                    <wp:lineTo x="3281" y="6912"/>
                    <wp:lineTo x="3187" y="6912"/>
                    <wp:lineTo x="3095" y="6912"/>
                    <wp:lineTo x="3003" y="6912"/>
                    <wp:lineTo x="2913" y="6912"/>
                    <wp:lineTo x="2824" y="6912"/>
                    <wp:lineTo x="2736" y="6912"/>
                    <wp:lineTo x="2649" y="6912"/>
                    <wp:lineTo x="2563" y="6912"/>
                    <wp:lineTo x="2478" y="6912"/>
                    <wp:lineTo x="2394" y="6912"/>
                    <wp:lineTo x="2312" y="6912"/>
                    <wp:lineTo x="2230" y="6912"/>
                    <wp:lineTo x="2150" y="6912"/>
                    <wp:lineTo x="2071" y="6912"/>
                    <wp:lineTo x="2025" y="6912"/>
                    <wp:lineTo x="2025" y="8640"/>
                    <wp:lineTo x="2060" y="8641"/>
                    <wp:lineTo x="2094" y="8645"/>
                    <wp:lineTo x="2128" y="8650"/>
                    <wp:lineTo x="2161" y="8658"/>
                    <wp:lineTo x="2194" y="8667"/>
                    <wp:lineTo x="2226" y="8679"/>
                    <wp:lineTo x="2257" y="8693"/>
                    <wp:lineTo x="2288" y="8708"/>
                    <wp:lineTo x="2318" y="8725"/>
                    <wp:lineTo x="2347" y="8744"/>
                    <wp:lineTo x="2375" y="8765"/>
                    <wp:lineTo x="2402" y="8788"/>
                    <wp:lineTo x="2429" y="8812"/>
                    <wp:lineTo x="2454" y="8837"/>
                    <wp:lineTo x="2479" y="8865"/>
                    <wp:lineTo x="2502" y="8893"/>
                    <wp:lineTo x="2525" y="8923"/>
                    <wp:lineTo x="2546" y="8954"/>
                    <wp:lineTo x="2566" y="8987"/>
                    <wp:lineTo x="2585" y="9021"/>
                    <wp:lineTo x="2602" y="9056"/>
                    <wp:lineTo x="2619" y="9092"/>
                    <wp:lineTo x="2633" y="9129"/>
                    <wp:lineTo x="2647" y="9168"/>
                    <wp:lineTo x="2659" y="9207"/>
                    <wp:lineTo x="2670" y="9247"/>
                    <wp:lineTo x="2679" y="9288"/>
                    <wp:lineTo x="2686" y="9330"/>
                    <wp:lineTo x="2692" y="9372"/>
                    <wp:lineTo x="2697" y="9415"/>
                    <wp:lineTo x="2699" y="9459"/>
                    <wp:lineTo x="2700" y="9504"/>
                    <wp:lineTo x="2699" y="9548"/>
                    <wp:lineTo x="2697" y="9592"/>
                    <wp:lineTo x="2692" y="9635"/>
                    <wp:lineTo x="2686" y="9678"/>
                    <wp:lineTo x="2679" y="9720"/>
                    <wp:lineTo x="2670" y="9761"/>
                    <wp:lineTo x="2659" y="9801"/>
                    <wp:lineTo x="2647" y="9840"/>
                    <wp:lineTo x="2633" y="9878"/>
                    <wp:lineTo x="2619" y="9916"/>
                    <wp:lineTo x="2602" y="9952"/>
                    <wp:lineTo x="2585" y="9987"/>
                    <wp:lineTo x="2566" y="10021"/>
                    <wp:lineTo x="2546" y="10054"/>
                    <wp:lineTo x="2525" y="10085"/>
                    <wp:lineTo x="2502" y="10115"/>
                    <wp:lineTo x="2479" y="10144"/>
                    <wp:lineTo x="2454" y="10171"/>
                    <wp:lineTo x="2429" y="10196"/>
                    <wp:lineTo x="2402" y="10221"/>
                    <wp:lineTo x="2375" y="10243"/>
                    <wp:lineTo x="2347" y="10264"/>
                    <wp:lineTo x="2318" y="10283"/>
                    <wp:lineTo x="2288" y="10300"/>
                    <wp:lineTo x="2257" y="10316"/>
                    <wp:lineTo x="2226" y="10329"/>
                    <wp:lineTo x="2194" y="10341"/>
                    <wp:lineTo x="2161" y="10351"/>
                    <wp:lineTo x="2128" y="10358"/>
                    <wp:lineTo x="2094" y="10364"/>
                    <wp:lineTo x="2060" y="10367"/>
                    <wp:lineTo x="2025" y="10368"/>
                    <wp:lineTo x="1990" y="10367"/>
                    <wp:lineTo x="1956" y="10364"/>
                    <wp:lineTo x="1922" y="10358"/>
                    <wp:lineTo x="1889" y="10351"/>
                    <wp:lineTo x="1856" y="10341"/>
                    <wp:lineTo x="1824" y="10329"/>
                    <wp:lineTo x="1793" y="10316"/>
                    <wp:lineTo x="1762" y="10300"/>
                    <wp:lineTo x="1732" y="10283"/>
                    <wp:lineTo x="1703" y="10264"/>
                    <wp:lineTo x="1675" y="10243"/>
                    <wp:lineTo x="1648" y="10221"/>
                    <wp:lineTo x="1621" y="10197"/>
                    <wp:lineTo x="1596" y="10171"/>
                    <wp:lineTo x="1571" y="10144"/>
                    <wp:lineTo x="1548" y="10115"/>
                    <wp:lineTo x="1525" y="10085"/>
                    <wp:lineTo x="1504" y="10054"/>
                    <wp:lineTo x="1484" y="10021"/>
                    <wp:lineTo x="1465" y="9987"/>
                    <wp:lineTo x="1448" y="9952"/>
                    <wp:lineTo x="1431" y="9916"/>
                    <wp:lineTo x="1417" y="9879"/>
                    <wp:lineTo x="1403" y="9840"/>
                    <wp:lineTo x="1391" y="9801"/>
                    <wp:lineTo x="1380" y="9761"/>
                    <wp:lineTo x="1371" y="9720"/>
                    <wp:lineTo x="1364" y="9678"/>
                    <wp:lineTo x="1358" y="9635"/>
                    <wp:lineTo x="1353" y="9592"/>
                    <wp:lineTo x="1351" y="9548"/>
                    <wp:lineTo x="1350" y="9504"/>
                    <wp:lineTo x="1351" y="9459"/>
                    <wp:lineTo x="1353" y="9416"/>
                    <wp:lineTo x="1358" y="9372"/>
                    <wp:lineTo x="1364" y="9330"/>
                    <wp:lineTo x="1371" y="9288"/>
                    <wp:lineTo x="1380" y="9247"/>
                    <wp:lineTo x="1391" y="9207"/>
                    <wp:lineTo x="1403" y="9168"/>
                    <wp:lineTo x="1417" y="9130"/>
                    <wp:lineTo x="1431" y="9092"/>
                    <wp:lineTo x="1448" y="9056"/>
                    <wp:lineTo x="1465" y="9021"/>
                    <wp:lineTo x="1484" y="8987"/>
                    <wp:lineTo x="1504" y="8955"/>
                    <wp:lineTo x="1525" y="8923"/>
                    <wp:lineTo x="1548" y="8893"/>
                    <wp:lineTo x="1571" y="8865"/>
                    <wp:lineTo x="1596" y="8838"/>
                    <wp:lineTo x="1621" y="8812"/>
                    <wp:lineTo x="1648" y="8788"/>
                    <wp:lineTo x="1675" y="8765"/>
                    <wp:lineTo x="1703" y="8745"/>
                    <wp:lineTo x="1732" y="8725"/>
                    <wp:lineTo x="1762" y="8708"/>
                    <wp:lineTo x="1793" y="8693"/>
                    <wp:lineTo x="1824" y="8679"/>
                    <wp:lineTo x="1856" y="8667"/>
                    <wp:lineTo x="1889" y="8658"/>
                    <wp:lineTo x="1922" y="8650"/>
                    <wp:lineTo x="1956" y="8645"/>
                    <wp:lineTo x="1990" y="8641"/>
                    <wp:lineTo x="2025" y="8640"/>
                    <wp:lineTo x="2025" y="6912"/>
                    <wp:lineTo x="1993" y="6912"/>
                    <wp:lineTo x="1917" y="6912"/>
                    <wp:lineTo x="1842" y="6912"/>
                    <wp:lineTo x="1768" y="6912"/>
                    <wp:lineTo x="1695" y="6912"/>
                    <wp:lineTo x="1624" y="6912"/>
                    <wp:lineTo x="1553" y="6912"/>
                    <wp:lineTo x="1485" y="6912"/>
                    <wp:lineTo x="1417" y="6912"/>
                    <wp:lineTo x="1351" y="6912"/>
                    <wp:lineTo x="1286" y="6912"/>
                    <wp:lineTo x="1223" y="6912"/>
                    <wp:lineTo x="1161" y="6912"/>
                    <wp:lineTo x="1101" y="6912"/>
                    <wp:lineTo x="1042" y="6912"/>
                    <wp:lineTo x="984" y="6912"/>
                    <wp:lineTo x="928" y="6912"/>
                    <wp:lineTo x="873" y="6912"/>
                    <wp:lineTo x="820" y="6912"/>
                    <wp:lineTo x="769" y="6912"/>
                    <wp:lineTo x="719" y="6912"/>
                    <wp:lineTo x="670" y="6912"/>
                    <wp:lineTo x="623" y="6912"/>
                    <wp:lineTo x="578" y="6912"/>
                    <wp:lineTo x="534" y="6912"/>
                    <wp:lineTo x="492" y="6912"/>
                    <wp:lineTo x="451" y="6912"/>
                    <wp:lineTo x="412" y="6912"/>
                    <wp:lineTo x="375" y="6912"/>
                    <wp:lineTo x="339" y="6912"/>
                    <wp:lineTo x="305" y="6912"/>
                    <wp:lineTo x="273" y="6912"/>
                    <wp:lineTo x="243" y="6912"/>
                    <wp:lineTo x="214" y="6912"/>
                    <wp:lineTo x="187" y="6912"/>
                    <wp:lineTo x="161" y="6912"/>
                    <wp:lineTo x="138" y="6912"/>
                    <wp:lineTo x="116" y="6912"/>
                    <wp:lineTo x="96" y="6912"/>
                    <wp:lineTo x="78" y="6912"/>
                    <wp:lineTo x="62" y="6912"/>
                    <wp:lineTo x="48" y="6912"/>
                    <wp:lineTo x="35" y="6912"/>
                    <wp:lineTo x="24" y="6912"/>
                    <wp:lineTo x="16" y="6912"/>
                    <wp:lineTo x="9" y="6912"/>
                    <wp:lineTo x="4" y="6912"/>
                    <wp:lineTo x="1" y="6912"/>
                    <wp:lineTo x="0" y="6912"/>
                    <wp:lineTo x="0" y="0"/>
                    <wp:lineTo x="1350" y="0"/>
                    <wp:lineTo x="1350" y="3456"/>
                    <wp:lineTo x="1350" y="6048"/>
                    <wp:lineTo x="2700" y="6048"/>
                    <wp:lineTo x="2700" y="5184"/>
                    <wp:lineTo x="18900" y="5184"/>
                    <wp:lineTo x="18900" y="6048"/>
                    <wp:lineTo x="20250" y="6048"/>
                    <wp:lineTo x="20250" y="3456"/>
                    <wp:lineTo x="20249" y="3456"/>
                    <wp:lineTo x="20247" y="3456"/>
                    <wp:lineTo x="20242" y="3456"/>
                    <wp:lineTo x="20236" y="3456"/>
                    <wp:lineTo x="20229" y="3456"/>
                    <wp:lineTo x="20219" y="3456"/>
                    <wp:lineTo x="20208" y="3456"/>
                    <wp:lineTo x="20196" y="3456"/>
                    <wp:lineTo x="20182" y="3456"/>
                    <wp:lineTo x="20166" y="3456"/>
                    <wp:lineTo x="20148" y="3456"/>
                    <wp:lineTo x="20129" y="3456"/>
                    <wp:lineTo x="20109" y="3456"/>
                    <wp:lineTo x="20087" y="3456"/>
                    <wp:lineTo x="20063" y="3456"/>
                    <wp:lineTo x="20038" y="3456"/>
                    <wp:lineTo x="20011" y="3456"/>
                    <wp:lineTo x="19983" y="3456"/>
                    <wp:lineTo x="19953" y="3456"/>
                    <wp:lineTo x="19922" y="3456"/>
                    <wp:lineTo x="19889" y="3456"/>
                    <wp:lineTo x="19855" y="3456"/>
                    <wp:lineTo x="19820" y="3456"/>
                    <wp:lineTo x="19783" y="3456"/>
                    <wp:lineTo x="19744" y="3456"/>
                    <wp:lineTo x="19705" y="3456"/>
                    <wp:lineTo x="19664" y="3456"/>
                    <wp:lineTo x="19621" y="3456"/>
                    <wp:lineTo x="19577" y="3456"/>
                    <wp:lineTo x="19532" y="3456"/>
                    <wp:lineTo x="19486" y="3456"/>
                    <wp:lineTo x="19438" y="3456"/>
                    <wp:lineTo x="19389" y="3456"/>
                    <wp:lineTo x="19338" y="3456"/>
                    <wp:lineTo x="19287" y="3456"/>
                    <wp:lineTo x="19234" y="3456"/>
                    <wp:lineTo x="19180" y="3456"/>
                    <wp:lineTo x="19124" y="3456"/>
                    <wp:lineTo x="19068" y="3456"/>
                    <wp:lineTo x="19010" y="3456"/>
                    <wp:lineTo x="18951" y="3456"/>
                    <wp:lineTo x="18891" y="3456"/>
                    <wp:lineTo x="18829" y="3456"/>
                    <wp:lineTo x="18767" y="3456"/>
                    <wp:lineTo x="18703" y="3456"/>
                    <wp:lineTo x="18639" y="3456"/>
                    <wp:lineTo x="18573" y="3456"/>
                    <wp:lineTo x="18506" y="3456"/>
                    <wp:lineTo x="18438" y="3456"/>
                    <wp:lineTo x="18369" y="3456"/>
                    <wp:lineTo x="18299" y="3456"/>
                    <wp:lineTo x="18227" y="3456"/>
                    <wp:lineTo x="18155" y="3456"/>
                    <wp:lineTo x="18082" y="3456"/>
                    <wp:lineTo x="18008" y="3456"/>
                    <wp:lineTo x="17932" y="3456"/>
                    <wp:lineTo x="17856" y="3456"/>
                    <wp:lineTo x="17779" y="3456"/>
                    <wp:lineTo x="17701" y="3456"/>
                    <wp:lineTo x="17622" y="3456"/>
                    <wp:lineTo x="17542" y="3456"/>
                    <wp:lineTo x="17461" y="3456"/>
                    <wp:lineTo x="17379" y="3456"/>
                    <wp:lineTo x="17297" y="3456"/>
                    <wp:lineTo x="17213" y="3456"/>
                    <wp:lineTo x="17129" y="3456"/>
                    <wp:lineTo x="17044" y="3456"/>
                    <wp:lineTo x="16958" y="3456"/>
                    <wp:lineTo x="16871" y="3456"/>
                    <wp:lineTo x="16783" y="3456"/>
                    <wp:lineTo x="16695" y="3456"/>
                    <wp:lineTo x="16606" y="3456"/>
                    <wp:lineTo x="16516" y="3456"/>
                    <wp:lineTo x="16425" y="3456"/>
                    <wp:lineTo x="16334" y="3456"/>
                    <wp:lineTo x="16242" y="3456"/>
                    <wp:lineTo x="16149" y="3456"/>
                    <wp:lineTo x="16055" y="3456"/>
                    <wp:lineTo x="15961" y="3456"/>
                    <wp:lineTo x="15866" y="3456"/>
                    <wp:lineTo x="15771" y="3456"/>
                    <wp:lineTo x="15675" y="3456"/>
                    <wp:lineTo x="15578" y="3456"/>
                    <wp:lineTo x="15481" y="3456"/>
                    <wp:lineTo x="15383" y="3456"/>
                    <wp:lineTo x="15284" y="3456"/>
                    <wp:lineTo x="15185" y="3456"/>
                    <wp:lineTo x="15085" y="3456"/>
                    <wp:lineTo x="14985" y="3456"/>
                    <wp:lineTo x="14885" y="3456"/>
                    <wp:lineTo x="14783" y="3456"/>
                    <wp:lineTo x="14682" y="3456"/>
                    <wp:lineTo x="14579" y="3456"/>
                    <wp:lineTo x="14477" y="3456"/>
                    <wp:lineTo x="14374" y="3456"/>
                    <wp:lineTo x="14270" y="3456"/>
                    <wp:lineTo x="14166" y="3456"/>
                    <wp:lineTo x="14061" y="3456"/>
                    <wp:lineTo x="13957" y="3456"/>
                    <wp:lineTo x="13851" y="3456"/>
                    <wp:lineTo x="13746" y="3456"/>
                    <wp:lineTo x="13640" y="3456"/>
                    <wp:lineTo x="13533" y="3456"/>
                    <wp:lineTo x="13427" y="3456"/>
                    <wp:lineTo x="13320" y="3456"/>
                    <wp:lineTo x="13212" y="3456"/>
                    <wp:lineTo x="13105" y="3456"/>
                    <wp:lineTo x="12997" y="3456"/>
                    <wp:lineTo x="12889" y="3456"/>
                    <wp:lineTo x="12780" y="3456"/>
                    <wp:lineTo x="12672" y="3456"/>
                    <wp:lineTo x="12563" y="3456"/>
                    <wp:lineTo x="12454" y="3456"/>
                    <wp:lineTo x="12344" y="3456"/>
                    <wp:lineTo x="12235" y="3456"/>
                    <wp:lineTo x="12125" y="3456"/>
                    <wp:lineTo x="12015" y="3456"/>
                    <wp:lineTo x="11905" y="3456"/>
                    <wp:lineTo x="11795" y="3456"/>
                    <wp:lineTo x="11685" y="3456"/>
                    <wp:lineTo x="11574" y="3456"/>
                    <wp:lineTo x="11464" y="3456"/>
                    <wp:lineTo x="11353" y="3456"/>
                    <wp:lineTo x="11243" y="3456"/>
                    <wp:lineTo x="11132" y="3456"/>
                    <wp:lineTo x="11021" y="3456"/>
                    <wp:lineTo x="10911" y="3456"/>
                    <wp:lineTo x="10800" y="3456"/>
                    <wp:lineTo x="10689" y="3456"/>
                    <wp:lineTo x="10579" y="3456"/>
                    <wp:lineTo x="10468" y="3456"/>
                    <wp:lineTo x="10357" y="3456"/>
                    <wp:lineTo x="10247" y="3456"/>
                    <wp:lineTo x="10136" y="3456"/>
                    <wp:lineTo x="10026" y="3456"/>
                    <wp:lineTo x="9915" y="3456"/>
                    <wp:lineTo x="9805" y="3456"/>
                    <wp:lineTo x="9695" y="3456"/>
                    <wp:lineTo x="9585" y="3456"/>
                    <wp:lineTo x="9475" y="3456"/>
                    <wp:lineTo x="9365" y="3456"/>
                    <wp:lineTo x="9256" y="3456"/>
                    <wp:lineTo x="9146" y="3456"/>
                    <wp:lineTo x="9037" y="3456"/>
                    <wp:lineTo x="8928" y="3456"/>
                    <wp:lineTo x="8820" y="3456"/>
                    <wp:lineTo x="8711" y="3456"/>
                    <wp:lineTo x="8603" y="3456"/>
                    <wp:lineTo x="8495" y="3456"/>
                    <wp:lineTo x="8388" y="3456"/>
                    <wp:lineTo x="8280" y="3456"/>
                    <wp:lineTo x="8173" y="3456"/>
                    <wp:lineTo x="8067" y="3456"/>
                    <wp:lineTo x="7960" y="3456"/>
                    <wp:lineTo x="7854" y="3456"/>
                    <wp:lineTo x="7749" y="3456"/>
                    <wp:lineTo x="7643" y="3456"/>
                    <wp:lineTo x="7539" y="3456"/>
                    <wp:lineTo x="7434" y="3456"/>
                    <wp:lineTo x="7330" y="3456"/>
                    <wp:lineTo x="7226" y="3456"/>
                    <wp:lineTo x="7123" y="3456"/>
                    <wp:lineTo x="7021" y="3456"/>
                    <wp:lineTo x="6918" y="3456"/>
                    <wp:lineTo x="6817" y="3456"/>
                    <wp:lineTo x="6715" y="3456"/>
                    <wp:lineTo x="6615" y="3456"/>
                    <wp:lineTo x="6515" y="3456"/>
                    <wp:lineTo x="6415" y="3456"/>
                    <wp:lineTo x="6316" y="3456"/>
                    <wp:lineTo x="6217" y="3456"/>
                    <wp:lineTo x="6119" y="3456"/>
                    <wp:lineTo x="6022" y="3456"/>
                    <wp:lineTo x="5925" y="3456"/>
                    <wp:lineTo x="5829" y="3456"/>
                    <wp:lineTo x="5734" y="3456"/>
                    <wp:lineTo x="5639" y="3456"/>
                    <wp:lineTo x="5545" y="3456"/>
                    <wp:lineTo x="5451" y="3456"/>
                    <wp:lineTo x="5358" y="3456"/>
                    <wp:lineTo x="5266" y="3456"/>
                    <wp:lineTo x="5175" y="3456"/>
                    <wp:lineTo x="5084" y="3456"/>
                    <wp:lineTo x="4994" y="3456"/>
                    <wp:lineTo x="4905" y="3456"/>
                    <wp:lineTo x="4817" y="3456"/>
                    <wp:lineTo x="4729" y="3456"/>
                    <wp:lineTo x="4642" y="3456"/>
                    <wp:lineTo x="4556" y="3456"/>
                    <wp:lineTo x="4471" y="3456"/>
                    <wp:lineTo x="4387" y="3456"/>
                    <wp:lineTo x="4303" y="3456"/>
                    <wp:lineTo x="4221" y="3456"/>
                    <wp:lineTo x="4139" y="3456"/>
                    <wp:lineTo x="4058" y="3456"/>
                    <wp:lineTo x="3978" y="3456"/>
                    <wp:lineTo x="3899" y="3456"/>
                    <wp:lineTo x="3821" y="3456"/>
                    <wp:lineTo x="3744" y="3456"/>
                    <wp:lineTo x="3668" y="3456"/>
                    <wp:lineTo x="3592" y="3456"/>
                    <wp:lineTo x="3518" y="3456"/>
                    <wp:lineTo x="3445" y="3456"/>
                    <wp:lineTo x="3373" y="3456"/>
                    <wp:lineTo x="3301" y="3456"/>
                    <wp:lineTo x="3231" y="3456"/>
                    <wp:lineTo x="3162" y="3456"/>
                    <wp:lineTo x="3094" y="3456"/>
                    <wp:lineTo x="3027" y="3456"/>
                    <wp:lineTo x="2961" y="3456"/>
                    <wp:lineTo x="2897" y="3456"/>
                    <wp:lineTo x="2833" y="3456"/>
                    <wp:lineTo x="2771" y="3456"/>
                    <wp:lineTo x="2709" y="3456"/>
                    <wp:lineTo x="2649" y="3456"/>
                    <wp:lineTo x="2590" y="3456"/>
                    <wp:lineTo x="2532" y="3456"/>
                    <wp:lineTo x="2476" y="3456"/>
                    <wp:lineTo x="2420" y="3456"/>
                    <wp:lineTo x="2366" y="3456"/>
                    <wp:lineTo x="2313" y="3456"/>
                    <wp:lineTo x="2262" y="3456"/>
                    <wp:lineTo x="2211" y="3456"/>
                    <wp:lineTo x="2162" y="3456"/>
                    <wp:lineTo x="2114" y="3456"/>
                    <wp:lineTo x="2068" y="3456"/>
                    <wp:lineTo x="2023" y="3456"/>
                    <wp:lineTo x="1979" y="3456"/>
                    <wp:lineTo x="1936" y="3456"/>
                    <wp:lineTo x="1895" y="3456"/>
                    <wp:lineTo x="1856" y="3456"/>
                    <wp:lineTo x="1817" y="3456"/>
                    <wp:lineTo x="1780" y="3456"/>
                    <wp:lineTo x="1745" y="3456"/>
                    <wp:lineTo x="1711" y="3456"/>
                    <wp:lineTo x="1678" y="3456"/>
                    <wp:lineTo x="1647" y="3456"/>
                    <wp:lineTo x="1617" y="3456"/>
                    <wp:lineTo x="1589" y="3456"/>
                    <wp:lineTo x="1562" y="3456"/>
                    <wp:lineTo x="1537" y="3456"/>
                    <wp:lineTo x="1513" y="3456"/>
                    <wp:lineTo x="1491" y="3456"/>
                    <wp:lineTo x="1471" y="3456"/>
                    <wp:lineTo x="1452" y="3456"/>
                    <wp:lineTo x="1434" y="3456"/>
                    <wp:lineTo x="1418" y="3456"/>
                    <wp:lineTo x="1404" y="3456"/>
                    <wp:lineTo x="1392" y="3456"/>
                    <wp:lineTo x="1381" y="3456"/>
                    <wp:lineTo x="1371" y="3456"/>
                    <wp:lineTo x="1364" y="3456"/>
                    <wp:lineTo x="1358" y="3456"/>
                    <wp:lineTo x="1353" y="3456"/>
                    <wp:lineTo x="1351" y="3456"/>
                    <wp:lineTo x="1350" y="3456"/>
                    <wp:lineTo x="1350" y="0"/>
                    <wp:lineTo x="2700" y="0"/>
                    <wp:lineTo x="2700" y="2592"/>
                    <wp:lineTo x="4050" y="2592"/>
                    <wp:lineTo x="4050" y="1728"/>
                    <wp:lineTo x="17550" y="1728"/>
                    <wp:lineTo x="17550" y="2592"/>
                    <wp:lineTo x="18900" y="2592"/>
                    <wp:lineTo x="18900" y="0"/>
                    <wp:lineTo x="18899" y="0"/>
                    <wp:lineTo x="18897" y="0"/>
                    <wp:lineTo x="18893" y="0"/>
                    <wp:lineTo x="18888" y="0"/>
                    <wp:lineTo x="18882" y="0"/>
                    <wp:lineTo x="18874" y="0"/>
                    <wp:lineTo x="18864" y="0"/>
                    <wp:lineTo x="18854" y="0"/>
                    <wp:lineTo x="18841" y="0"/>
                    <wp:lineTo x="18828" y="0"/>
                    <wp:lineTo x="18813" y="0"/>
                    <wp:lineTo x="18797" y="0"/>
                    <wp:lineTo x="18779" y="0"/>
                    <wp:lineTo x="18760" y="0"/>
                    <wp:lineTo x="18740" y="0"/>
                    <wp:lineTo x="18718" y="0"/>
                    <wp:lineTo x="18695" y="0"/>
                    <wp:lineTo x="18671" y="0"/>
                    <wp:lineTo x="18646" y="0"/>
                    <wp:lineTo x="18619" y="0"/>
                    <wp:lineTo x="18591" y="0"/>
                    <wp:lineTo x="18562" y="0"/>
                    <wp:lineTo x="18531" y="0"/>
                    <wp:lineTo x="18500" y="0"/>
                    <wp:lineTo x="18467" y="0"/>
                    <wp:lineTo x="18433" y="0"/>
                    <wp:lineTo x="18397" y="0"/>
                    <wp:lineTo x="18361" y="0"/>
                    <wp:lineTo x="18323" y="0"/>
                    <wp:lineTo x="18285" y="0"/>
                    <wp:lineTo x="18245" y="0"/>
                    <wp:lineTo x="18204" y="0"/>
                    <wp:lineTo x="18162" y="0"/>
                    <wp:lineTo x="18119" y="0"/>
                    <wp:lineTo x="18074" y="0"/>
                    <wp:lineTo x="18029" y="0"/>
                    <wp:lineTo x="17983" y="0"/>
                    <wp:lineTo x="17935" y="0"/>
                    <wp:lineTo x="17887" y="0"/>
                    <wp:lineTo x="17837" y="0"/>
                    <wp:lineTo x="17787" y="0"/>
                    <wp:lineTo x="17735" y="0"/>
                    <wp:lineTo x="17682" y="0"/>
                    <wp:lineTo x="17629" y="0"/>
                    <wp:lineTo x="17574" y="0"/>
                    <wp:lineTo x="17519" y="0"/>
                    <wp:lineTo x="17462" y="0"/>
                    <wp:lineTo x="17405" y="0"/>
                    <wp:lineTo x="17347" y="0"/>
                    <wp:lineTo x="17287" y="0"/>
                    <wp:lineTo x="17227" y="0"/>
                    <wp:lineTo x="17166" y="0"/>
                    <wp:lineTo x="17104" y="0"/>
                    <wp:lineTo x="17042" y="0"/>
                    <wp:lineTo x="16978" y="0"/>
                    <wp:lineTo x="16914" y="0"/>
                    <wp:lineTo x="16848" y="0"/>
                    <wp:lineTo x="16782" y="0"/>
                    <wp:lineTo x="16715" y="0"/>
                    <wp:lineTo x="16647" y="0"/>
                    <wp:lineTo x="16579" y="0"/>
                    <wp:lineTo x="16510" y="0"/>
                    <wp:lineTo x="16440" y="0"/>
                    <wp:lineTo x="16369" y="0"/>
                    <wp:lineTo x="16297" y="0"/>
                    <wp:lineTo x="16225" y="0"/>
                    <wp:lineTo x="16152" y="0"/>
                    <wp:lineTo x="16078" y="0"/>
                    <wp:lineTo x="16004" y="0"/>
                    <wp:lineTo x="15929" y="0"/>
                    <wp:lineTo x="15853" y="0"/>
                    <wp:lineTo x="15776" y="0"/>
                    <wp:lineTo x="15699" y="0"/>
                    <wp:lineTo x="15622" y="0"/>
                    <wp:lineTo x="15543" y="0"/>
                    <wp:lineTo x="15464" y="0"/>
                    <wp:lineTo x="15385" y="0"/>
                    <wp:lineTo x="15305" y="0"/>
                    <wp:lineTo x="15224" y="0"/>
                    <wp:lineTo x="15143" y="0"/>
                    <wp:lineTo x="15061" y="0"/>
                    <wp:lineTo x="14978" y="0"/>
                    <wp:lineTo x="14896" y="0"/>
                    <wp:lineTo x="14812" y="0"/>
                    <wp:lineTo x="14728" y="0"/>
                    <wp:lineTo x="14644" y="0"/>
                    <wp:lineTo x="14559" y="0"/>
                    <wp:lineTo x="14473" y="0"/>
                    <wp:lineTo x="14387" y="0"/>
                    <wp:lineTo x="14301" y="0"/>
                    <wp:lineTo x="14214" y="0"/>
                    <wp:lineTo x="14127" y="0"/>
                    <wp:lineTo x="14039" y="0"/>
                    <wp:lineTo x="13951" y="0"/>
                    <wp:lineTo x="13863" y="0"/>
                    <wp:lineTo x="13774" y="0"/>
                    <wp:lineTo x="13685" y="0"/>
                    <wp:lineTo x="13596" y="0"/>
                    <wp:lineTo x="13506" y="0"/>
                    <wp:lineTo x="13415" y="0"/>
                    <wp:lineTo x="13325" y="0"/>
                    <wp:lineTo x="13234" y="0"/>
                    <wp:lineTo x="13143" y="0"/>
                    <wp:lineTo x="13051" y="0"/>
                    <wp:lineTo x="12960" y="0"/>
                    <wp:lineTo x="12868" y="0"/>
                    <wp:lineTo x="12775" y="0"/>
                    <wp:lineTo x="12683" y="0"/>
                    <wp:lineTo x="12590" y="0"/>
                    <wp:lineTo x="12497" y="0"/>
                    <wp:lineTo x="12404" y="0"/>
                    <wp:lineTo x="12311" y="0"/>
                    <wp:lineTo x="12217" y="0"/>
                    <wp:lineTo x="12124" y="0"/>
                    <wp:lineTo x="12030" y="0"/>
                    <wp:lineTo x="11936" y="0"/>
                    <wp:lineTo x="11842" y="0"/>
                    <wp:lineTo x="11747" y="0"/>
                    <wp:lineTo x="11653" y="0"/>
                    <wp:lineTo x="11558" y="0"/>
                    <wp:lineTo x="11464" y="0"/>
                    <wp:lineTo x="11369" y="0"/>
                    <wp:lineTo x="11274" y="0"/>
                    <wp:lineTo x="11180" y="0"/>
                    <wp:lineTo x="11085" y="0"/>
                    <wp:lineTo x="10990" y="0"/>
                    <wp:lineTo x="10895" y="0"/>
                    <wp:lineTo x="10800" y="0"/>
                    <wp:lineTo x="10705" y="0"/>
                    <wp:lineTo x="10610" y="0"/>
                    <wp:lineTo x="10515" y="0"/>
                    <wp:lineTo x="10420" y="0"/>
                    <wp:lineTo x="10326" y="0"/>
                    <wp:lineTo x="10231" y="0"/>
                    <wp:lineTo x="10136" y="0"/>
                    <wp:lineTo x="10042" y="0"/>
                    <wp:lineTo x="9947" y="0"/>
                    <wp:lineTo x="9853" y="0"/>
                    <wp:lineTo x="9758" y="0"/>
                    <wp:lineTo x="9664" y="0"/>
                    <wp:lineTo x="9570" y="0"/>
                    <wp:lineTo x="9476" y="0"/>
                    <wp:lineTo x="9383" y="0"/>
                    <wp:lineTo x="9289" y="0"/>
                    <wp:lineTo x="9196" y="0"/>
                    <wp:lineTo x="9103" y="0"/>
                    <wp:lineTo x="9010" y="0"/>
                    <wp:lineTo x="8917" y="0"/>
                    <wp:lineTo x="8825" y="0"/>
                    <wp:lineTo x="8732" y="0"/>
                    <wp:lineTo x="8640" y="0"/>
                    <wp:lineTo x="8549" y="0"/>
                    <wp:lineTo x="8457" y="0"/>
                    <wp:lineTo x="8366" y="0"/>
                    <wp:lineTo x="8275" y="0"/>
                    <wp:lineTo x="8185" y="0"/>
                    <wp:lineTo x="8094" y="0"/>
                    <wp:lineTo x="8004" y="0"/>
                    <wp:lineTo x="7915" y="0"/>
                    <wp:lineTo x="7826" y="0"/>
                    <wp:lineTo x="7737" y="0"/>
                    <wp:lineTo x="7649" y="0"/>
                    <wp:lineTo x="7561" y="0"/>
                    <wp:lineTo x="7473" y="0"/>
                    <wp:lineTo x="7386" y="0"/>
                    <wp:lineTo x="7299" y="0"/>
                    <wp:lineTo x="7213" y="0"/>
                    <wp:lineTo x="7127" y="0"/>
                    <wp:lineTo x="7041" y="0"/>
                    <wp:lineTo x="6956" y="0"/>
                    <wp:lineTo x="6872" y="0"/>
                    <wp:lineTo x="6788" y="0"/>
                    <wp:lineTo x="6704" y="0"/>
                    <wp:lineTo x="6622" y="0"/>
                    <wp:lineTo x="6539" y="0"/>
                    <wp:lineTo x="6457" y="0"/>
                    <wp:lineTo x="6376" y="0"/>
                    <wp:lineTo x="6295" y="0"/>
                    <wp:lineTo x="6215" y="0"/>
                    <wp:lineTo x="6136" y="0"/>
                    <wp:lineTo x="6057" y="0"/>
                    <wp:lineTo x="5978" y="0"/>
                    <wp:lineTo x="5901" y="0"/>
                    <wp:lineTo x="5824" y="0"/>
                    <wp:lineTo x="5747" y="0"/>
                    <wp:lineTo x="5671" y="0"/>
                    <wp:lineTo x="5596" y="0"/>
                    <wp:lineTo x="5522" y="0"/>
                    <wp:lineTo x="5448" y="0"/>
                    <wp:lineTo x="5375" y="0"/>
                    <wp:lineTo x="5303" y="0"/>
                    <wp:lineTo x="5231" y="0"/>
                    <wp:lineTo x="5160" y="0"/>
                    <wp:lineTo x="5090" y="0"/>
                    <wp:lineTo x="5021" y="0"/>
                    <wp:lineTo x="4953" y="0"/>
                    <wp:lineTo x="4885" y="0"/>
                    <wp:lineTo x="4818" y="0"/>
                    <wp:lineTo x="4752" y="0"/>
                    <wp:lineTo x="4686" y="0"/>
                    <wp:lineTo x="4622" y="0"/>
                    <wp:lineTo x="4558" y="0"/>
                    <wp:lineTo x="4496" y="0"/>
                    <wp:lineTo x="4434" y="0"/>
                    <wp:lineTo x="4373" y="0"/>
                    <wp:lineTo x="4313" y="0"/>
                    <wp:lineTo x="4253" y="0"/>
                    <wp:lineTo x="4195" y="0"/>
                    <wp:lineTo x="4138" y="0"/>
                    <wp:lineTo x="4081" y="0"/>
                    <wp:lineTo x="4026" y="0"/>
                    <wp:lineTo x="3971" y="0"/>
                    <wp:lineTo x="3918" y="0"/>
                    <wp:lineTo x="3865" y="0"/>
                    <wp:lineTo x="3813" y="0"/>
                    <wp:lineTo x="3763" y="0"/>
                    <wp:lineTo x="3713" y="0"/>
                    <wp:lineTo x="3665" y="0"/>
                    <wp:lineTo x="3617" y="0"/>
                    <wp:lineTo x="3571" y="0"/>
                    <wp:lineTo x="3526" y="0"/>
                    <wp:lineTo x="3481" y="0"/>
                    <wp:lineTo x="3438" y="0"/>
                    <wp:lineTo x="3396" y="0"/>
                    <wp:lineTo x="3355" y="0"/>
                    <wp:lineTo x="3315" y="0"/>
                    <wp:lineTo x="3277" y="0"/>
                    <wp:lineTo x="3239" y="0"/>
                    <wp:lineTo x="3203" y="0"/>
                    <wp:lineTo x="3167" y="0"/>
                    <wp:lineTo x="3133" y="0"/>
                    <wp:lineTo x="3100" y="0"/>
                    <wp:lineTo x="3069" y="0"/>
                    <wp:lineTo x="3038" y="0"/>
                    <wp:lineTo x="3009" y="0"/>
                    <wp:lineTo x="2981" y="0"/>
                    <wp:lineTo x="2954" y="0"/>
                    <wp:lineTo x="2929" y="0"/>
                    <wp:lineTo x="2905" y="0"/>
                    <wp:lineTo x="2882" y="0"/>
                    <wp:lineTo x="2860" y="0"/>
                    <wp:lineTo x="2840" y="0"/>
                    <wp:lineTo x="2821" y="0"/>
                    <wp:lineTo x="2803" y="0"/>
                    <wp:lineTo x="2787" y="0"/>
                    <wp:lineTo x="2772" y="0"/>
                    <wp:lineTo x="2759" y="0"/>
                    <wp:lineTo x="2746" y="0"/>
                    <wp:lineTo x="2736" y="0"/>
                    <wp:lineTo x="2726" y="0"/>
                    <wp:lineTo x="2718" y="0"/>
                    <wp:lineTo x="2712" y="0"/>
                    <wp:lineTo x="2707" y="0"/>
                    <wp:lineTo x="2703" y="0"/>
                    <wp:lineTo x="2701" y="0"/>
                    <wp:lineTo x="2700" y="0"/>
                    <wp:lineTo x="0" y="0"/>
                  </wp:wrapPolygon>
                </wp:wrapThrough>
                <wp:docPr id="11" name="officeArt object"/>
                <wp:cNvGraphicFramePr/>
                <a:graphic xmlns:a="http://schemas.openxmlformats.org/drawingml/2006/main">
                  <a:graphicData uri="http://schemas.microsoft.com/office/word/2010/wordprocessingShape">
                    <wps:wsp>
                      <wps:cNvSpPr/>
                      <wps:spPr>
                        <a:xfrm>
                          <a:off x="0" y="0"/>
                          <a:ext cx="571030" cy="446126"/>
                        </a:xfrm>
                        <a:custGeom>
                          <a:avLst/>
                          <a:gdLst/>
                          <a:ahLst/>
                          <a:cxnLst>
                            <a:cxn ang="0">
                              <a:pos x="wd2" y="hd2"/>
                            </a:cxn>
                            <a:cxn ang="5400000">
                              <a:pos x="wd2" y="hd2"/>
                            </a:cxn>
                            <a:cxn ang="10800000">
                              <a:pos x="wd2" y="hd2"/>
                            </a:cxn>
                            <a:cxn ang="16200000">
                              <a:pos x="wd2" y="hd2"/>
                            </a:cxn>
                          </a:cxnLst>
                          <a:rect l="0" t="0" r="r" b="b"/>
                          <a:pathLst>
                            <a:path w="21600" h="21600" extrusionOk="0">
                              <a:moveTo>
                                <a:pt x="5063" y="12960"/>
                              </a:moveTo>
                              <a:cubicBezTo>
                                <a:pt x="5621" y="12960"/>
                                <a:pt x="6075" y="13540"/>
                                <a:pt x="6075" y="14256"/>
                              </a:cubicBezTo>
                              <a:cubicBezTo>
                                <a:pt x="6075" y="14971"/>
                                <a:pt x="5621" y="15552"/>
                                <a:pt x="5063" y="15552"/>
                              </a:cubicBezTo>
                              <a:cubicBezTo>
                                <a:pt x="4504" y="15552"/>
                                <a:pt x="4050" y="14972"/>
                                <a:pt x="4050" y="14256"/>
                              </a:cubicBezTo>
                              <a:cubicBezTo>
                                <a:pt x="4050" y="13540"/>
                                <a:pt x="4504" y="12960"/>
                                <a:pt x="5063" y="12960"/>
                              </a:cubicBezTo>
                              <a:close/>
                              <a:moveTo>
                                <a:pt x="16537" y="12960"/>
                              </a:moveTo>
                              <a:cubicBezTo>
                                <a:pt x="17096" y="12960"/>
                                <a:pt x="17550" y="13540"/>
                                <a:pt x="17550" y="14256"/>
                              </a:cubicBezTo>
                              <a:cubicBezTo>
                                <a:pt x="17550" y="14972"/>
                                <a:pt x="17096" y="15552"/>
                                <a:pt x="16537" y="15552"/>
                              </a:cubicBezTo>
                              <a:cubicBezTo>
                                <a:pt x="15979" y="15552"/>
                                <a:pt x="15525" y="14972"/>
                                <a:pt x="15525" y="14256"/>
                              </a:cubicBezTo>
                              <a:cubicBezTo>
                                <a:pt x="15525" y="13540"/>
                                <a:pt x="15979" y="12960"/>
                                <a:pt x="16537" y="12960"/>
                              </a:cubicBezTo>
                              <a:close/>
                              <a:moveTo>
                                <a:pt x="10800" y="17280"/>
                              </a:moveTo>
                              <a:cubicBezTo>
                                <a:pt x="9682" y="17280"/>
                                <a:pt x="8775" y="15926"/>
                                <a:pt x="8775" y="14256"/>
                              </a:cubicBezTo>
                              <a:cubicBezTo>
                                <a:pt x="8775" y="12586"/>
                                <a:pt x="9682" y="11232"/>
                                <a:pt x="10800" y="11232"/>
                              </a:cubicBezTo>
                              <a:cubicBezTo>
                                <a:pt x="11918" y="11232"/>
                                <a:pt x="12825" y="12586"/>
                                <a:pt x="12825" y="14256"/>
                              </a:cubicBezTo>
                              <a:cubicBezTo>
                                <a:pt x="12825" y="15926"/>
                                <a:pt x="11918" y="17280"/>
                                <a:pt x="10800" y="17280"/>
                              </a:cubicBezTo>
                              <a:close/>
                              <a:moveTo>
                                <a:pt x="10800" y="10368"/>
                              </a:moveTo>
                              <a:cubicBezTo>
                                <a:pt x="9309" y="10368"/>
                                <a:pt x="8100" y="12108"/>
                                <a:pt x="8100" y="14256"/>
                              </a:cubicBezTo>
                              <a:cubicBezTo>
                                <a:pt x="8100" y="16403"/>
                                <a:pt x="9309" y="18144"/>
                                <a:pt x="10800" y="18144"/>
                              </a:cubicBezTo>
                              <a:cubicBezTo>
                                <a:pt x="12291" y="18144"/>
                                <a:pt x="13500" y="16403"/>
                                <a:pt x="13500" y="14256"/>
                              </a:cubicBezTo>
                              <a:cubicBezTo>
                                <a:pt x="13500" y="12108"/>
                                <a:pt x="12291" y="10368"/>
                                <a:pt x="10800" y="10368"/>
                              </a:cubicBezTo>
                              <a:close/>
                              <a:moveTo>
                                <a:pt x="2700" y="0"/>
                              </a:moveTo>
                              <a:lnTo>
                                <a:pt x="2700" y="2592"/>
                              </a:lnTo>
                              <a:lnTo>
                                <a:pt x="4050" y="2592"/>
                              </a:lnTo>
                              <a:lnTo>
                                <a:pt x="4050" y="1728"/>
                              </a:lnTo>
                              <a:lnTo>
                                <a:pt x="17550" y="1728"/>
                              </a:lnTo>
                              <a:lnTo>
                                <a:pt x="17550" y="2592"/>
                              </a:lnTo>
                              <a:lnTo>
                                <a:pt x="18900" y="2592"/>
                              </a:lnTo>
                              <a:lnTo>
                                <a:pt x="18900" y="0"/>
                              </a:lnTo>
                              <a:cubicBezTo>
                                <a:pt x="18900" y="0"/>
                                <a:pt x="2700" y="0"/>
                                <a:pt x="2700" y="0"/>
                              </a:cubicBezTo>
                              <a:close/>
                              <a:moveTo>
                                <a:pt x="1350" y="3456"/>
                              </a:moveTo>
                              <a:lnTo>
                                <a:pt x="1350" y="6048"/>
                              </a:lnTo>
                              <a:lnTo>
                                <a:pt x="2700" y="6048"/>
                              </a:lnTo>
                              <a:lnTo>
                                <a:pt x="2700" y="5184"/>
                              </a:lnTo>
                              <a:lnTo>
                                <a:pt x="18900" y="5184"/>
                              </a:lnTo>
                              <a:lnTo>
                                <a:pt x="18900" y="6048"/>
                              </a:lnTo>
                              <a:lnTo>
                                <a:pt x="20250" y="6048"/>
                              </a:lnTo>
                              <a:lnTo>
                                <a:pt x="20250" y="3456"/>
                              </a:lnTo>
                              <a:cubicBezTo>
                                <a:pt x="20250" y="3456"/>
                                <a:pt x="1350" y="3456"/>
                                <a:pt x="1350" y="3456"/>
                              </a:cubicBezTo>
                              <a:close/>
                              <a:moveTo>
                                <a:pt x="19575" y="10368"/>
                              </a:moveTo>
                              <a:cubicBezTo>
                                <a:pt x="19202" y="10368"/>
                                <a:pt x="18900" y="9981"/>
                                <a:pt x="18900" y="9504"/>
                              </a:cubicBezTo>
                              <a:cubicBezTo>
                                <a:pt x="18900" y="9027"/>
                                <a:pt x="19202" y="8640"/>
                                <a:pt x="19575" y="8640"/>
                              </a:cubicBezTo>
                              <a:cubicBezTo>
                                <a:pt x="19948" y="8640"/>
                                <a:pt x="20250" y="9027"/>
                                <a:pt x="20250" y="9504"/>
                              </a:cubicBezTo>
                              <a:cubicBezTo>
                                <a:pt x="20250" y="9981"/>
                                <a:pt x="19948" y="10368"/>
                                <a:pt x="19575" y="10368"/>
                              </a:cubicBezTo>
                              <a:close/>
                              <a:moveTo>
                                <a:pt x="20250" y="17280"/>
                              </a:moveTo>
                              <a:lnTo>
                                <a:pt x="18900" y="17280"/>
                              </a:lnTo>
                              <a:cubicBezTo>
                                <a:pt x="18900" y="17280"/>
                                <a:pt x="18551" y="17683"/>
                                <a:pt x="18382" y="18319"/>
                              </a:cubicBezTo>
                              <a:cubicBezTo>
                                <a:pt x="18203" y="18991"/>
                                <a:pt x="18247" y="19872"/>
                                <a:pt x="18225" y="19872"/>
                              </a:cubicBezTo>
                              <a:cubicBezTo>
                                <a:pt x="14569" y="19872"/>
                                <a:pt x="3375" y="19872"/>
                                <a:pt x="3375" y="19872"/>
                              </a:cubicBezTo>
                              <a:cubicBezTo>
                                <a:pt x="3386" y="19872"/>
                                <a:pt x="3397" y="19170"/>
                                <a:pt x="3224" y="18508"/>
                              </a:cubicBezTo>
                              <a:cubicBezTo>
                                <a:pt x="3055" y="17861"/>
                                <a:pt x="2700" y="17280"/>
                                <a:pt x="2700" y="17280"/>
                              </a:cubicBezTo>
                              <a:lnTo>
                                <a:pt x="1350" y="17280"/>
                              </a:lnTo>
                              <a:lnTo>
                                <a:pt x="1350" y="11232"/>
                              </a:lnTo>
                              <a:lnTo>
                                <a:pt x="2700" y="11232"/>
                              </a:lnTo>
                              <a:cubicBezTo>
                                <a:pt x="2700" y="11232"/>
                                <a:pt x="3057" y="10767"/>
                                <a:pt x="3227" y="10129"/>
                              </a:cubicBezTo>
                              <a:cubicBezTo>
                                <a:pt x="3399" y="9485"/>
                                <a:pt x="3386" y="8640"/>
                                <a:pt x="3375" y="8640"/>
                              </a:cubicBezTo>
                              <a:lnTo>
                                <a:pt x="18225" y="8640"/>
                              </a:lnTo>
                              <a:cubicBezTo>
                                <a:pt x="18216" y="8640"/>
                                <a:pt x="18146" y="9458"/>
                                <a:pt x="18332" y="10118"/>
                              </a:cubicBezTo>
                              <a:cubicBezTo>
                                <a:pt x="18514" y="10761"/>
                                <a:pt x="18900" y="11232"/>
                                <a:pt x="18900" y="11232"/>
                              </a:cubicBezTo>
                              <a:lnTo>
                                <a:pt x="20250" y="11232"/>
                              </a:lnTo>
                              <a:cubicBezTo>
                                <a:pt x="20250" y="11232"/>
                                <a:pt x="20250" y="17280"/>
                                <a:pt x="20250" y="17280"/>
                              </a:cubicBezTo>
                              <a:close/>
                              <a:moveTo>
                                <a:pt x="19575" y="19872"/>
                              </a:moveTo>
                              <a:cubicBezTo>
                                <a:pt x="19202" y="19872"/>
                                <a:pt x="18900" y="19485"/>
                                <a:pt x="18900" y="19008"/>
                              </a:cubicBezTo>
                              <a:cubicBezTo>
                                <a:pt x="18900" y="18531"/>
                                <a:pt x="19202" y="18144"/>
                                <a:pt x="19575" y="18144"/>
                              </a:cubicBezTo>
                              <a:cubicBezTo>
                                <a:pt x="19948" y="18144"/>
                                <a:pt x="20250" y="18531"/>
                                <a:pt x="20250" y="19008"/>
                              </a:cubicBezTo>
                              <a:cubicBezTo>
                                <a:pt x="20250" y="19485"/>
                                <a:pt x="19948" y="19872"/>
                                <a:pt x="19575" y="19872"/>
                              </a:cubicBezTo>
                              <a:close/>
                              <a:moveTo>
                                <a:pt x="2025" y="19872"/>
                              </a:moveTo>
                              <a:cubicBezTo>
                                <a:pt x="1652" y="19872"/>
                                <a:pt x="1350" y="19485"/>
                                <a:pt x="1350" y="19008"/>
                              </a:cubicBezTo>
                              <a:cubicBezTo>
                                <a:pt x="1350" y="18531"/>
                                <a:pt x="1652" y="18144"/>
                                <a:pt x="2025" y="18144"/>
                              </a:cubicBezTo>
                              <a:cubicBezTo>
                                <a:pt x="2398" y="18144"/>
                                <a:pt x="2700" y="18531"/>
                                <a:pt x="2700" y="19008"/>
                              </a:cubicBezTo>
                              <a:cubicBezTo>
                                <a:pt x="2700" y="19485"/>
                                <a:pt x="2398" y="19872"/>
                                <a:pt x="2025" y="19872"/>
                              </a:cubicBezTo>
                              <a:close/>
                              <a:moveTo>
                                <a:pt x="2025" y="8640"/>
                              </a:moveTo>
                              <a:cubicBezTo>
                                <a:pt x="2398" y="8640"/>
                                <a:pt x="2700" y="9027"/>
                                <a:pt x="2700" y="9504"/>
                              </a:cubicBezTo>
                              <a:cubicBezTo>
                                <a:pt x="2700" y="9981"/>
                                <a:pt x="2398" y="10368"/>
                                <a:pt x="2025" y="10368"/>
                              </a:cubicBezTo>
                              <a:cubicBezTo>
                                <a:pt x="1652" y="10368"/>
                                <a:pt x="1350" y="9981"/>
                                <a:pt x="1350" y="9504"/>
                              </a:cubicBezTo>
                              <a:cubicBezTo>
                                <a:pt x="1350" y="9027"/>
                                <a:pt x="1652" y="8640"/>
                                <a:pt x="2025" y="8640"/>
                              </a:cubicBezTo>
                              <a:close/>
                              <a:moveTo>
                                <a:pt x="0" y="6912"/>
                              </a:moveTo>
                              <a:lnTo>
                                <a:pt x="0" y="21600"/>
                              </a:lnTo>
                              <a:lnTo>
                                <a:pt x="21600" y="21600"/>
                              </a:lnTo>
                              <a:lnTo>
                                <a:pt x="21600" y="6912"/>
                              </a:lnTo>
                              <a:cubicBezTo>
                                <a:pt x="21600" y="6912"/>
                                <a:pt x="0" y="6912"/>
                                <a:pt x="0" y="6912"/>
                              </a:cubicBezTo>
                              <a:close/>
                            </a:path>
                          </a:pathLst>
                        </a:custGeom>
                        <a:solidFill>
                          <a:srgbClr val="2C212F"/>
                        </a:solidFill>
                        <a:ln w="12700" cap="flat">
                          <a:noFill/>
                          <a:miter lim="400000"/>
                        </a:ln>
                        <a:effectLst/>
                      </wps:spPr>
                      <wps:bodyPr/>
                    </wps:wsp>
                  </a:graphicData>
                </a:graphic>
              </wp:anchor>
            </w:drawing>
          </mc:Choice>
          <mc:Fallback>
            <w:pict>
              <v:shape w14:anchorId="6CD30879" id="officeArt object" o:spid="_x0000_s1026" style="position:absolute;margin-left:405.1pt;margin-top:561.4pt;width:44.95pt;height:35.15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0 0 0 142643 0 445764 570865 445764 570865 142643 570839 142643 570759 142643 570627 142643 570442 142643 570231 142643 569940 142643 569596 142643 569226 142643 568804 142643 568328 142643 567799 142643 567218 142643 566610 142643 565923 142643 565209 142643 564443 142643 563650 142643 562804 142643 561906 142643 560954 142643 559976 142643 558946 142643 557862 142643 556752 142643 555589 142643 554400 142643 553158 142643 551863 142643 550541 142643 549193 142643 547793 142643 546339 142643 544859 142643 543326 142643 541767 142643 540181 142643 538542 142643 536877 142643 535160 142643 533415 142643 531618 142643 529821 142643 527944 142643 526068 142643 524139 142643 522183 142643 520201 142643 518192 142643 517346 142643 517346 213964 516421 213944 515523 213882 514624 213758 513752 213613 512880 213406 512034 213158 511215 212890 510396 212559 509603 212208 508836 211815 508096 211381 507383 210926 506669 210430 506008 209914 505348 209356 504740 208756 504132 208136 503577 207496 503048 206814 502546 206111 502097 205388 501648 204644 501278 203879 500908 203073 500590 202267 500300 201440 500062 200593 499877 199725 499718 198836 499586 197948 499533 197038 499507 196129 499533 195220 499586 194331 499718 193421 499877 192553 500062 191685 500300 190838 500590 190011 500908 189205 501278 188420 501648 187635 502097 186891 502546 186167 503048 185465 503577 184803 504132 184142 504740 183522 505348 182943 506008 182385 506669 181848 507383 181352 508096 180897 508836 180484 509603 180071 510396 179719 511215 179409 512034 179120 512880 178872 513752 178686 514624 178521 515523 178417 516421 178335 517346 178314 518271 178335 519170 178417 520069 178521 520941 178686 521813 178872 522659 179120 523478 179409 524297 179719 525090 180071 525857 180484 526597 180897 527310 181352 528024 181848 528684 182385 529345 182943 529953 183522 530561 184142 531116 184803 531644 185465 532147 186167 532596 186891 533045 187635 533415 188420 533785 189205 534102 190011 534393 190838 534631 191685 534816 192553 534975 193421 535107 194331 535160 195220 535186 196129 535160 197038 535107 197948 534975 198836 534816 199725 534631 200593 534393 201440 534102 202267 533785 203073 533415 203879 533045 204644 532596 205388 532147 206111 531644 206814 531116 207496 530561 208136 529953 208756 529345 209356 528684 209914 528024 210430 527310 210926 526597 211381 525857 211815 525090 212208 524297 212559 523478 212890 522659 213158 521813 213406 520941 213613 520069 213758 519170 213882 518271 213944 517346 213964 517346 142643 516131 142643 514043 142643 511928 142643 509761 142643 507594 142643 505374 142643 503128 142643 500855 142643 498555 142643 496230 142643 493878 142643 491499 142643 489067 142643 486636 142643 484152 142643 481667 142643 479157 142643 476593 142643 474029 142643 471439 142643 468796 142643 466154 142643 463484 142643 460788 142643 458093 142643 455344 142643 452569 142643 449794 142643 446993 142643 444165 142643 441337 142643 438456 142643 435575 142643 432668 142643 429761 142643 426801 142643 423841 142643 420881 142643 417894 142643 414881 142643 411842 142643 408803 142643 405737 142643 402671 142643 399579 142643 396487 142643 393368 142643 390250 142643 387105 142643 383933 142643 380788 142643 377590 142643 374419 142643 371194 142643 367996 142643 364772 142643 361548 142643 358297 142643 355046 142643 351796 142643 348518 142643 345241 142643 341964 142643 338660 142643 335383 142643 332080 142643 328776 142643 325446 142643 322142 142643 318812 142643 315482 142643 312152 142643 308822 142643 305492 142643 302136 142643 298806 142643 295475 142643 292119 142643 288789 142643 285433 142643 282076 142643 278746 142643 275390 142643 272059 142643 268729 142643 265373 142643 262043 142643 258713 142643 255383 142643 252053 142643 248723 142643 245419 142643 242089 142643 238785 142643 235482 142643 232205 142643 228901 142643 225624 142643 222347 142643 219069 142643 215819 142643 212568 142643 209317 142643 206093 142643 202869 142643 199671 142643 196446 142643 193275 142643 190077 142643 186932 142643 183760 142643 180615 142643 177497 142643 174378 142643 171286 142643 168194 142643 165128 142643 162062 142643 159023 142643 155984 142643 152971 142643 149984 142643 147024 142643 144064 142643 141104 142643 138197 142643 135290 142643 132409 142643 129528 142643 126700 142643 123872 142643 121071 142643 118296 142643 115521 142643 112772 142643 110077 142643 107381 142643 104711 142643 102069 142643 99426 142643 96836 142643 94272 142643 91708 142643 89198 142643 535186 356607 517346 356607 517346 410114 516421 410073 515523 410011 514624 409907 513752 409742 512880 409535 512034 409308 511215 409019 510396 408709 509603 408337 508836 407944 508096 407531 507383 407055 506669 406559 506008 406022 505348 405464 504740 404885 504132 404265 503577 403604 503048 402943 502546 402240 502097 401516 501648 400772 501278 399987 500908 399202 500590 398416 500300 397590 500062 396742 499877 395874 499718 394986 499586 394097 499533 393188 499507 392278 499533 391348 499586 390439 499718 389550 499877 388682 500062 387814 500300 386967 500590 386140 500908 385334 501278 384528 501648 383784 502097 383040 502546 382317 503048 381614 503577 380932 504132 380292 504740 379672 505348 379072 506008 378514 506669 377998 507383 377502 508096 377026 508836 376592 509603 376200 510396 375848 511215 375518 512034 375249 512880 375001 513752 374815 514624 374650 515523 374546 516421 374464 517346 374443 518271 374464 519170 374546 520069 374650 520941 374815 521813 375001 522659 375249 523478 375518 524297 375848 525090 376200 525857 376592 526597 377026 527310 377502 528024 377998 528684 378514 529345 379072 529953 379672 530561 380292 531116 380932 531644 381614 532147 382317 532596 383040 533045 383784 533415 384528 533785 385334 534102 386140 534393 386967 534631 387814 534816 388682 534975 389550 535107 390439 535160 391348 535186 392278 535160 393188 535107 394097 534975 394986 534816 395874 534631 396742 534393 397590 534102 398416 533785 399202 533415 399987 533045 400772 532596 401516 532147 402240 531644 402943 531116 403604 530561 404265 529953 404885 529345 405464 528684 406022 528024 406559 527310 407055 526597 407531 525857 407944 525090 408337 524297 408709 523478 409019 522659 409308 521813 409535 520941 409742 520069 409907 519170 410011 518271 410073 517346 410114 517346 356607 499507 356607 499480 356628 499401 356690 499269 356814 499110 356979 498873 357207 498635 357455 498318 357765 498000 358116 497630 358509 497234 358943 496811 359418 496362 359935 495886 360493 495384 361092 494855 361733 494327 362415 493798 363138 493243 363882 492662 364688 492107 365515 491525 366383 490970 367271 490389 368201 489834 369173 489279 370165 488724 371198 488195 372273 487693 373368 487191 374484 486715 375662 486240 376840 485817 378060 485605 378721 485394 379382 485182 380044 484997 380705 484812 381387 484627 382069 484469 382751 484310 383433 484152 384115 483993 384776 483861 385479 483729 386161 483597 386843 483491 387546 483359 388228 483253 388910 483147 389592 483042 390274 482962 390956 482883 391638 482804 392320 482725 392981 482645 393642 482566 394304 482513 394944 482460 395585 482407 396226 482354 396866 482302 397486 482275 398086 482222 398706 482196 399264 482143 399863 482117 400421 482090 401000 482064 401537 482037 402075 482011 402612 482011 403108 481984 403625 481984 404100 481958 404575 481932 405030 481932 405464 481932 405877 481905 406291 481905 406683 481905 407055 481879 407407 481879 407737 481879 408047 481852 408337 481852 408605 481852 408853 481826 409081 481826 409287 481799 409473 481799 409639 481773 409783 481747 409907 481747 409990 481720 410052 481694 410093 481667 410114 479368 410114 476989 410114 474558 410114 472047 410114 469457 410114 466814 410114 464119 410114 461343 410114 458489 410114 455608 410114 452648 410114 449635 410114 446570 410114 443451 410114 440280 410114 437055 410114 433778 410114 430448 410114 427092 410114 423656 410114 420194 410114 416705 410114 413164 410114 409569 410114 405948 410114 402275 410114 398575 410114 394848 410114 391069 410114 387263 410114 383431 410114 379572 410114 375687 410114 371776 410114 367838 410114 363874 410114 359883 410114 355892 410114 351848 410114 347831 410114 343761 410114 339691 410114 335595 410114 331498 410114 327402 410114 323279 410114 319156 410114 315033 410114 310884 410114 306734 410114 302611 410114 298462 410114 294313 410114 290163 410114 286040 410114 281891 410114 277768 410114 273672 410114 269549 410114 265452 410114 261356 410114 257286 410114 253242 410114 249198 410114 245181 410114 241164 410114 237173 410114 233209 410114 229271 410114 225360 410114 221474 410114 217616 410114 213784 410114 209978 410114 206225 410114 202472 410114 198772 410114 195125 410114 191478 410114 187910 410114 184342 410114 180853 410114 177391 410114 173955 410114 170599 410114 167269 410114 163992 410114 160767 410114 157596 410114 154477 410114 151385 410114 148398 410114 145438 410114 142531 410114 139703 410114 136928 410114 134233 410114 131563 410114 129000 410114 126489 410114 124031 410114 121679 410114 119353 410114 117133 410114 114992 410114 112904 410114 110896 410114 108966 410114 107143 410114 105372 410114 103681 410114 102095 410114 100589 410114 99161 410114 97840 410114 96598 410114 95435 410114 94378 410114 93426 410114 92554 410114 91761 410114 91101 410114 90519 410114 90043 410114 89673 410114 89409 410114 89251 410114 89198 410114 89224 410073 89251 409949 89277 409742 89303 409453 89303 409101 89330 408688 89330 408192 89330 407634 89330 407014 89330 406332 89303 405588 89277 404803 89224 403955 89171 403067 89118 402116 89039 401144 88933 400132 88828 399078 88696 398003 88563 396866 88405 395730 88220 394552 88035 393353 87797 392113 87559 390873 87295 389633 87030 388352 86713 387091 86370 385810 86026 384528 85630 383247 85207 381966 84784 380726 84335 379486 83833 378246 83330 377026 82802 375828 82273 374650 81718 373492 81163 372356 80582 371239 80027 370144 79445 369111 78864 368077 78283 367065 77727 366114 77146 365163 76617 364275 76062 363427 75534 362601 75032 361836 74556 361113 74107 360431 73657 359790 73261 359211 72891 358695 72547 358219 72257 357806 71992 357434 71781 357145 71596 356917 71464 356731 71385 356628 71358 356607 53519 356607 53519 410114 52594 410073 51695 410011 50796 409907 49924 409742 49052 409535 48206 409308 47387 409019 46568 408709 45775 408337 45008 407944 44268 407531 43555 407055 42841 406559 42181 406022 41520 405464 40912 404885 40304 404265 39749 403604 39221 402943 38718 402240 38269 401516 37820 400772 37450 399987 37080 399202 36763 398416 36472 397590 36234 396742 36049 395874 35890 394986 35758 394097 35705 393188 35679 392278 35705 391348 35758 390439 35890 389550 36049 388682 36234 387814 36472 386967 36763 386140 37080 385334 37450 384528 37820 383784 38269 383040 38718 382317 39221 381614 39749 380932 40304 380292 40912 379672 41520 379072 42181 378514 42841 377998 43555 377502 44268 377026 45008 376592 45775 376200 46568 375848 47387 375518 48206 375249 49052 375001 49924 374815 50796 374650 51695 374546 52594 374464 53519 374443 54444 374464 55342 374546 56241 374650 57113 374815 57985 375001 58831 375249 59650 375518 60469 375848 61262 376200 62029 376592 62769 377026 63482 377502 64196 377998 64857 378514 65517 379072 66125 379672 66733 380292 67288 380932 67817 381614 68319 382317 68768 383040 69217 383784 69587 384528 69957 385334 70275 386140 70565 386967 70803 387814 70988 388682 71147 389550 71279 390439 71332 391348 71358 392278 71332 393188 71279 394097 71147 394986 70988 395874 70803 396742 70565 397590 70275 398416 69957 399202 69587 399987 69217 400772 68768 401516 68319 402240 67817 402943 67288 403604 66733 404265 66125 404885 65517 405464 64857 406022 64196 406559 63482 407055 62769 407531 62029 407944 61262 408337 60469 408709 59650 409019 58831 409308 57985 409535 57113 409742 56241 409907 55342 410011 54444 410073 53519 410114 53519 356607 35679 356607 35679 231800 71358 231800 71385 231759 71464 231676 71596 231552 71781 231366 71992 231118 72257 230829 72574 230477 72891 230085 73287 229651 73684 229175 74107 228638 74582 228059 75058 227439 75560 226778 76089 226096 76644 225352 77199 224587 77754 223781 78335 222913 78890 222045 79472 221115 80053 220164 80635 219172 81216 218160 81771 217106 82326 216031 82881 214936 83410 213799 83912 212642 84388 211464 84863 210286 85286 209046 85498 208426 85709 207785 85894 207165 86079 206504 86264 205863 86449 205222 86608 204561 86793 203900 86925 203259 87083 202598 87242 201936 87374 201275 87506 200614 87638 199952 87744 199291 87850 198630 87982 197968 88088 197307 88167 196666 88273 196005 88352 195385 88458 194744 88537 194104 88590 193484 88669 192863 88748 192243 88801 191623 88854 191024 88907 190425 88960 189846 89013 189247 89066 188689 89092 188131 89145 187573 89171 187035 89198 186519 89224 186002 89251 185485 89277 184989 89277 184514 89303 184059 89303 183605 89330 183171 89330 182737 89330 182344 89330 181951 89356 181579 89356 181249 89356 180918 89330 180587 89330 180298 89330 180009 89330 179740 89303 179513 89303 179285 89303 179079 89277 178913 89277 178748 89251 178624 89251 178500 89224 178417 89224 178355 89198 178314 133810 178314 133810 267471 135184 267512 136532 267616 137880 267781 139175 268008 140470 268318 141765 268649 143007 269083 144223 269558 145386 270096 146548 270695 147658 271336 148768 272018 149799 272782 150804 273568 151781 274415 152706 275304 153605 276234 154451 277205 155244 278218 155984 279251 156671 280346 157331 281462 157913 282620 158441 283777 158944 284997 159340 286237 159710 287518 160001 288820 160239 290122 160424 291465 160529 292829 160556 294214 160529 295578 160424 296942 160239 298265 160001 299587 159710 300889 159340 302150 158944 303390 158441 304609 157913 305787 157331 306945 156671 308081 155984 309156 155244 310210 154451 311223 153605 312173 152706 313104 151781 313992 150804 314840 149799 315625 148768 316369 147658 317072 146548 317712 145386 318312 144223 318849 143007 319324 141765 319738 140470 320110 139175 320399 137880 320647 136532 320812 135184 320916 133810 320957 132409 320916 131061 320812 129713 320647 128418 320399 127123 320110 125828 319738 124586 319324 123370 318849 122207 318312 121045 317712 119935 317072 118824 316369 117794 315625 116789 314840 115812 313992 114887 313104 113988 312173 113142 311223 112349 310210 111609 309156 110922 308081 110262 306965 109680 305808 109152 304609 108649 303390 108253 302150 107883 300889 107592 299587 107354 298265 107169 296942 107064 295578 107037 294214 107064 292829 107169 291465 107354 290122 107592 288820 107883 287518 108253 286237 108649 284997 109152 283777 109680 282620 110262 281462 110922 280346 111609 279251 112349 278218 113142 277205 113988 276234 114887 275304 115812 274415 116789 273568 117794 272782 118824 272018 119935 271336 121045 270695 122207 270096 123370 269558 124586 269083 125828 268649 127123 268318 128418 268008 129713 267781 131061 267616 132409 267512 133810 267471 133810 178314 285433 178314 285433 213964 285433 356607 284058 356587 282684 356525 281310 356421 279962 356277 278614 356111 277292 355884 275971 355636 274649 355367 273354 355037 272059 354665 270791 354251 269522 353817 268280 353342 267038 352846 265822 352288 264606 351709 263417 351110 262228 350469 261065 349787 259929 349085 258792 348341 257682 347576 256599 346791 255515 345964 254458 345096 253401 344207 252396 343298 251392 342347 250414 341396 249436 340404 248511 339392 247586 338338 246688 337263 245816 336168 244970 335052 244124 333894 243331 332737 242538 331538 241798 330319 241058 329100 240345 327839 239658 326558 238997 325276 238363 323954 237781 322631 237200 321267 236645 319882 236116 318498 235614 317092 235165 315666 234715 314220 234319 312752 233949 311305 233605 309817 233288 308309 232997 306779 232760 305250 232522 303700 232337 302150 232178 300579 232072 298988 231993 297417 231940 295826 231914 294214 231940 292602 231993 290990 232072 289399 232178 287828 232337 286257 232522 284687 232760 283137 232997 281628 233288 280119 233605 278610 233949 277122 234319 275634 234715 274188 235165 272741 235614 271315 236116 269910 236645 268504 237200 267161 237781 265797 238363 264454 238997 263131 239658 261850 240345 260568 241058 259308 241798 258068 242538 256848 243331 255670 244124 254492 244970 253376 245816 252239 246688 251144 247586 250069 248511 249036 249436 248003 250414 247011 251392 246039 252396 245109 253401 244200 254458 243311 255515 242443 256599 241617 257682 240831 258792 240046 259929 239343 261065 238641 262228 237959 263417 237318 264606 236698 265822 236140 267038 235582 268280 235086 269522 234611 270791 234156 272059 233763 273354 233391 274649 233061 275971 232771 277292 232523 278614 232296 279962 232110 281310 231986 282684 231883 284058 231821 285433 231800 286807 231821 288181 231883 289555 231986 290903 232110 292251 232296 293573 232523 294894 232771 296216 233061 297511 233391 298806 233763 300074 234156 301343 234611 302585 235086 303827 235582 305043 236140 306259 236698 307448 237318 308637 237959 309800 238641 310936 239343 312073 240046 313183 240831 314266 241617 315350 242443 316407 243311 317464 244200 318469 245109 319473 246039 320451 247011 321429 248003 322354 249036 323279 250069 324177 251144 325049 252239 325895 253376 326741 254492 327534 255670 328327 256848 329067 258068 329807 259308 330520 260568 331207 261850 331868 263131 332502 264454 333084 265797 333665 267161 334220 268504 334749 269910 335251 271315 335700 272741 336150 274188 336546 275634 336916 277122 337260 278610 337577 280119 337868 281628 338105 283137 338343 284687 338528 286257 338687 287828 338793 289399 338872 290990 338925 292602 338951 294214 338925 295826 338872 297417 338793 298988 338687 300579 338528 302150 338343 303700 338105 305250 337868 306779 337577 308309 337260 309817 336916 311305 336546 312752 336150 314220 335700 315666 335251 317092 334749 318498 334220 319882 333665 321267 333084 322631 332502 323954 331868 325276 331207 326558 330520 327839 329807 329100 329067 330319 328327 331538 327534 332737 326741 333894 325895 335052 325049 336168 324177 337263 323279 338338 322354 339392 321429 340404 320451 341396 319473 342347 318469 343298 317464 344207 316407 345096 315350 345964 314266 346791 313183 347576 312073 348341 310936 349085 309800 349787 308637 350469 307448 351110 306259 351709 305043 352288 303827 352846 302585 353342 301343 353817 300074 354251 298806 354665 297511 355037 296216 355367 294894 355636 293573 355884 292251 356111 290903 356277 289555 356421 288181 356525 286807 356587 285433 356607 285433 213964 283582 213985 281759 214068 279935 214192 278138 214378 276341 214605 274570 214894 272799 215225 271055 215597 269311 216010 267593 216486 265902 217002 264210 217581 262545 218180 260906 218842 259268 219524 257656 220268 256070 221053 254484 221880 252951 222748 251418 223657 249912 224608 248432 225579 246978 226592 245525 227667 244124 228762 242750 229899 241375 231077 240054 232296 238733 233536 237464 234817 236195 236119 234980 237483 233790 238847 232601 240253 231465 241679 230381 243167 229297 244655 228240 246184 227236 247755 226258 249346 225307 250958 224408 252611 223536 254244 222690 255939 221871 257675 221104 259411 220391 261188 219677 262966 219017 264784 218409 266624 217827 268463 217272 270344 216770 272224 216321 274146 215898 276089 215528 278032 215184 279995 214894 282000 214656 283984 214444 285989 214286 288035 214180 290081 214101 292127 214074 294214 214101 296281 214180 298327 214286 300373 214444 302398 214656 304423 214894 306428 215184 308412 215528 310375 215898 312318 216321 314240 216770 316162 217272 318064 217827 319944 218409 321804 219017 323623 219677 325442 220391 327219 221104 328976 221871 330732 222690 332448 223536 334142 224408 335816 225307 337449 226258 339082 227236 340652 228240 342202 229297 343732 230381 345241 231465 346708 232601 348155 233790 349560 234980 350945 236195 352288 237464 353611 238733 354892 240054 356111 241375 357310 242750 358488 244124 359625 245525 360741 246978 361795 248432 362828 249912 363820 251418 364750 252951 365659 254484 366527 256070 367354 257656 368139 259268 368883 260906 369586 262545 370206 264210 370826 265902 371384 267593 371901 269311 372376 271055 372810 272799 373182 274570 373513 276341 373782 278138 374030 279935 374195 281759 374340 283582 374402 285433 374443 287283 374402 289106 374340 290930 374195 292727 374030 294524 373782 296295 373513 298066 373182 299810 372810 301554 372376 303272 371901 304963 371384 306655 370826 308320 370206 309959 369586 311597 368883 313209 368139 314795 367354 316381 366527 317914 365659 319447 364750 320953 363820 322433 362828 323887 361795 325340 360741 326741 359625 328115 358488 329490 357310 330811 356111 332132 354892 333401 353611 334670 352288 335885 350945 337075 349560 338264 348155 339400 346708 340484 345241 341568 343732 342625 342202 343629 340652 344607 339082 345558 337449 346457 335816 347329 334142 348175 332448 348994 330732 349761 328976 350474 327219 351188 325442 351848 323623 352456 321804 353038 319944 353593 318064 354095 316162 354544 314240 354967 312318 355337 310375 355681 308412 355971 306428 356209 304423 356421 302398 356579 300373 356685 298327 356764 296281 356791 294214 356764 292127 356685 290081 356579 288035 356421 285989 356209 283984 355971 282000 355681 279995 355337 278032 354967 276089 354544 274146 354095 272224 353593 270344 353038 268463 352456 266624 351848 264784 351188 262966 350474 261188 349761 259411 348994 257675 348175 255939 347329 254244 346457 252611 345558 250958 344607 249346 343629 247755 342625 246184 341568 244655 340484 243167 339400 241679 338264 240253 337075 238847 335885 237483 334670 236119 333401 234817 332132 233536 330811 232296 329490 231077 328115 229899 326741 228762 325340 227667 323887 226592 322433 225579 320953 224608 319447 223657 317914 222748 316381 221880 314795 221053 313209 220268 311597 219524 309959 218842 308320 218180 306655 217581 304963 217002 303272 216486 301554 216010 299810 215597 298066 215225 296295 214894 294524 214605 292727 214378 290930 214192 289106 214068 287283 213985 285433 213964 285433 178314 437055 178314 437055 267471 438456 267512 439804 267616 441152 267781 442447 268008 443742 268318 445037 268649 446279 269083 447495 269558 448658 270096 449820 270695 450930 271336 452041 272018 453071 272782 454076 273568 455053 274415 455978 275304 456877 276234 457723 277205 458516 278218 459256 279251 459943 280346 460603 281462 461185 282620 461713 283777 462216 284997 462612 286237 462982 287518 463273 288820 463511 290122 463696 291465 463801 292829 463828 294214 463801 295578 463696 296942 463511 298265 463273 299587 462982 300889 462612 302150 462216 303390 461713 304609 461185 305808 460603 306965 459943 308081 459256 309156 458516 310210 457723 311223 456877 312173 455978 313104 455053 313992 454076 314840 453071 315625 452041 316369 450930 317072 449820 317712 448658 318312 447495 318849 446279 319324 445037 319738 443742 320110 442447 320399 441152 320647 439804 320812 438456 320916 437055 320957 435681 320916 434333 320812 432985 320647 431690 320399 430395 320110 429100 319738 427858 319324 426642 318849 425479 318312 424317 317712 423207 317072 422097 316369 421066 315625 420061 314840 419084 313992 418159 313104 417260 312173 416414 311223 415621 310210 414881 309156 414194 308081 413534 306965 412952 305808 412424 304609 411921 303390 411525 302150 411155 300889 410864 299587 410626 298265 410441 296942 410336 295578 410309 294214 410336 292829 410441 291465 410626 290122 410864 288820 411155 287518 411525 286237 411921 284997 412424 283777 412952 282620 413534 281462 414194 280346 414881 279251 415621 278218 416414 277205 417260 276234 418159 275304 419084 274415 420061 273568 421066 272782 422097 272018 423207 271336 424317 270695 425479 270096 426642 269558 427858 269083 429100 268649 430395 268318 431690 268008 432985 267781 434333 267616 435681 267512 437055 267471 437055 178314 481667 178314 481641 178355 481614 178417 481614 178500 481588 178603 481562 178748 481535 178893 481509 179058 481509 179265 481482 179471 481456 179699 481429 179967 481403 180236 481377 180525 481350 180835 481324 181166 481297 181497 481271 181848 481244 182241 481218 182633 481218 183047 481192 183460 481165 183894 481165 184349 481139 184824 481139 185299 481139 185795 481139 186312 481139 186829 481139 187366 481139 187903 481139 188441 481165 189019 481192 189577 481192 190156 481218 190755 481244 191355 481297 191954 481324 192553 481377 193173 481429 193814 481482 194434 481535 195075 481614 195716 481694 196336 481773 196976 481852 197638 481932 198299 482037 198960 482143 199622 482275 200283 482381 200944 482513 201606 482645 202267 482804 202928 482962 203590 483121 204251 483280 204912 483465 205574 483650 206235 483861 206896 484046 207537 484284 208178 484495 208818 484971 210058 485447 211257 485975 212435 486530 213613 487085 214750 487667 215866 488248 216940 488856 217994 489490 219028 490098 220020 490732 220991 491367 221921 491975 222810 492609 223678 493217 224505 493798 225269 494380 226013 494961 226716 495490 227398 496018 228018 496520 228597 496996 229134 497419 229630 497842 230064 498212 230457 498529 230808 498820 231097 499058 231345 499243 231552 499401 231676 499480 231759 499507 231800 535186 231800 535186 231821 535186 231883 535186 232007 535186 232151 535186 232358 535186 232585 535186 232875 535186 233205 535186 233557 535186 233970 535186 234404 535186 234879 535186 235396 535186 235954 535186 236533 535186 237173 535186 237814 535186 238517 535186 239240 535186 239984 535186 240769 535186 241575 535186 242423 535186 243311 535186 244221 535186 245151 535186 246122 535186 247093 535186 248106 535186 249160 535186 250214 535186 251309 535186 252405 535186 253542 535186 254678 535186 255856 535186 257055 535186 258254 535186 259494 535186 260734 535186 262015 535186 263296 535186 264598 535186 265900 535186 267244 535186 268566 535186 269910 535186 271274 535186 272658 535186 274043 535186 275448 535186 276854 535186 278280 535186 279706 535186 281132 535186 282578 535186 284005 535186 285451 535186 286898 535186 288365 535186 289812 535186 291279 535186 292747 535186 294214 535186 295681 535186 297128 535186 298575 535186 300042 535186 301489 535186 302956 535186 304403 535186 305849 535186 307275 535186 308722 535186 310148 535186 311553 535186 312938 535186 314344 535186 315728 535186 317113 535186 318477 535186 319841 535186 321184 535186 322507 535186 323830 535186 325132 535186 326413 535186 327653 535186 328893 535186 330133 535186 331352 535186 332551 535186 333708 535186 334866 535186 336002 535186 337118 535186 338193 535186 339268 535186 340301 535186 341293 535186 342285 535186 343236 535186 344187 535186 345096 535186 345964 535186 346811 535186 347638 535186 348423 535186 349167 535186 349911 535186 350593 535186 351255 535186 351875 535186 352453 535186 353011 535186 353528 535186 354003 535186 354458 535186 354851 535186 355223 535186 355512 535186 355801 535186 356049 535186 356235 535186 356401 535186 356504 535186 356587 535186 356607 89198 142643 86713 142643 84229 142643 81798 142643 79366 142643 76987 142643 74635 142643 72310 142643 70010 142643 67737 142643 65491 142643 63271 142643 61104 142643 58937 142643 56822 142643 54734 142643 53519 142643 53519 178314 54444 178335 55342 178417 56241 178521 57113 178686 57985 178872 58831 179120 59650 179409 60469 179719 61262 180071 62029 180463 62769 180897 63482 181352 64196 181848 64857 182365 65517 182943 66125 183522 66733 184142 67288 184783 67817 185465 68319 186167 68768 186891 69217 187635 69587 188399 69957 189205 70275 190011 70565 190838 70803 191685 70988 192553 71147 193421 71279 194310 71332 195220 71358 196129 71332 197038 71279 197948 71147 198836 70988 199725 70803 200593 70565 201440 70275 202267 69957 203073 69587 203858 69217 204644 68768 205388 68319 206111 67817 206814 67288 207496 66733 208136 66125 208756 65517 209356 64857 209914 64196 210410 63482 210926 62769 211381 62029 211815 61262 212208 60469 212559 59650 212890 58831 213158 57985 213406 57113 213613 56241 213758 55342 213882 54444 213944 53519 213964 52594 213944 51695 213882 50796 213758 49924 213613 49052 213406 48206 213158 47387 212890 46568 212559 45775 212208 45008 211815 44268 211381 43555 210926 42841 210430 42181 209914 41520 209356 40912 208756 40304 208136 39749 207496 39221 206814 38718 206111 38269 205388 37820 204644 37450 203879 37080 203073 36763 202267 36472 201440 36234 200593 36049 199725 35890 198836 35758 197948 35705 197038 35679 196129 35705 195220 35758 194331 35890 193421 36049 192553 36234 191685 36472 190838 36763 190011 37080 189205 37450 188420 37820 187635 38269 186891 38718 186167 39221 185465 39749 184803 40304 184142 40912 183522 41520 182943 42181 182385 42841 181848 43555 181352 44268 180897 45008 180484 45775 180071 46568 179719 47387 179409 48206 179120 49052 178872 49924 178686 50796 178521 51695 178417 52594 178335 53519 178314 53519 142643 52673 142643 50664 142643 48682 142643 46726 142643 44797 142643 42921 142643 41044 142643 39247 142643 37450 142643 35705 142643 33988 142643 32323 142643 30684 142643 29098 142643 27539 142643 26006 142643 24526 142643 23072 142643 21672 142643 20324 142643 19002 142643 17707 142643 16465 142643 15276 142643 14113 142643 13003 142643 11919 142643 10889 142643 9911 142643 8959 142643 8061 142643 7215 142643 6422 142643 5656 142643 4942 142643 4255 142643 3647 142643 3066 142643 2537 142643 2061 142643 1639 142643 1269 142643 925 142643 634 142643 423 142643 238 142643 106 142643 26 142643 0 142643 0 0 35679 0 35679 71321 35679 124807 71358 124807 71358 106993 499507 106993 499507 124807 535186 124807 535186 71321 535160 71321 535107 71321 534975 71321 534816 71321 534631 71321 534367 71321 534076 71321 533759 71321 533389 71321 532966 71321 532490 71321 531988 71321 531459 71321 530878 71321 530244 71321 529583 71321 528869 71321 528129 71321 527337 71321 526517 71321 525645 71321 524747 71321 523821 71321 522844 71321 521813 71321 520782 71321 519699 71321 518562 71321 517399 71321 516210 71321 514994 71321 513726 71321 512431 71321 511083 71321 509735 71321 508334 71321 506907 71321 505427 71321 503947 71321 502414 71321 500855 71321 499269 71321 497630 71321 495992 71321 494300 71321 492609 71321 490865 71321 489094 71321 487297 71321 485473 71321 483623 71321 481720 71321 479817 71321 477888 71321 475932 71321 473924 71321 471915 71321 469880 71321 467819 71321 465731 71321 463616 71321 461476 71321 459308 71321 457141 71321 454921 71321 452701 71321 450455 71321 448182 71321 445883 71321 443557 71321 441231 71321 438879 71321 436500 71321 434095 71321 431690 71321 429259 71321 426801 71321 424317 71321 421832 71321 419321 71321 416811 71321 414274 71321 411710 71321 409146 71321 406556 71321 403940 71321 401323 71321 398680 71321 396038 71321 393395 71321 390699 71321 388030 71321 385307 71321 382612 71321 379890 71321 377141 71321 374392 71321 371617 71321 368869 71321 366067 71321 363292 71321 360491 71321 357663 71321 354861 71321 352033 71321 349179 71321 346351 71321 343497 71321 340643 71321 337762 71321 334907 71321 332027 71321 329146 71321 326239 71321 323358 71321 320451 71321 317544 71321 314636 71321 311729 71321 308822 71321 305888 71321 302981 71321 300048 71321 297141 71321 294207 71321 291273 71321 288366 71321 285433 71321 282499 71321 279592 71321 276658 71321 273724 71321 270817 71321 267884 71321 264977 71321 262043 71321 259136 71321 256229 71321 253321 71321 250414 71321 247507 71321 244626 71321 241719 71321 238838 71321 235958 71321 233103 71321 230222 71321 227368 71321 224514 71321 221686 71321 218832 71321 216004 71321 213202 71321 210374 71321 207573 71321 204798 71321 201996 71321 199248 71321 196473 71321 193724 71321 190975 71321 188253 71321 185558 71321 182835 71321 180166 71321 177470 71321 174827 71321 172185 71321 169542 71321 166925 71321 164309 71321 161719 71321 159155 71321 156591 71321 154054 71321 151544 71321 149033 71321 146548 71321 144064 71321 141606 71321 139175 71321 136770 71321 134365 71321 131986 71321 129634 71321 127308 71321 124982 71321 122683 71321 120410 71321 118164 71321 115944 71321 113724 71321 111557 71321 109389 71321 107249 71321 105134 71321 103046 71321 100985 71321 98950 71321 96941 71321 94933 71321 92977 71321 91048 71321 89145 71321 87242 71321 85392 71321 83568 71321 81771 71321 80000 71321 78256 71321 76565 71321 74873 71321 73235 71321 71596 71321 70010 71321 68451 71321 66918 71321 65438 71321 63958 71321 62531 71321 61130 71321 59782 71321 58434 71321 57139 71321 55871 71321 54655 71321 53466 71321 52303 71321 51166 71321 50083 71321 49052 71321 48021 71321 47044 71321 46118 71321 45220 71321 44348 71321 43528 71321 42736 71321 41996 71321 41282 71321 40621 71321 39987 71321 39406 71321 38877 71321 38375 71321 37899 71321 37476 71321 37106 71321 36789 71321 36498 71321 36234 71321 36049 71321 35890 71321 35758 71321 35705 71321 35679 71321 35679 0 71358 0 71358 53486 107037 53486 107037 35671 463828 35671 463828 53486 499507 53486 499507 0 499480 0 499428 0 499322 0 499190 0 499031 0 498820 0 498555 0 498291 0 497948 0 497604 0 497208 0 496785 0 496309 0 495807 0 495278 0 494697 0 494089 0 493455 0 492794 0 492080 0 491340 0 490574 0 489755 0 488935 0 488063 0 487165 0 486213 0 485262 0 484257 0 483253 0 482196 0 481112 0 480002 0 478866 0 477677 0 476487 0 475272 0 474003 0 472734 0 471413 0 470091 0 468717 0 467316 0 465916 0 464462 0 463009 0 461502 0 459996 0 458463 0 456877 0 455291 0 453679 0 452041 0 450402 0 448710 0 447019 0 445275 0 443530 0 441760 0 439962 0 438165 0 436342 0 434492 0 432615 0 430712 0 428809 0 426880 0 424924 0 422969 0 420987 0 418978 0 416943 0 414908 0 412873 0 410785 0 408697 0 406609 0 404495 0 402354 0 400213 0 398046 0 395853 0 393685 0 391465 0 389245 0 387025 0 384779 0 382506 0 380233 0 377960 0 375661 0 373362 0 371036 0 368710 0 366384 0 364032 0 361680 0 359328 0 356949 0 354544 0 352166 0 349761 0 347355 0 344924 0 342519 0 340088 0 337630 0 335198 0 332740 0 330282 0 327825 0 325367 0 322882 0 320424 0 317940 0 315456 0 312971 0 310461 0 307976 0 305466 0 302981 0 300471 0 297960 0 295475 0 292965 0 290454 0 287943 0 285433 0 282922 0 280411 0 277900 0 275390 0 272905 0 270394 0 267884 0 265399 0 262889 0 260404 0 257894 0 255409 0 252925 0 250441 0 247983 0 245498 0 243040 0 240583 0 238125 0 235667 0 233235 0 230777 0 228346 0 225941 0 223510 0 221104 0 218699 0 216321 0 213916 0 211537 0 209185 0 206833 0 204481 0 202155 0 199829 0 197503 0 195204 0 192905 0 190632 0 188359 0 186086 0 183840 0 181620 0 179400 0 177180 0 175012 0 172819 0 170652 0 168511 0 166370 0 164256 0 162168 0 160080 0 157992 0 155957 0 153922 0 151887 0 149878 0 147896 0 145941 0 143985 0 142056 0 140153 0 138250 0 136373 0 134523 0 132700 0 130903 0 129105 0 127335 0 125590 0 123846 0 122155 0 120463 0 118824 0 117186 0 115574 0 113988 0 112402 0 110869 0 109363 0 107856 0 106403 0 104949 0 103549 0 102148 0 100774 0 99452 0 98131 0 96862 0 95593 0 94378 0 93188 0 91999 0 90863 0 89753 0 88669 0 87612 0 86608 0 85603 0 84652 0 83700 0 82802 0 81930 0 81110 0 80291 0 79525 0 78785 0 78071 0 77410 0 76776 0 76168 0 75587 0 75058 0 74556 0 74080 0 73657 0 73261 0 72917 0 72574 0 72310 0 72045 0 71834 0 71675 0 71543 0 71437 0 71385 0 7135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" path="m5063,12960v558,,1012,580,1012,1296c6075,14971,5621,15552,5063,15552v-559,,-1013,-580,-1013,-1296c4050,13540,4504,12960,5063,12960xm16537,12960v559,,1013,580,1013,1296c17550,14972,17096,15552,16537,15552v-558,,-1012,-580,-1012,-1296c15525,13540,15979,12960,16537,12960xm10800,17280v-1118,,-2025,-1354,-2025,-3024c8775,12586,9682,11232,10800,11232v1118,,2025,1354,2025,3024c12825,15926,11918,17280,10800,17280xm10800,10368v-1491,,-2700,1740,-2700,3888c8100,16403,9309,18144,10800,18144v1491,,2700,-1741,2700,-3888c13500,12108,12291,10368,10800,10368xm2700,r,2592l4050,2592r,-864l17550,1728r,864l18900,2592,18900,v,,-16200,,-16200,xm1350,3456r,2592l2700,6048r,-864l18900,5184r,864l20250,6048r,-2592c20250,3456,1350,3456,1350,3456xm19575,10368v-373,,-675,-387,-675,-864c18900,9027,19202,8640,19575,8640v373,,675,387,675,864c20250,9981,19948,10368,19575,10368xm20250,17280r-1350,c18900,17280,18551,17683,18382,18319v-179,672,-135,1553,-157,1553c14569,19872,3375,19872,3375,19872v11,,22,-702,-151,-1364c3055,17861,2700,17280,2700,17280r-1350,l1350,11232r1350,c2700,11232,3057,10767,3227,10129v172,-644,159,-1489,148,-1489l18225,8640v-9,,-79,818,107,1478c18514,10761,18900,11232,18900,11232r1350,c20250,11232,20250,17280,20250,17280xm19575,19872v-373,,-675,-387,-675,-864c18900,18531,19202,18144,19575,18144v373,,675,387,675,864c20250,19485,19948,19872,19575,19872xm2025,19872v-373,,-675,-387,-675,-864c1350,18531,1652,18144,2025,18144v373,,675,387,675,864c2700,19485,2398,19872,2025,19872xm2025,8640v373,,675,387,675,864c2700,9981,2398,10368,2025,10368v-373,,-675,-387,-675,-864c1350,9027,1652,8640,2025,8640xm,6912l,21600r21600,l21600,6912v,,-21600,,-21600,xe" fillcolor="#2c212f" stroked="f" strokeweight="1pt">
                <v:stroke miterlimit="4" joinstyle="miter"/>
                <v:path arrowok="t" o:extrusionok="f" o:connecttype="custom" o:connectlocs="285515,223063;285515,223063;285515,223063;285515,223063" o:connectangles="0,90,180,270"/>
                <w10:wrap type="through" anchorx="page" anchory="page"/>
              </v:shape>
            </w:pict>
          </mc:Fallback>
        </mc:AlternateContent>
      </w:r>
    </w:p>
    <w:p w:rsidR="00CF696E" w:rsidRDefault="00A94024" w:rsidP="007003D5">
      <w:pPr>
        <w:pStyle w:val="Body"/>
        <w:bidi/>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68832" behindDoc="0" locked="0" layoutInCell="1" allowOverlap="1" wp14:anchorId="115569AC" wp14:editId="14C3A75B">
                <wp:simplePos x="0" y="0"/>
                <wp:positionH relativeFrom="page">
                  <wp:posOffset>466725</wp:posOffset>
                </wp:positionH>
                <wp:positionV relativeFrom="page">
                  <wp:posOffset>808355</wp:posOffset>
                </wp:positionV>
                <wp:extent cx="6119495" cy="1181100"/>
                <wp:effectExtent l="0" t="0" r="0" b="0"/>
                <wp:wrapTopAndBottom distT="152400" distB="152400"/>
                <wp:docPr id="30" name="officeArt object"/>
                <wp:cNvGraphicFramePr/>
                <a:graphic xmlns:a="http://schemas.openxmlformats.org/drawingml/2006/main">
                  <a:graphicData uri="http://schemas.microsoft.com/office/word/2010/wordprocessingShape">
                    <wps:wsp>
                      <wps:cNvSpPr/>
                      <wps:spPr>
                        <a:xfrm>
                          <a:off x="0" y="0"/>
                          <a:ext cx="6119495" cy="1181100"/>
                        </a:xfrm>
                        <a:prstGeom prst="rect">
                          <a:avLst/>
                        </a:prstGeom>
                        <a:noFill/>
                        <a:ln w="12700" cap="flat">
                          <a:noFill/>
                          <a:miter lim="400000"/>
                        </a:ln>
                        <a:effectLst/>
                      </wps:spPr>
                      <wps:txbx>
                        <w:txbxContent>
                          <w:p w:rsidR="00A94024" w:rsidRPr="00342D79" w:rsidRDefault="00A94024" w:rsidP="00A94024">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 بطريقة افضل</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115569AC" id="_x0000_s1049" style="position:absolute;left:0;text-align:left;margin-left:36.75pt;margin-top:63.65pt;width:481.85pt;height:93pt;z-index:2517688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" filled="f" stroked="f" strokeweight="1pt">
                <v:stroke miterlimit="4"/>
                <v:textbox inset="4pt,4pt,4pt,4pt">
                  <w:txbxContent>
                    <w:p w:rsidR="00A94024" w:rsidRPr="00342D79" w:rsidRDefault="00A94024" w:rsidP="00A94024">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 بطريقة افضل</w:t>
                      </w: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766784" behindDoc="0" locked="0" layoutInCell="1" allowOverlap="1" wp14:anchorId="6531D86D" wp14:editId="4448ADF5">
                <wp:simplePos x="0" y="0"/>
                <wp:positionH relativeFrom="page">
                  <wp:posOffset>469900</wp:posOffset>
                </wp:positionH>
                <wp:positionV relativeFrom="page">
                  <wp:posOffset>4413885</wp:posOffset>
                </wp:positionV>
                <wp:extent cx="2553970" cy="286385"/>
                <wp:effectExtent l="0" t="0" r="0" b="5715"/>
                <wp:wrapNone/>
                <wp:docPr id="29"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A94024" w:rsidRPr="00342D79" w:rsidRDefault="00A94024" w:rsidP="00A94024">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A94024" w:rsidRPr="00342D79" w:rsidRDefault="00A94024" w:rsidP="00A94024">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6531D86D" id="_x0000_s1050" style="position:absolute;left:0;text-align:left;margin-left:37pt;margin-top:347.55pt;width:201.1pt;height:22.55pt;z-index:2517667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" filled="f" stroked="f" strokeweight="1pt">
                <v:stroke miterlimit="4"/>
                <v:textbox inset="0,0,0,0">
                  <w:txbxContent>
                    <w:p w:rsidR="00A94024" w:rsidRPr="00342D79" w:rsidRDefault="00A94024" w:rsidP="00A94024">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A94024" w:rsidRPr="00342D79" w:rsidRDefault="00A94024" w:rsidP="00A94024">
                      <w:pPr>
                        <w:pStyle w:val="Heading2"/>
                        <w:bidi/>
                        <w:jc w:val="center"/>
                        <w:rPr>
                          <w:rFonts w:ascii="Tajawal" w:hAnsi="Tajawal" w:cs="Tajawal" w:hint="cs"/>
                          <w:b/>
                          <w:bCs/>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64736" behindDoc="0" locked="0" layoutInCell="1" allowOverlap="1" wp14:anchorId="1AD018AF" wp14:editId="3C4FBC6E">
                <wp:simplePos x="0" y="0"/>
                <wp:positionH relativeFrom="page">
                  <wp:posOffset>4473575</wp:posOffset>
                </wp:positionH>
                <wp:positionV relativeFrom="page">
                  <wp:posOffset>4420235</wp:posOffset>
                </wp:positionV>
                <wp:extent cx="2553970" cy="286385"/>
                <wp:effectExtent l="0" t="0" r="0" b="5715"/>
                <wp:wrapNone/>
                <wp:docPr id="28" name="officeArt object"/>
                <wp:cNvGraphicFramePr/>
                <a:graphic xmlns:a="http://schemas.openxmlformats.org/drawingml/2006/main">
                  <a:graphicData uri="http://schemas.microsoft.com/office/word/2010/wordprocessingShape">
                    <wps:wsp>
                      <wps:cNvSpPr/>
                      <wps:spPr>
                        <a:xfrm>
                          <a:off x="0" y="0"/>
                          <a:ext cx="2553970" cy="286385"/>
                        </a:xfrm>
                        <a:prstGeom prst="rect">
                          <a:avLst/>
                        </a:prstGeom>
                        <a:noFill/>
                        <a:ln w="12700" cap="flat">
                          <a:noFill/>
                          <a:miter lim="400000"/>
                        </a:ln>
                        <a:effectLst/>
                      </wps:spPr>
                      <wps:txbx>
                        <w:txbxContent>
                          <w:p w:rsidR="00A94024" w:rsidRPr="00342D79" w:rsidRDefault="00A94024" w:rsidP="00A94024">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A94024" w:rsidRPr="00342D79" w:rsidRDefault="00A94024" w:rsidP="00A94024">
                            <w:pPr>
                              <w:pStyle w:val="Heading2"/>
                              <w:bidi/>
                              <w:jc w:val="center"/>
                              <w:rPr>
                                <w:rFonts w:ascii="Tajawal" w:hAnsi="Tajawal" w:cs="Tajawal" w:hint="cs"/>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1AD018AF" id="_x0000_s1051" style="position:absolute;left:0;text-align:left;margin-left:352.25pt;margin-top:348.05pt;width:201.1pt;height:22.55pt;z-index:2517647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" filled="f" stroked="f" strokeweight="1pt">
                <v:stroke miterlimit="4"/>
                <v:textbox inset="0,0,0,0">
                  <w:txbxContent>
                    <w:p w:rsidR="00A94024" w:rsidRPr="00342D79" w:rsidRDefault="00A94024" w:rsidP="00A94024">
                      <w:pPr>
                        <w:pStyle w:val="Heading2"/>
                        <w:jc w:val="center"/>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A94024" w:rsidRPr="00342D79" w:rsidRDefault="00A94024" w:rsidP="00A94024">
                      <w:pPr>
                        <w:pStyle w:val="Heading2"/>
                        <w:bidi/>
                        <w:jc w:val="center"/>
                        <w:rPr>
                          <w:rFonts w:ascii="Tajawal" w:hAnsi="Tajawal" w:cs="Tajawal" w:hint="cs"/>
                          <w:b/>
                          <w:bCs/>
                        </w:rPr>
                      </w:pPr>
                    </w:p>
                  </w:txbxContent>
                </v:textbox>
                <w10:wrap anchorx="page" anchory="page"/>
              </v:rect>
            </w:pict>
          </mc:Fallback>
        </mc:AlternateContent>
      </w:r>
      <w:r w:rsidR="00CF696E">
        <w:rPr>
          <w:noProof/>
          <w:lang w:val="en-US"/>
        </w:rPr>
        <w:drawing>
          <wp:anchor distT="152400" distB="152400" distL="152400" distR="152400" simplePos="0" relativeHeight="251697152" behindDoc="0" locked="0" layoutInCell="1" allowOverlap="1">
            <wp:simplePos x="0" y="0"/>
            <wp:positionH relativeFrom="page">
              <wp:posOffset>745976</wp:posOffset>
            </wp:positionH>
            <wp:positionV relativeFrom="page">
              <wp:posOffset>2631693</wp:posOffset>
            </wp:positionV>
            <wp:extent cx="1893476" cy="1601937"/>
            <wp:effectExtent l="0" t="0" r="0" b="0"/>
            <wp:wrapThrough wrapText="bothSides" distL="152400" distR="152400">
              <wp:wrapPolygon edited="1">
                <wp:start x="0" y="0"/>
                <wp:lineTo x="0" y="21598"/>
                <wp:lineTo x="21600" y="21598"/>
                <wp:lineTo x="21600" y="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hoto Placeholder 9.jpg"/>
                    <pic:cNvPicPr>
                      <a:picLocks noChangeAspect="1"/>
                    </pic:cNvPicPr>
                  </pic:nvPicPr>
                  <pic:blipFill>
                    <a:blip r:embed="rId8"/>
                    <a:srcRect l="10580" r="10580"/>
                    <a:stretch>
                      <a:fillRect/>
                    </a:stretch>
                  </pic:blipFill>
                  <pic:spPr>
                    <a:xfrm flipH="1">
                      <a:off x="0" y="0"/>
                      <a:ext cx="1893476" cy="1601937"/>
                    </a:xfrm>
                    <a:prstGeom prst="rect">
                      <a:avLst/>
                    </a:prstGeom>
                    <a:ln w="12700" cap="flat">
                      <a:noFill/>
                      <a:miter lim="400000"/>
                    </a:ln>
                    <a:effectLst/>
                  </pic:spPr>
                </pic:pic>
              </a:graphicData>
            </a:graphic>
          </wp:anchor>
        </w:drawing>
      </w:r>
      <w:r w:rsidR="00CF696E">
        <w:rPr>
          <w:noProof/>
          <w:lang w:val="en-US"/>
        </w:rPr>
        <mc:AlternateContent>
          <mc:Choice Requires="wpg">
            <w:drawing>
              <wp:anchor distT="152400" distB="152400" distL="152400" distR="152400" simplePos="0" relativeHeight="251701248" behindDoc="0" locked="0" layoutInCell="1" allowOverlap="1">
                <wp:simplePos x="0" y="0"/>
                <wp:positionH relativeFrom="page">
                  <wp:posOffset>745976</wp:posOffset>
                </wp:positionH>
                <wp:positionV relativeFrom="page">
                  <wp:posOffset>5076826</wp:posOffset>
                </wp:positionV>
                <wp:extent cx="6091987" cy="4636690"/>
                <wp:effectExtent l="0" t="0" r="0" b="0"/>
                <wp:wrapNone/>
                <wp:docPr id="1073741869" name="officeArt object"/>
                <wp:cNvGraphicFramePr/>
                <a:graphic xmlns:a="http://schemas.openxmlformats.org/drawingml/2006/main">
                  <a:graphicData uri="http://schemas.microsoft.com/office/word/2010/wordprocessingGroup">
                    <wpg:wgp>
                      <wpg:cNvGrpSpPr/>
                      <wpg:grpSpPr>
                        <a:xfrm flipH="1">
                          <a:off x="0" y="0"/>
                          <a:ext cx="6091987" cy="4636690"/>
                          <a:chOff x="0" y="0"/>
                          <a:chExt cx="6091986" cy="4636689"/>
                        </a:xfrm>
                      </wpg:grpSpPr>
                      <wps:wsp>
                        <wps:cNvPr id="1073741870" name="Shape 1073741870"/>
                        <wps:cNvSpPr/>
                        <wps:spPr>
                          <a:xfrm>
                            <a:off x="0" y="0"/>
                            <a:ext cx="6091987" cy="4636690"/>
                          </a:xfrm>
                          <a:prstGeom prst="rect">
                            <a:avLst/>
                          </a:prstGeom>
                          <a:noFill/>
                          <a:ln w="12700" cap="flat">
                            <a:noFill/>
                            <a:miter lim="400000"/>
                          </a:ln>
                          <a:effectLst/>
                        </wps:spPr>
                        <wps:bodyPr/>
                      </wps:wsp>
                      <wps:wsp>
                        <wps:cNvPr id="1073741871" name="Shape 1073741871"/>
                        <wps:cNvSpPr/>
                        <wps:spPr>
                          <a:xfrm>
                            <a:off x="0" y="0"/>
                            <a:ext cx="1827597" cy="4636690"/>
                          </a:xfrm>
                          <a:prstGeom prst="rect">
                            <a:avLst/>
                          </a:prstGeom>
                        </wps:spPr>
                        <wps:txbx id="24">
                          <w:txbxContent>
                            <w:p w:rsidR="00A94024" w:rsidRDefault="007003D5"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r w:rsidR="00A94024">
                                <w:rPr>
                                  <w:rFonts w:ascii="Tajawal" w:hAnsi="Tajawal" w:cs="Tajawal" w:hint="cs"/>
                                  <w:sz w:val="24"/>
                                  <w:szCs w:val="24"/>
                                  <w:rtl/>
                                  <w:lang w:val="it-IT"/>
                                </w:rPr>
                                <w:t xml:space="preserve"> </w:t>
                              </w:r>
                            </w:p>
                            <w:p w:rsidR="00A94024" w:rsidRDefault="00A94024" w:rsidP="00A94024">
                              <w:pPr>
                                <w:pStyle w:val="Body"/>
                                <w:bidi/>
                                <w:rPr>
                                  <w:rFonts w:ascii="Tajawal" w:hAnsi="Tajawal" w:cs="Tajawal"/>
                                  <w:sz w:val="24"/>
                                  <w:szCs w:val="24"/>
                                  <w:rtl/>
                                  <w:lang w:val="it-IT"/>
                                </w:rPr>
                              </w:pPr>
                            </w:p>
                            <w:p w:rsidR="008D5F41" w:rsidRPr="00A94024" w:rsidRDefault="007003D5" w:rsidP="00A94024">
                              <w:pPr>
                                <w:pStyle w:val="Body"/>
                                <w:bidi/>
                                <w:rPr>
                                  <w:rFonts w:ascii="Tajawal" w:hAnsi="Tajawal" w:cs="Tajawal"/>
                                  <w:sz w:val="24"/>
                                  <w:szCs w:val="24"/>
                                  <w:rtl/>
                                  <w:lang w:val="it-IT"/>
                                </w:rPr>
                              </w:pP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7003D5" w:rsidRPr="00A94024" w:rsidRDefault="007003D5" w:rsidP="007003D5">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7003D5" w:rsidRPr="00A94024" w:rsidRDefault="007003D5" w:rsidP="007003D5">
                              <w:pPr>
                                <w:pStyle w:val="Body"/>
                                <w:bidi/>
                                <w:rPr>
                                  <w:rFonts w:ascii="Tajawal" w:hAnsi="Tajawal" w:cs="Tajawal"/>
                                  <w:sz w:val="24"/>
                                  <w:szCs w:val="24"/>
                                  <w:rtl/>
                                  <w:lang w:val="it-IT"/>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7003D5" w:rsidRPr="00A94024" w:rsidRDefault="007003D5" w:rsidP="007003D5">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7003D5" w:rsidRPr="00A94024" w:rsidRDefault="007003D5" w:rsidP="007003D5">
                              <w:pPr>
                                <w:pStyle w:val="Body"/>
                                <w:bidi/>
                                <w:rPr>
                                  <w:sz w:val="24"/>
                                  <w:szCs w:val="24"/>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txbxContent>
                        </wps:txbx>
                        <wps:bodyPr wrap="square" lIns="0" tIns="0" rIns="0" bIns="0" numCol="3" spcCol="304599" anchor="t">
                          <a:noAutofit/>
                        </wps:bodyPr>
                      </wps:wsp>
                      <wps:wsp>
                        <wps:cNvPr id="1073741872" name="Shape 1073741872"/>
                        <wps:cNvSpPr/>
                        <wps:spPr>
                          <a:xfrm>
                            <a:off x="2132195" y="0"/>
                            <a:ext cx="1827597" cy="4636690"/>
                          </a:xfrm>
                          <a:prstGeom prst="rect">
                            <a:avLst/>
                          </a:prstGeom>
                        </wps:spPr>
                        <wps:linkedTxbx id="24" seq="1"/>
                        <wps:bodyPr wrap="square" lIns="0" tIns="0" rIns="0" bIns="0" numCol="3" spcCol="304599" anchor="t">
                          <a:noAutofit/>
                        </wps:bodyPr>
                      </wps:wsp>
                      <wps:wsp>
                        <wps:cNvPr id="1073741873" name="Shape 1073741873"/>
                        <wps:cNvSpPr/>
                        <wps:spPr>
                          <a:xfrm>
                            <a:off x="4264390" y="0"/>
                            <a:ext cx="1827597" cy="4636690"/>
                          </a:xfrm>
                          <a:prstGeom prst="rect">
                            <a:avLst/>
                          </a:prstGeom>
                        </wps:spPr>
                        <wps:linkedTxbx id="24" seq="2"/>
                        <wps:bodyPr wrap="square" lIns="0" tIns="0" rIns="0" bIns="0" numCol="3" spcCol="304599" anchor="t">
                          <a:noAutofit/>
                        </wps:bodyPr>
                      </wps:wsp>
                    </wpg:wgp>
                  </a:graphicData>
                </a:graphic>
              </wp:anchor>
            </w:drawing>
          </mc:Choice>
          <mc:Fallback>
            <w:pict>
              <v:group id="_x0000_s1052" style="position:absolute;left:0;text-align:left;margin-left:58.75pt;margin-top:399.75pt;width:479.7pt;height:365.1pt;flip:x;z-index:251701248;mso-wrap-distance-left:12pt;mso-wrap-distance-top:12pt;mso-wrap-distance-right:12pt;mso-wrap-distance-bottom:12pt;mso-position-horizontal-relative:page;mso-position-vertical-relative:page" coordsize="60919,46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">
                <v:rect id="Shape 1073741870" o:spid="_x0000_s1053" style="position:absolute;width:60919;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" filled="f" stroked="f" strokeweight="1pt">
                  <v:stroke miterlimit="4"/>
                </v:rect>
                <v:rect id="Shape 1073741871" o:spid="_x0000_s1054" style="position:absolute;width:18275;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" filled="f" stroked="f">
                  <v:textbox style="mso-next-textbox:#Shape 1073741872" inset="0,0,0,0">
                    <w:txbxContent>
                      <w:p w:rsidR="00A94024" w:rsidRDefault="007003D5"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r w:rsidR="00A94024">
                          <w:rPr>
                            <w:rFonts w:ascii="Tajawal" w:hAnsi="Tajawal" w:cs="Tajawal" w:hint="cs"/>
                            <w:sz w:val="24"/>
                            <w:szCs w:val="24"/>
                            <w:rtl/>
                            <w:lang w:val="it-IT"/>
                          </w:rPr>
                          <w:t xml:space="preserve"> </w:t>
                        </w:r>
                      </w:p>
                      <w:p w:rsidR="00A94024" w:rsidRDefault="00A94024" w:rsidP="00A94024">
                        <w:pPr>
                          <w:pStyle w:val="Body"/>
                          <w:bidi/>
                          <w:rPr>
                            <w:rFonts w:ascii="Tajawal" w:hAnsi="Tajawal" w:cs="Tajawal"/>
                            <w:sz w:val="24"/>
                            <w:szCs w:val="24"/>
                            <w:rtl/>
                            <w:lang w:val="it-IT"/>
                          </w:rPr>
                        </w:pPr>
                      </w:p>
                      <w:p w:rsidR="008D5F41" w:rsidRPr="00A94024" w:rsidRDefault="007003D5" w:rsidP="00A94024">
                        <w:pPr>
                          <w:pStyle w:val="Body"/>
                          <w:bidi/>
                          <w:rPr>
                            <w:rFonts w:ascii="Tajawal" w:hAnsi="Tajawal" w:cs="Tajawal"/>
                            <w:sz w:val="24"/>
                            <w:szCs w:val="24"/>
                            <w:rtl/>
                            <w:lang w:val="it-IT"/>
                          </w:rPr>
                        </w:pP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7003D5" w:rsidRPr="00A94024" w:rsidRDefault="007003D5" w:rsidP="007003D5">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7003D5" w:rsidRPr="00A94024" w:rsidRDefault="007003D5" w:rsidP="007003D5">
                        <w:pPr>
                          <w:pStyle w:val="Body"/>
                          <w:bidi/>
                          <w:rPr>
                            <w:rFonts w:ascii="Tajawal" w:hAnsi="Tajawal" w:cs="Tajawal"/>
                            <w:sz w:val="24"/>
                            <w:szCs w:val="24"/>
                            <w:rtl/>
                            <w:lang w:val="it-IT"/>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7003D5" w:rsidRPr="00A94024" w:rsidRDefault="007003D5" w:rsidP="007003D5">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7003D5" w:rsidRPr="00A94024" w:rsidRDefault="007003D5" w:rsidP="007003D5">
                        <w:pPr>
                          <w:pStyle w:val="Body"/>
                          <w:bidi/>
                          <w:rPr>
                            <w:sz w:val="24"/>
                            <w:szCs w:val="24"/>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txbxContent>
                  </v:textbox>
                </v:rect>
                <v:rect id="Shape 1073741872" o:spid="_x0000_s1055" style="position:absolute;left:21321;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" filled="f" stroked="f">
                  <v:textbox style="mso-next-textbox:#Shape 1073741873" inset="0,0,0,0">
                    <w:txbxContent/>
                  </v:textbox>
                </v:rect>
                <v:rect id="Shape 1073741873" o:spid="_x0000_s1056" style="position:absolute;left:42643;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" filled="f" stroked="f">
                  <v:textbox inset="0,0,0,0">
                    <w:txbxContent/>
                  </v:textbox>
                </v:rect>
                <w10:wrap anchorx="page" anchory="page"/>
              </v:group>
            </w:pict>
          </mc:Fallback>
        </mc:AlternateContent>
      </w:r>
      <w:r w:rsidR="00CF696E">
        <w:rPr>
          <w:noProof/>
          <w:lang w:val="en-US"/>
        </w:rPr>
        <w:drawing>
          <wp:anchor distT="152400" distB="152400" distL="152400" distR="152400" simplePos="0" relativeHeight="251702272" behindDoc="0" locked="0" layoutInCell="1" allowOverlap="1">
            <wp:simplePos x="0" y="0"/>
            <wp:positionH relativeFrom="page">
              <wp:posOffset>2832920</wp:posOffset>
            </wp:positionH>
            <wp:positionV relativeFrom="page">
              <wp:posOffset>2631693</wp:posOffset>
            </wp:positionV>
            <wp:extent cx="3993044" cy="1586359"/>
            <wp:effectExtent l="0" t="0" r="0" b="1270"/>
            <wp:wrapTopAndBottom distT="152400" distB="15240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Photo Placeholder 9.jpg"/>
                    <pic:cNvPicPr>
                      <a:picLocks noChangeAspect="1"/>
                    </pic:cNvPicPr>
                  </pic:nvPicPr>
                  <pic:blipFill>
                    <a:blip r:embed="rId8"/>
                    <a:srcRect t="20218" b="20218"/>
                    <a:stretch>
                      <a:fillRect/>
                    </a:stretch>
                  </pic:blipFill>
                  <pic:spPr>
                    <a:xfrm flipH="1">
                      <a:off x="0" y="0"/>
                      <a:ext cx="3993044" cy="1586359"/>
                    </a:xfrm>
                    <a:prstGeom prst="rect">
                      <a:avLst/>
                    </a:prstGeom>
                    <a:ln w="12700" cap="flat">
                      <a:noFill/>
                      <a:miter lim="400000"/>
                    </a:ln>
                    <a:effectLst/>
                  </pic:spPr>
                </pic:pic>
              </a:graphicData>
            </a:graphic>
          </wp:anchor>
        </w:drawing>
      </w:r>
    </w:p>
    <w:p w:rsidR="00CF696E" w:rsidRDefault="00A763F9">
      <w:pPr>
        <w:pStyle w:val="Body"/>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89312" behindDoc="0" locked="0" layoutInCell="1" allowOverlap="1" wp14:anchorId="0D497897" wp14:editId="56A3FDF0">
                <wp:simplePos x="0" y="0"/>
                <wp:positionH relativeFrom="page">
                  <wp:posOffset>660400</wp:posOffset>
                </wp:positionH>
                <wp:positionV relativeFrom="page">
                  <wp:posOffset>5892800</wp:posOffset>
                </wp:positionV>
                <wp:extent cx="2303780" cy="1422400"/>
                <wp:effectExtent l="0" t="0" r="0" b="0"/>
                <wp:wrapNone/>
                <wp:docPr id="48" name="officeArt object"/>
                <wp:cNvGraphicFramePr/>
                <a:graphic xmlns:a="http://schemas.openxmlformats.org/drawingml/2006/main">
                  <a:graphicData uri="http://schemas.microsoft.com/office/word/2010/wordprocessingShape">
                    <wps:wsp>
                      <wps:cNvSpPr/>
                      <wps:spPr>
                        <a:xfrm>
                          <a:off x="0" y="0"/>
                          <a:ext cx="2303780" cy="1422400"/>
                        </a:xfrm>
                        <a:prstGeom prst="rect">
                          <a:avLst/>
                        </a:prstGeom>
                        <a:noFill/>
                        <a:ln w="12700" cap="flat">
                          <a:noFill/>
                          <a:miter lim="400000"/>
                        </a:ln>
                        <a:effectLst/>
                      </wps:spPr>
                      <wps:txbx>
                        <w:txbxContent>
                          <w:p w:rsidR="00A763F9" w:rsidRPr="00A763F9" w:rsidRDefault="00A763F9" w:rsidP="00A763F9">
                            <w:pPr>
                              <w:pStyle w:val="Body1"/>
                              <w:bidi/>
                              <w:jc w:val="left"/>
                              <w:rPr>
                                <w:rFonts w:ascii="Tajawal" w:hAnsi="Tajawal" w:cs="Tajawal" w:hint="cs"/>
                                <w:i/>
                                <w:iCs/>
                                <w:color w:val="auto"/>
                                <w:sz w:val="24"/>
                                <w:szCs w:val="24"/>
                              </w:rPr>
                            </w:pPr>
                            <w:r w:rsidRPr="00A763F9">
                              <w:rPr>
                                <w:rFonts w:ascii="Tajawal" w:hAnsi="Tajawal" w:cs="Tajawal" w:hint="cs"/>
                                <w:i/>
                                <w:iCs/>
                                <w:color w:val="auto"/>
                                <w:sz w:val="24"/>
                                <w:szCs w:val="24"/>
                                <w:rtl/>
                              </w:rPr>
                              <w:t xml:space="preserve">هذا النص تجريبي لمشاهدة حجم وشكل النصوص في هذا المكان ويمكنك </w:t>
                            </w:r>
                            <w:proofErr w:type="gramStart"/>
                            <w:r w:rsidRPr="00A763F9">
                              <w:rPr>
                                <w:rFonts w:ascii="Tajawal" w:hAnsi="Tajawal" w:cs="Tajawal" w:hint="cs"/>
                                <w:i/>
                                <w:iCs/>
                                <w:color w:val="auto"/>
                                <w:sz w:val="24"/>
                                <w:szCs w:val="24"/>
                                <w:rtl/>
                              </w:rPr>
                              <w:t>التعديل  هذا</w:t>
                            </w:r>
                            <w:proofErr w:type="gramEnd"/>
                            <w:r w:rsidRPr="00A763F9">
                              <w:rPr>
                                <w:rFonts w:ascii="Tajawal" w:hAnsi="Tajawal" w:cs="Tajawal" w:hint="cs"/>
                                <w:i/>
                                <w:iCs/>
                                <w:color w:val="auto"/>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i/>
                                <w:iCs/>
                                <w:color w:val="auto"/>
                                <w:sz w:val="24"/>
                                <w:szCs w:val="24"/>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D497897" id="_x0000_s1057" style="position:absolute;margin-left:52pt;margin-top:464pt;width:181.4pt;height:112pt;z-index:251789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" filled="f" stroked="f" strokeweight="1pt">
                <v:stroke miterlimit="4"/>
                <v:textbox inset="0,0,0,0">
                  <w:txbxContent>
                    <w:p w:rsidR="00A763F9" w:rsidRPr="00A763F9" w:rsidRDefault="00A763F9" w:rsidP="00A763F9">
                      <w:pPr>
                        <w:pStyle w:val="Body1"/>
                        <w:bidi/>
                        <w:jc w:val="left"/>
                        <w:rPr>
                          <w:rFonts w:ascii="Tajawal" w:hAnsi="Tajawal" w:cs="Tajawal" w:hint="cs"/>
                          <w:i/>
                          <w:iCs/>
                          <w:color w:val="auto"/>
                          <w:sz w:val="24"/>
                          <w:szCs w:val="24"/>
                        </w:rPr>
                      </w:pPr>
                      <w:r w:rsidRPr="00A763F9">
                        <w:rPr>
                          <w:rFonts w:ascii="Tajawal" w:hAnsi="Tajawal" w:cs="Tajawal" w:hint="cs"/>
                          <w:i/>
                          <w:iCs/>
                          <w:color w:val="auto"/>
                          <w:sz w:val="24"/>
                          <w:szCs w:val="24"/>
                          <w:rtl/>
                        </w:rPr>
                        <w:t xml:space="preserve">هذا النص تجريبي لمشاهدة حجم وشكل النصوص في هذا المكان ويمكنك </w:t>
                      </w:r>
                      <w:proofErr w:type="gramStart"/>
                      <w:r w:rsidRPr="00A763F9">
                        <w:rPr>
                          <w:rFonts w:ascii="Tajawal" w:hAnsi="Tajawal" w:cs="Tajawal" w:hint="cs"/>
                          <w:i/>
                          <w:iCs/>
                          <w:color w:val="auto"/>
                          <w:sz w:val="24"/>
                          <w:szCs w:val="24"/>
                          <w:rtl/>
                        </w:rPr>
                        <w:t>التعديل  هذا</w:t>
                      </w:r>
                      <w:proofErr w:type="gramEnd"/>
                      <w:r w:rsidRPr="00A763F9">
                        <w:rPr>
                          <w:rFonts w:ascii="Tajawal" w:hAnsi="Tajawal" w:cs="Tajawal" w:hint="cs"/>
                          <w:i/>
                          <w:iCs/>
                          <w:color w:val="auto"/>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i/>
                          <w:iCs/>
                          <w:color w:val="auto"/>
                          <w:sz w:val="24"/>
                          <w:szCs w:val="24"/>
                        </w:rPr>
                      </w:pPr>
                    </w:p>
                  </w:txbxContent>
                </v:textbox>
                <w10:wrap anchorx="page" anchory="page"/>
              </v:rect>
            </w:pict>
          </mc:Fallback>
        </mc:AlternateContent>
      </w:r>
      <w:r w:rsidR="00A94024">
        <w:rPr>
          <w:noProof/>
          <w:lang w:val="en-US"/>
        </w:rPr>
        <mc:AlternateContent>
          <mc:Choice Requires="wpg">
            <w:drawing>
              <wp:anchor distT="152400" distB="152400" distL="152400" distR="152400" simplePos="0" relativeHeight="251770880" behindDoc="0" locked="0" layoutInCell="1" allowOverlap="1" wp14:anchorId="0D7DE7C5" wp14:editId="32311DC0">
                <wp:simplePos x="0" y="0"/>
                <wp:positionH relativeFrom="page">
                  <wp:posOffset>3365500</wp:posOffset>
                </wp:positionH>
                <wp:positionV relativeFrom="page">
                  <wp:posOffset>4089400</wp:posOffset>
                </wp:positionV>
                <wp:extent cx="3797300" cy="5753100"/>
                <wp:effectExtent l="0" t="0" r="0" b="0"/>
                <wp:wrapNone/>
                <wp:docPr id="31" name="officeArt object"/>
                <wp:cNvGraphicFramePr/>
                <a:graphic xmlns:a="http://schemas.openxmlformats.org/drawingml/2006/main">
                  <a:graphicData uri="http://schemas.microsoft.com/office/word/2010/wordprocessingGroup">
                    <wpg:wgp>
                      <wpg:cNvGrpSpPr/>
                      <wpg:grpSpPr>
                        <a:xfrm>
                          <a:off x="0" y="0"/>
                          <a:ext cx="3797300" cy="5753100"/>
                          <a:chOff x="0" y="-127020"/>
                          <a:chExt cx="5849308" cy="3919209"/>
                        </a:xfrm>
                      </wpg:grpSpPr>
                      <wps:wsp>
                        <wps:cNvPr id="32" name="Shape 1073741841"/>
                        <wps:cNvSpPr/>
                        <wps:spPr>
                          <a:xfrm>
                            <a:off x="0" y="0"/>
                            <a:ext cx="5849308" cy="3792189"/>
                          </a:xfrm>
                          <a:prstGeom prst="rect">
                            <a:avLst/>
                          </a:prstGeom>
                          <a:noFill/>
                          <a:ln w="12700" cap="flat">
                            <a:noFill/>
                            <a:miter lim="400000"/>
                          </a:ln>
                          <a:effectLst/>
                        </wps:spPr>
                        <wps:bodyPr/>
                      </wps:wsp>
                      <wps:wsp>
                        <wps:cNvPr id="33" name="Shape 1073741842"/>
                        <wps:cNvSpPr/>
                        <wps:spPr>
                          <a:xfrm>
                            <a:off x="3065171" y="-127020"/>
                            <a:ext cx="2778421" cy="3792189"/>
                          </a:xfrm>
                          <a:prstGeom prst="rect">
                            <a:avLst/>
                          </a:prstGeom>
                        </wps:spPr>
                        <wps:txbx id="26">
                          <w:txbxContent>
                            <w:p w:rsidR="00A94024" w:rsidRPr="00342D79" w:rsidRDefault="00A94024" w:rsidP="00A94024">
                              <w:pPr>
                                <w:pStyle w:val="Body"/>
                                <w:bidi/>
                                <w:rPr>
                                  <w:rFonts w:ascii="Tajawal" w:hAnsi="Tajawal" w:cs="Tajawal"/>
                                  <w:sz w:val="28"/>
                                  <w:szCs w:val="28"/>
                                  <w:rtl/>
                                  <w:lang w:val="it-IT"/>
                                </w:rPr>
                              </w:pPr>
                              <w:r w:rsidRPr="00342D79">
                                <w:rPr>
                                  <w:rFonts w:ascii="Tajawal" w:hAnsi="Tajawal" w:cs="Tajawal" w:hint="cs"/>
                                  <w:sz w:val="28"/>
                                  <w:szCs w:val="28"/>
                                  <w:rtl/>
                                  <w:lang w:val="it-IT"/>
                                </w:rPr>
                                <w:t xml:space="preserve">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 . لهذا </w:t>
                              </w:r>
                              <w:proofErr w:type="gramStart"/>
                              <w:r w:rsidRPr="00342D79">
                                <w:rPr>
                                  <w:rFonts w:ascii="Tajawal" w:hAnsi="Tajawal" w:cs="Tajawal" w:hint="cs"/>
                                  <w:sz w:val="28"/>
                                  <w:szCs w:val="28"/>
                                  <w:rtl/>
                                  <w:lang w:val="it-IT"/>
                                </w:rPr>
                                <w:t>السبب ،</w:t>
                              </w:r>
                              <w:proofErr w:type="gramEnd"/>
                              <w:r w:rsidRPr="00342D79">
                                <w:rPr>
                                  <w:rFonts w:ascii="Tajawal" w:hAnsi="Tajawal" w:cs="Tajawal" w:hint="cs"/>
                                  <w:sz w:val="28"/>
                                  <w:szCs w:val="28"/>
                                  <w:rtl/>
                                  <w:lang w:val="it-IT"/>
                                </w:rPr>
                                <w:t xml:space="preserve"> على مدار السنوات ، </w:t>
                              </w:r>
                              <w:proofErr w:type="spellStart"/>
                              <w:r w:rsidRPr="00342D79">
                                <w:rPr>
                                  <w:rFonts w:ascii="Tajawal" w:hAnsi="Tajawal" w:cs="Tajawal" w:hint="cs"/>
                                  <w:sz w:val="28"/>
                                  <w:szCs w:val="28"/>
                                  <w:rtl/>
                                  <w:lang w:val="it-IT"/>
                                </w:rPr>
                                <w:t>سأأتي</w:t>
                              </w:r>
                              <w:proofErr w:type="spellEnd"/>
                              <w:r w:rsidRPr="00342D79">
                                <w:rPr>
                                  <w:rFonts w:ascii="Tajawal" w:hAnsi="Tajawal" w:cs="Tajawal" w:hint="cs"/>
                                  <w:sz w:val="28"/>
                                  <w:szCs w:val="28"/>
                                  <w:rtl/>
                                  <w:lang w:val="it-IT"/>
                                </w:rPr>
                                <w:t xml:space="preserve"> جميعًا ، والذين سيحاولون ممارسة التمارين الرياضية من خلال الاستفادة من الوصفة. الواجب</w:t>
                              </w:r>
                            </w:p>
                            <w:p w:rsidR="00A94024" w:rsidRPr="00342D79" w:rsidRDefault="00A94024" w:rsidP="00A94024">
                              <w:pPr>
                                <w:pStyle w:val="Body"/>
                                <w:bidi/>
                                <w:rPr>
                                  <w:rFonts w:ascii="Tajawal" w:hAnsi="Tajawal" w:cs="Tajawal"/>
                                  <w:sz w:val="28"/>
                                  <w:szCs w:val="28"/>
                                  <w:rtl/>
                                  <w:lang w:val="it-IT"/>
                                </w:rPr>
                              </w:pPr>
                              <w:r w:rsidRPr="00342D79">
                                <w:rPr>
                                  <w:rFonts w:ascii="Tajawal" w:hAnsi="Tajawal" w:cs="Tajawal"/>
                                  <w:sz w:val="28"/>
                                  <w:szCs w:val="28"/>
                                  <w:rtl/>
                                  <w:lang w:val="it-IT"/>
                                </w:rPr>
                                <w:t xml:space="preserve">، </w:t>
                              </w:r>
                              <w:proofErr w:type="spellStart"/>
                              <w:r w:rsidRPr="00342D79">
                                <w:rPr>
                                  <w:rFonts w:ascii="Tajawal" w:hAnsi="Tajawal" w:cs="Tajawal"/>
                                  <w:sz w:val="28"/>
                                  <w:szCs w:val="28"/>
                                  <w:rtl/>
                                  <w:lang w:val="it-IT"/>
                                </w:rPr>
                                <w:t>سأأتي</w:t>
                              </w:r>
                              <w:proofErr w:type="spellEnd"/>
                              <w:r w:rsidRPr="00342D79">
                                <w:rPr>
                                  <w:rFonts w:ascii="Tajawal" w:hAnsi="Tajawal" w:cs="Tajawal"/>
                                  <w:sz w:val="28"/>
                                  <w:szCs w:val="28"/>
                                  <w:rtl/>
                                  <w:lang w:val="it-IT"/>
                                </w:rPr>
                                <w:t xml:space="preserve"> </w:t>
                              </w:r>
                              <w:proofErr w:type="gramStart"/>
                              <w:r w:rsidRPr="00342D79">
                                <w:rPr>
                                  <w:rFonts w:ascii="Tajawal" w:hAnsi="Tajawal" w:cs="Tajawal"/>
                                  <w:sz w:val="28"/>
                                  <w:szCs w:val="28"/>
                                  <w:rtl/>
                                  <w:lang w:val="it-IT"/>
                                </w:rPr>
                                <w:t>جميعًا ،</w:t>
                              </w:r>
                              <w:proofErr w:type="gramEnd"/>
                              <w:r w:rsidRPr="00342D79">
                                <w:rPr>
                                  <w:rFonts w:ascii="Tajawal" w:hAnsi="Tajawal" w:cs="Tajawal"/>
                                  <w:sz w:val="28"/>
                                  <w:szCs w:val="28"/>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342D79">
                                <w:rPr>
                                  <w:rFonts w:ascii="Tajawal" w:hAnsi="Tajawal" w:cs="Tajawal"/>
                                  <w:sz w:val="28"/>
                                  <w:szCs w:val="28"/>
                                  <w:rtl/>
                                  <w:lang w:val="it-IT"/>
                                </w:rPr>
                                <w:t>خيار .</w:t>
                              </w:r>
                              <w:proofErr w:type="gramEnd"/>
                              <w:r w:rsidRPr="00342D79">
                                <w:rPr>
                                  <w:rFonts w:ascii="Tajawal" w:hAnsi="Tajawal" w:cs="Tajawal"/>
                                  <w:sz w:val="28"/>
                                  <w:szCs w:val="28"/>
                                  <w:rtl/>
                                  <w:lang w:val="it-IT"/>
                                </w:rPr>
                                <w:t xml:space="preserve"> من غير المعتاد لنا أن نكون قادرين على </w:t>
                              </w:r>
                            </w:p>
                            <w:p w:rsidR="00A94024" w:rsidRPr="00342D79" w:rsidRDefault="00A94024" w:rsidP="00A94024">
                              <w:pPr>
                                <w:pStyle w:val="Body"/>
                                <w:bidi/>
                                <w:rPr>
                                  <w:rFonts w:ascii="Tajawal" w:hAnsi="Tajawal" w:cs="Tajawal" w:hint="cs"/>
                                  <w:sz w:val="28"/>
                                  <w:szCs w:val="28"/>
                                </w:rPr>
                              </w:pPr>
                              <w:r w:rsidRPr="00342D79">
                                <w:rPr>
                                  <w:rFonts w:ascii="Tajawal" w:hAnsi="Tajawal" w:cs="Tajawal" w:hint="cs"/>
                                  <w:sz w:val="28"/>
                                  <w:szCs w:val="28"/>
                                  <w:rtl/>
                                  <w:lang w:val="it-IT"/>
                                </w:rPr>
                                <w:t xml:space="preserve"> </w:t>
                              </w:r>
                              <w:proofErr w:type="gramStart"/>
                              <w:r w:rsidRPr="00342D79">
                                <w:rPr>
                                  <w:rFonts w:ascii="Tajawal" w:hAnsi="Tajawal" w:cs="Tajawal" w:hint="cs"/>
                                  <w:sz w:val="28"/>
                                  <w:szCs w:val="28"/>
                                  <w:rtl/>
                                  <w:lang w:val="it-IT"/>
                                </w:rPr>
                                <w:t>المشروع ؛</w:t>
                              </w:r>
                              <w:proofErr w:type="gramEnd"/>
                              <w:r w:rsidRPr="00342D79">
                                <w:rPr>
                                  <w:rFonts w:ascii="Tajawal" w:hAnsi="Tajawal" w:cs="Tajawal" w:hint="cs"/>
                                  <w:sz w:val="28"/>
                                  <w:szCs w:val="28"/>
                                  <w:rtl/>
                                  <w:lang w:val="it-IT"/>
                                </w:rPr>
                                <w:t xml:space="preserve"> استخدام القارئ فيها يجعلها خفيفة. أظهر بحثهم أن هؤلاء القراء يقرؤون ابني كثيرًا. السطوع هو أيضًا العملية التي تتبع تغيير أسرة </w:t>
                              </w:r>
                              <w:proofErr w:type="spellStart"/>
                              <w:r w:rsidRPr="00342D79">
                                <w:rPr>
                                  <w:rFonts w:ascii="Tajawal" w:hAnsi="Tajawal" w:cs="Tajawal" w:hint="cs"/>
                                  <w:sz w:val="28"/>
                                  <w:szCs w:val="28"/>
                                  <w:rtl/>
                                  <w:lang w:val="it-IT"/>
                                </w:rPr>
                                <w:t>كونسويتيديوم</w:t>
                              </w:r>
                              <w:proofErr w:type="spellEnd"/>
                              <w:r w:rsidRPr="00342D79">
                                <w:rPr>
                                  <w:rFonts w:ascii="Tajawal" w:hAnsi="Tajawal" w:cs="Tajawal" w:hint="cs"/>
                                  <w:sz w:val="28"/>
                                  <w:szCs w:val="28"/>
                                  <w:rtl/>
                                  <w:lang w:val="it-IT"/>
                                </w:rPr>
                                <w:t xml:space="preserve">. من المدهش أن نلاحظ أن الرسالة </w:t>
                              </w:r>
                              <w:proofErr w:type="gramStart"/>
                              <w:r w:rsidRPr="00342D79">
                                <w:rPr>
                                  <w:rFonts w:ascii="Tajawal" w:hAnsi="Tajawal" w:cs="Tajawal" w:hint="cs"/>
                                  <w:sz w:val="28"/>
                                  <w:szCs w:val="28"/>
                                  <w:rtl/>
                                  <w:lang w:val="it-IT"/>
                                </w:rPr>
                                <w:t>القوطية ،</w:t>
                              </w:r>
                              <w:proofErr w:type="gramEnd"/>
                              <w:r w:rsidRPr="00342D79">
                                <w:rPr>
                                  <w:rFonts w:ascii="Tajawal" w:hAnsi="Tajawal" w:cs="Tajawal" w:hint="cs"/>
                                  <w:sz w:val="28"/>
                                  <w:szCs w:val="28"/>
                                  <w:rtl/>
                                  <w:lang w:val="it-IT"/>
                                </w:rPr>
                                <w:t xml:space="preserve"> التي تفكر الآن قليلاً من الأشكال الأدبية للثقافة المضادة للبدن واضحة خلال عصور الرابع عشر والخامس عشر. 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w:t>
                              </w:r>
                            </w:p>
                          </w:txbxContent>
                        </wps:txbx>
                        <wps:bodyPr wrap="square" lIns="0" tIns="0" rIns="0" bIns="0" numCol="2" spcCol="292465" anchor="t">
                          <a:noAutofit/>
                        </wps:bodyPr>
                      </wps:wsp>
                      <wps:wsp>
                        <wps:cNvPr id="34" name="Shape 1073741843"/>
                        <wps:cNvSpPr/>
                        <wps:spPr>
                          <a:xfrm>
                            <a:off x="0" y="-114318"/>
                            <a:ext cx="2778422" cy="3792189"/>
                          </a:xfrm>
                          <a:prstGeom prst="rect">
                            <a:avLst/>
                          </a:prstGeom>
                        </wps:spPr>
                        <wps:linkedTxbx id="26" seq="1"/>
                        <wps:bodyPr wrap="square" lIns="0" tIns="0" rIns="0" bIns="0" numCol="2" spcCol="292465" anchor="t">
                          <a:noAutofit/>
                        </wps:bodyPr>
                      </wps:wsp>
                    </wpg:wgp>
                  </a:graphicData>
                </a:graphic>
                <wp14:sizeRelH relativeFrom="margin">
                  <wp14:pctWidth>0</wp14:pctWidth>
                </wp14:sizeRelH>
                <wp14:sizeRelV relativeFrom="margin">
                  <wp14:pctHeight>0</wp14:pctHeight>
                </wp14:sizeRelV>
              </wp:anchor>
            </w:drawing>
          </mc:Choice>
          <mc:Fallback>
            <w:pict>
              <v:group w14:anchorId="0D7DE7C5" id="_x0000_s1058" style="position:absolute;margin-left:265pt;margin-top:322pt;width:299pt;height:453pt;z-index:251770880;mso-wrap-distance-left:12pt;mso-wrap-distance-top:12pt;mso-wrap-distance-right:12pt;mso-wrap-distance-bottom:12pt;mso-position-horizontal-relative:page;mso-position-vertical-relative:page;mso-width-relative:margin;mso-height-relative:margin" coordorigin=",-1270" coordsize="58493,39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">
                <v:rect id="Shape 1073741841" o:spid="_x0000_s1059" style="position:absolute;width:58493;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" filled="f" stroked="f" strokeweight="1pt">
                  <v:stroke miterlimit="4"/>
                </v:rect>
                <v:rect id="Shape 1073741842" o:spid="_x0000_s1060" style="position:absolute;left:30651;top:-1270;width:27784;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style="mso-next-textbox:#Shape 1073741843" inset="0,0,0,0">
                    <w:txbxContent>
                      <w:p w:rsidR="00A94024" w:rsidRPr="00342D79" w:rsidRDefault="00A94024" w:rsidP="00A94024">
                        <w:pPr>
                          <w:pStyle w:val="Body"/>
                          <w:bidi/>
                          <w:rPr>
                            <w:rFonts w:ascii="Tajawal" w:hAnsi="Tajawal" w:cs="Tajawal"/>
                            <w:sz w:val="28"/>
                            <w:szCs w:val="28"/>
                            <w:rtl/>
                            <w:lang w:val="it-IT"/>
                          </w:rPr>
                        </w:pPr>
                        <w:r w:rsidRPr="00342D79">
                          <w:rPr>
                            <w:rFonts w:ascii="Tajawal" w:hAnsi="Tajawal" w:cs="Tajawal" w:hint="cs"/>
                            <w:sz w:val="28"/>
                            <w:szCs w:val="28"/>
                            <w:rtl/>
                            <w:lang w:val="it-IT"/>
                          </w:rPr>
                          <w:t xml:space="preserve">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 . لهذا </w:t>
                        </w:r>
                        <w:proofErr w:type="gramStart"/>
                        <w:r w:rsidRPr="00342D79">
                          <w:rPr>
                            <w:rFonts w:ascii="Tajawal" w:hAnsi="Tajawal" w:cs="Tajawal" w:hint="cs"/>
                            <w:sz w:val="28"/>
                            <w:szCs w:val="28"/>
                            <w:rtl/>
                            <w:lang w:val="it-IT"/>
                          </w:rPr>
                          <w:t>السبب ،</w:t>
                        </w:r>
                        <w:proofErr w:type="gramEnd"/>
                        <w:r w:rsidRPr="00342D79">
                          <w:rPr>
                            <w:rFonts w:ascii="Tajawal" w:hAnsi="Tajawal" w:cs="Tajawal" w:hint="cs"/>
                            <w:sz w:val="28"/>
                            <w:szCs w:val="28"/>
                            <w:rtl/>
                            <w:lang w:val="it-IT"/>
                          </w:rPr>
                          <w:t xml:space="preserve"> على مدار السنوات ، </w:t>
                        </w:r>
                        <w:proofErr w:type="spellStart"/>
                        <w:r w:rsidRPr="00342D79">
                          <w:rPr>
                            <w:rFonts w:ascii="Tajawal" w:hAnsi="Tajawal" w:cs="Tajawal" w:hint="cs"/>
                            <w:sz w:val="28"/>
                            <w:szCs w:val="28"/>
                            <w:rtl/>
                            <w:lang w:val="it-IT"/>
                          </w:rPr>
                          <w:t>سأأتي</w:t>
                        </w:r>
                        <w:proofErr w:type="spellEnd"/>
                        <w:r w:rsidRPr="00342D79">
                          <w:rPr>
                            <w:rFonts w:ascii="Tajawal" w:hAnsi="Tajawal" w:cs="Tajawal" w:hint="cs"/>
                            <w:sz w:val="28"/>
                            <w:szCs w:val="28"/>
                            <w:rtl/>
                            <w:lang w:val="it-IT"/>
                          </w:rPr>
                          <w:t xml:space="preserve"> جميعًا ، والذين سيحاولون ممارسة التمارين الرياضية من خلال الاستفادة من الوصفة. الواجب</w:t>
                        </w:r>
                      </w:p>
                      <w:p w:rsidR="00A94024" w:rsidRPr="00342D79" w:rsidRDefault="00A94024" w:rsidP="00A94024">
                        <w:pPr>
                          <w:pStyle w:val="Body"/>
                          <w:bidi/>
                          <w:rPr>
                            <w:rFonts w:ascii="Tajawal" w:hAnsi="Tajawal" w:cs="Tajawal"/>
                            <w:sz w:val="28"/>
                            <w:szCs w:val="28"/>
                            <w:rtl/>
                            <w:lang w:val="it-IT"/>
                          </w:rPr>
                        </w:pPr>
                        <w:r w:rsidRPr="00342D79">
                          <w:rPr>
                            <w:rFonts w:ascii="Tajawal" w:hAnsi="Tajawal" w:cs="Tajawal"/>
                            <w:sz w:val="28"/>
                            <w:szCs w:val="28"/>
                            <w:rtl/>
                            <w:lang w:val="it-IT"/>
                          </w:rPr>
                          <w:t xml:space="preserve">، </w:t>
                        </w:r>
                        <w:proofErr w:type="spellStart"/>
                        <w:r w:rsidRPr="00342D79">
                          <w:rPr>
                            <w:rFonts w:ascii="Tajawal" w:hAnsi="Tajawal" w:cs="Tajawal"/>
                            <w:sz w:val="28"/>
                            <w:szCs w:val="28"/>
                            <w:rtl/>
                            <w:lang w:val="it-IT"/>
                          </w:rPr>
                          <w:t>سأأتي</w:t>
                        </w:r>
                        <w:proofErr w:type="spellEnd"/>
                        <w:r w:rsidRPr="00342D79">
                          <w:rPr>
                            <w:rFonts w:ascii="Tajawal" w:hAnsi="Tajawal" w:cs="Tajawal"/>
                            <w:sz w:val="28"/>
                            <w:szCs w:val="28"/>
                            <w:rtl/>
                            <w:lang w:val="it-IT"/>
                          </w:rPr>
                          <w:t xml:space="preserve"> </w:t>
                        </w:r>
                        <w:proofErr w:type="gramStart"/>
                        <w:r w:rsidRPr="00342D79">
                          <w:rPr>
                            <w:rFonts w:ascii="Tajawal" w:hAnsi="Tajawal" w:cs="Tajawal"/>
                            <w:sz w:val="28"/>
                            <w:szCs w:val="28"/>
                            <w:rtl/>
                            <w:lang w:val="it-IT"/>
                          </w:rPr>
                          <w:t>جميعًا ،</w:t>
                        </w:r>
                        <w:proofErr w:type="gramEnd"/>
                        <w:r w:rsidRPr="00342D79">
                          <w:rPr>
                            <w:rFonts w:ascii="Tajawal" w:hAnsi="Tajawal" w:cs="Tajawal"/>
                            <w:sz w:val="28"/>
                            <w:szCs w:val="28"/>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342D79">
                          <w:rPr>
                            <w:rFonts w:ascii="Tajawal" w:hAnsi="Tajawal" w:cs="Tajawal"/>
                            <w:sz w:val="28"/>
                            <w:szCs w:val="28"/>
                            <w:rtl/>
                            <w:lang w:val="it-IT"/>
                          </w:rPr>
                          <w:t>خيار .</w:t>
                        </w:r>
                        <w:proofErr w:type="gramEnd"/>
                        <w:r w:rsidRPr="00342D79">
                          <w:rPr>
                            <w:rFonts w:ascii="Tajawal" w:hAnsi="Tajawal" w:cs="Tajawal"/>
                            <w:sz w:val="28"/>
                            <w:szCs w:val="28"/>
                            <w:rtl/>
                            <w:lang w:val="it-IT"/>
                          </w:rPr>
                          <w:t xml:space="preserve"> من غير المعتاد لنا أن نكون قادرين على </w:t>
                        </w:r>
                      </w:p>
                      <w:p w:rsidR="00A94024" w:rsidRPr="00342D79" w:rsidRDefault="00A94024" w:rsidP="00A94024">
                        <w:pPr>
                          <w:pStyle w:val="Body"/>
                          <w:bidi/>
                          <w:rPr>
                            <w:rFonts w:ascii="Tajawal" w:hAnsi="Tajawal" w:cs="Tajawal" w:hint="cs"/>
                            <w:sz w:val="28"/>
                            <w:szCs w:val="28"/>
                          </w:rPr>
                        </w:pPr>
                        <w:r w:rsidRPr="00342D79">
                          <w:rPr>
                            <w:rFonts w:ascii="Tajawal" w:hAnsi="Tajawal" w:cs="Tajawal" w:hint="cs"/>
                            <w:sz w:val="28"/>
                            <w:szCs w:val="28"/>
                            <w:rtl/>
                            <w:lang w:val="it-IT"/>
                          </w:rPr>
                          <w:t xml:space="preserve"> </w:t>
                        </w:r>
                        <w:proofErr w:type="gramStart"/>
                        <w:r w:rsidRPr="00342D79">
                          <w:rPr>
                            <w:rFonts w:ascii="Tajawal" w:hAnsi="Tajawal" w:cs="Tajawal" w:hint="cs"/>
                            <w:sz w:val="28"/>
                            <w:szCs w:val="28"/>
                            <w:rtl/>
                            <w:lang w:val="it-IT"/>
                          </w:rPr>
                          <w:t>المشروع ؛</w:t>
                        </w:r>
                        <w:proofErr w:type="gramEnd"/>
                        <w:r w:rsidRPr="00342D79">
                          <w:rPr>
                            <w:rFonts w:ascii="Tajawal" w:hAnsi="Tajawal" w:cs="Tajawal" w:hint="cs"/>
                            <w:sz w:val="28"/>
                            <w:szCs w:val="28"/>
                            <w:rtl/>
                            <w:lang w:val="it-IT"/>
                          </w:rPr>
                          <w:t xml:space="preserve"> استخدام القارئ فيها يجعلها خفيفة. أظهر بحثهم أن هؤلاء القراء يقرؤون ابني كثيرًا. السطوع هو أيضًا العملية التي تتبع تغيير أسرة </w:t>
                        </w:r>
                        <w:proofErr w:type="spellStart"/>
                        <w:r w:rsidRPr="00342D79">
                          <w:rPr>
                            <w:rFonts w:ascii="Tajawal" w:hAnsi="Tajawal" w:cs="Tajawal" w:hint="cs"/>
                            <w:sz w:val="28"/>
                            <w:szCs w:val="28"/>
                            <w:rtl/>
                            <w:lang w:val="it-IT"/>
                          </w:rPr>
                          <w:t>كونسويتيديوم</w:t>
                        </w:r>
                        <w:proofErr w:type="spellEnd"/>
                        <w:r w:rsidRPr="00342D79">
                          <w:rPr>
                            <w:rFonts w:ascii="Tajawal" w:hAnsi="Tajawal" w:cs="Tajawal" w:hint="cs"/>
                            <w:sz w:val="28"/>
                            <w:szCs w:val="28"/>
                            <w:rtl/>
                            <w:lang w:val="it-IT"/>
                          </w:rPr>
                          <w:t xml:space="preserve">. من المدهش أن نلاحظ أن الرسالة </w:t>
                        </w:r>
                        <w:proofErr w:type="gramStart"/>
                        <w:r w:rsidRPr="00342D79">
                          <w:rPr>
                            <w:rFonts w:ascii="Tajawal" w:hAnsi="Tajawal" w:cs="Tajawal" w:hint="cs"/>
                            <w:sz w:val="28"/>
                            <w:szCs w:val="28"/>
                            <w:rtl/>
                            <w:lang w:val="it-IT"/>
                          </w:rPr>
                          <w:t>القوطية ،</w:t>
                        </w:r>
                        <w:proofErr w:type="gramEnd"/>
                        <w:r w:rsidRPr="00342D79">
                          <w:rPr>
                            <w:rFonts w:ascii="Tajawal" w:hAnsi="Tajawal" w:cs="Tajawal" w:hint="cs"/>
                            <w:sz w:val="28"/>
                            <w:szCs w:val="28"/>
                            <w:rtl/>
                            <w:lang w:val="it-IT"/>
                          </w:rPr>
                          <w:t xml:space="preserve"> التي تفكر الآن قليلاً من الأشكال الأدبية للثقافة المضادة للبدن واضحة خلال عصور الرابع عشر والخامس عشر. الأنواع بنفس الطريقة التي نبدو بها الآن أكثر </w:t>
                        </w:r>
                        <w:proofErr w:type="gramStart"/>
                        <w:r w:rsidRPr="00342D79">
                          <w:rPr>
                            <w:rFonts w:ascii="Tajawal" w:hAnsi="Tajawal" w:cs="Tajawal" w:hint="cs"/>
                            <w:sz w:val="28"/>
                            <w:szCs w:val="28"/>
                            <w:rtl/>
                            <w:lang w:val="it-IT"/>
                          </w:rPr>
                          <w:t>إشراقًا ،</w:t>
                        </w:r>
                        <w:proofErr w:type="gramEnd"/>
                        <w:r w:rsidRPr="00342D79">
                          <w:rPr>
                            <w:rFonts w:ascii="Tajawal" w:hAnsi="Tajawal" w:cs="Tajawal" w:hint="cs"/>
                            <w:sz w:val="28"/>
                            <w:szCs w:val="28"/>
                            <w:rtl/>
                            <w:lang w:val="it-IT"/>
                          </w:rPr>
                          <w:t xml:space="preserve"> تصبح ثابتة في المستقبل.</w:t>
                        </w:r>
                      </w:p>
                    </w:txbxContent>
                  </v:textbox>
                </v:rect>
                <v:rect id="Shape 1073741843" o:spid="_x0000_s1061" style="position:absolute;top:-1143;width:27784;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v:textbox>
                </v:rect>
                <w10:wrap anchorx="page" anchory="page"/>
              </v:group>
            </w:pict>
          </mc:Fallback>
        </mc:AlternateContent>
      </w:r>
      <w:r w:rsidR="00CF696E">
        <w:rPr>
          <w:noProof/>
          <w:lang w:val="en-US"/>
        </w:rPr>
        <w:drawing>
          <wp:anchor distT="152400" distB="152400" distL="152400" distR="152400" simplePos="0" relativeHeight="251705344" behindDoc="0" locked="0" layoutInCell="1" allowOverlap="1" wp14:anchorId="5322777E" wp14:editId="6C4F0A17">
            <wp:simplePos x="0" y="0"/>
            <wp:positionH relativeFrom="page">
              <wp:posOffset>190492</wp:posOffset>
            </wp:positionH>
            <wp:positionV relativeFrom="page">
              <wp:posOffset>244093</wp:posOffset>
            </wp:positionV>
            <wp:extent cx="7179057" cy="3535760"/>
            <wp:effectExtent l="0" t="0" r="0" b="0"/>
            <wp:wrapTopAndBottom distT="152400" distB="15240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Photo Placeholder 9.jpg"/>
                    <pic:cNvPicPr>
                      <a:picLocks noChangeAspect="1"/>
                    </pic:cNvPicPr>
                  </pic:nvPicPr>
                  <pic:blipFill>
                    <a:blip r:embed="rId8"/>
                    <a:srcRect t="13080" b="13080"/>
                    <a:stretch>
                      <a:fillRect/>
                    </a:stretch>
                  </pic:blipFill>
                  <pic:spPr>
                    <a:xfrm flipH="1">
                      <a:off x="0" y="0"/>
                      <a:ext cx="7179057" cy="3535760"/>
                    </a:xfrm>
                    <a:prstGeom prst="rect">
                      <a:avLst/>
                    </a:prstGeom>
                    <a:ln w="12700" cap="flat">
                      <a:noFill/>
                      <a:miter lim="400000"/>
                    </a:ln>
                    <a:effectLst/>
                  </pic:spPr>
                </pic:pic>
              </a:graphicData>
            </a:graphic>
          </wp:anchor>
        </w:drawing>
      </w:r>
      <w:r w:rsidR="00CF696E">
        <w:rPr>
          <w:noProof/>
          <w:lang w:val="en-US"/>
        </w:rPr>
        <mc:AlternateContent>
          <mc:Choice Requires="wps">
            <w:drawing>
              <wp:anchor distT="152400" distB="152400" distL="152400" distR="152400" simplePos="0" relativeHeight="251706368" behindDoc="0" locked="0" layoutInCell="1" allowOverlap="1" wp14:anchorId="2F431515" wp14:editId="3B8CA2DE">
                <wp:simplePos x="0" y="0"/>
                <wp:positionH relativeFrom="page">
                  <wp:posOffset>190500</wp:posOffset>
                </wp:positionH>
                <wp:positionV relativeFrom="page">
                  <wp:posOffset>4179696</wp:posOffset>
                </wp:positionV>
                <wp:extent cx="2901794" cy="2017118"/>
                <wp:effectExtent l="0" t="0" r="0" b="0"/>
                <wp:wrapThrough wrapText="bothSides" distL="152400" distR="152400">
                  <wp:wrapPolygon edited="1">
                    <wp:start x="0" y="0"/>
                    <wp:lineTo x="21600" y="0"/>
                    <wp:lineTo x="21600" y="21600"/>
                    <wp:lineTo x="0" y="21600"/>
                    <wp:lineTo x="0" y="0"/>
                  </wp:wrapPolygon>
                </wp:wrapThrough>
                <wp:docPr id="1073741878" name="officeArt object"/>
                <wp:cNvGraphicFramePr/>
                <a:graphic xmlns:a="http://schemas.openxmlformats.org/drawingml/2006/main">
                  <a:graphicData uri="http://schemas.microsoft.com/office/word/2010/wordprocessingShape">
                    <wps:wsp>
                      <wps:cNvSpPr/>
                      <wps:spPr>
                        <a:xfrm>
                          <a:off x="0" y="0"/>
                          <a:ext cx="2901794" cy="2017118"/>
                        </a:xfrm>
                        <a:prstGeom prst="rect">
                          <a:avLst/>
                        </a:prstGeom>
                        <a:noFill/>
                        <a:ln w="12700" cap="flat">
                          <a:noFill/>
                          <a:miter lim="400000"/>
                        </a:ln>
                        <a:effectLst/>
                      </wps:spPr>
                      <wps:txbx>
                        <w:txbxContent>
                          <w:p w:rsidR="00A763F9" w:rsidRPr="00342D79" w:rsidRDefault="00A763F9" w:rsidP="00A763F9">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w:t>
                            </w:r>
                          </w:p>
                          <w:p w:rsidR="008D5F41" w:rsidRDefault="008D5F41">
                            <w:pPr>
                              <w:pStyle w:val="Heading"/>
                              <w:jc w:val="right"/>
                            </w:pPr>
                          </w:p>
                        </w:txbxContent>
                      </wps:txbx>
                      <wps:bodyPr wrap="square" lIns="50800" tIns="50800" rIns="50800" bIns="50800" numCol="1" anchor="t">
                        <a:noAutofit/>
                      </wps:bodyPr>
                    </wps:wsp>
                  </a:graphicData>
                </a:graphic>
              </wp:anchor>
            </w:drawing>
          </mc:Choice>
          <mc:Fallback>
            <w:pict>
              <v:rect w14:anchorId="2F431515" id="_x0000_s1062" style="position:absolute;margin-left:15pt;margin-top:329.1pt;width:228.5pt;height:158.85pt;z-index:25170636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5 0 21595 21593 0 21593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" filled="f" stroked="f" strokeweight="1pt">
                <v:stroke miterlimit="4"/>
                <v:textbox inset="4pt,4pt,4pt,4pt">
                  <w:txbxContent>
                    <w:p w:rsidR="00A763F9" w:rsidRPr="00342D79" w:rsidRDefault="00A763F9" w:rsidP="00A763F9">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w:t>
                      </w:r>
                    </w:p>
                    <w:p w:rsidR="008D5F41" w:rsidRDefault="008D5F41">
                      <w:pPr>
                        <w:pStyle w:val="Heading"/>
                        <w:jc w:val="right"/>
                      </w:pPr>
                    </w:p>
                  </w:txbxContent>
                </v:textbox>
                <w10:wrap type="through" anchorx="page" anchory="page"/>
              </v:rect>
            </w:pict>
          </mc:Fallback>
        </mc:AlternateContent>
      </w:r>
    </w:p>
    <w:p w:rsidR="00CF696E" w:rsidRDefault="00A763F9">
      <w:pPr>
        <w:pStyle w:val="Body"/>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93408" behindDoc="0" locked="0" layoutInCell="1" allowOverlap="1" wp14:anchorId="64FDFD95" wp14:editId="7EF639CE">
                <wp:simplePos x="0" y="0"/>
                <wp:positionH relativeFrom="page">
                  <wp:posOffset>711200</wp:posOffset>
                </wp:positionH>
                <wp:positionV relativeFrom="page">
                  <wp:posOffset>1854200</wp:posOffset>
                </wp:positionV>
                <wp:extent cx="6019800" cy="812800"/>
                <wp:effectExtent l="0" t="0" r="0" b="0"/>
                <wp:wrapNone/>
                <wp:docPr id="50" name="officeArt object"/>
                <wp:cNvGraphicFramePr/>
                <a:graphic xmlns:a="http://schemas.openxmlformats.org/drawingml/2006/main">
                  <a:graphicData uri="http://schemas.microsoft.com/office/word/2010/wordprocessingShape">
                    <wps:wsp>
                      <wps:cNvSpPr/>
                      <wps:spPr>
                        <a:xfrm>
                          <a:off x="0" y="0"/>
                          <a:ext cx="6019800" cy="812800"/>
                        </a:xfrm>
                        <a:prstGeom prst="rect">
                          <a:avLst/>
                        </a:prstGeom>
                        <a:noFill/>
                        <a:ln w="12700" cap="flat">
                          <a:noFill/>
                          <a:miter lim="400000"/>
                        </a:ln>
                        <a:effectLst/>
                      </wps:spPr>
                      <wps:txbx>
                        <w:txbxContent>
                          <w:p w:rsidR="00A763F9" w:rsidRPr="00A763F9" w:rsidRDefault="00A763F9" w:rsidP="00A763F9">
                            <w:pPr>
                              <w:pStyle w:val="Body1"/>
                              <w:bidi/>
                              <w:rPr>
                                <w:rFonts w:ascii="Tajawal" w:hAnsi="Tajawal" w:cs="Tajawal" w:hint="cs"/>
                                <w:b/>
                                <w:bCs/>
                                <w:i/>
                                <w:iCs/>
                                <w:color w:val="auto"/>
                                <w:sz w:val="28"/>
                                <w:szCs w:val="28"/>
                              </w:rPr>
                            </w:pPr>
                            <w:r w:rsidRPr="00A763F9">
                              <w:rPr>
                                <w:rFonts w:ascii="Tajawal" w:hAnsi="Tajawal" w:cs="Tajawal" w:hint="cs"/>
                                <w:b/>
                                <w:bCs/>
                                <w:i/>
                                <w:iCs/>
                                <w:color w:val="auto"/>
                                <w:sz w:val="28"/>
                                <w:szCs w:val="28"/>
                                <w:rtl/>
                              </w:rPr>
                              <w:t xml:space="preserve">هذا النص تجريبي لمشاهدة حجم وشكل النصوص في هذا المكان ويمكنك </w:t>
                            </w:r>
                            <w:proofErr w:type="gramStart"/>
                            <w:r w:rsidRPr="00A763F9">
                              <w:rPr>
                                <w:rFonts w:ascii="Tajawal" w:hAnsi="Tajawal" w:cs="Tajawal" w:hint="cs"/>
                                <w:b/>
                                <w:bCs/>
                                <w:i/>
                                <w:iCs/>
                                <w:color w:val="auto"/>
                                <w:sz w:val="28"/>
                                <w:szCs w:val="28"/>
                                <w:rtl/>
                              </w:rPr>
                              <w:t>التعديل  هذا</w:t>
                            </w:r>
                            <w:proofErr w:type="gramEnd"/>
                            <w:r w:rsidRPr="00A763F9">
                              <w:rPr>
                                <w:rFonts w:ascii="Tajawal" w:hAnsi="Tajawal" w:cs="Tajawal" w:hint="cs"/>
                                <w:b/>
                                <w:bCs/>
                                <w:i/>
                                <w:iCs/>
                                <w:color w:val="auto"/>
                                <w:sz w:val="28"/>
                                <w:szCs w:val="28"/>
                                <w:rtl/>
                              </w:rPr>
                              <w:t xml:space="preserve"> النص تجريبي لمشاهدة حجم وشكل النصوص في هذا المكان ويمكنك التعديل</w:t>
                            </w:r>
                          </w:p>
                          <w:p w:rsidR="00A763F9" w:rsidRPr="00A763F9" w:rsidRDefault="00A763F9" w:rsidP="00A763F9">
                            <w:pPr>
                              <w:pStyle w:val="Body1"/>
                              <w:bidi/>
                              <w:rPr>
                                <w:rFonts w:ascii="Tajawal" w:hAnsi="Tajawal" w:cs="Tajawal"/>
                                <w:b/>
                                <w:bCs/>
                                <w:i/>
                                <w:iCs/>
                                <w:color w:val="auto"/>
                                <w:sz w:val="28"/>
                                <w:szCs w:val="28"/>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4FDFD95" id="_x0000_s1063" style="position:absolute;margin-left:56pt;margin-top:146pt;width:474pt;height:64pt;z-index:251793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" filled="f" stroked="f" strokeweight="1pt">
                <v:stroke miterlimit="4"/>
                <v:textbox inset="0,0,0,0">
                  <w:txbxContent>
                    <w:p w:rsidR="00A763F9" w:rsidRPr="00A763F9" w:rsidRDefault="00A763F9" w:rsidP="00A763F9">
                      <w:pPr>
                        <w:pStyle w:val="Body1"/>
                        <w:bidi/>
                        <w:rPr>
                          <w:rFonts w:ascii="Tajawal" w:hAnsi="Tajawal" w:cs="Tajawal" w:hint="cs"/>
                          <w:b/>
                          <w:bCs/>
                          <w:i/>
                          <w:iCs/>
                          <w:color w:val="auto"/>
                          <w:sz w:val="28"/>
                          <w:szCs w:val="28"/>
                        </w:rPr>
                      </w:pPr>
                      <w:r w:rsidRPr="00A763F9">
                        <w:rPr>
                          <w:rFonts w:ascii="Tajawal" w:hAnsi="Tajawal" w:cs="Tajawal" w:hint="cs"/>
                          <w:b/>
                          <w:bCs/>
                          <w:i/>
                          <w:iCs/>
                          <w:color w:val="auto"/>
                          <w:sz w:val="28"/>
                          <w:szCs w:val="28"/>
                          <w:rtl/>
                        </w:rPr>
                        <w:t xml:space="preserve">هذا النص تجريبي لمشاهدة حجم وشكل النصوص في هذا المكان ويمكنك </w:t>
                      </w:r>
                      <w:proofErr w:type="gramStart"/>
                      <w:r w:rsidRPr="00A763F9">
                        <w:rPr>
                          <w:rFonts w:ascii="Tajawal" w:hAnsi="Tajawal" w:cs="Tajawal" w:hint="cs"/>
                          <w:b/>
                          <w:bCs/>
                          <w:i/>
                          <w:iCs/>
                          <w:color w:val="auto"/>
                          <w:sz w:val="28"/>
                          <w:szCs w:val="28"/>
                          <w:rtl/>
                        </w:rPr>
                        <w:t>التعديل  هذا</w:t>
                      </w:r>
                      <w:proofErr w:type="gramEnd"/>
                      <w:r w:rsidRPr="00A763F9">
                        <w:rPr>
                          <w:rFonts w:ascii="Tajawal" w:hAnsi="Tajawal" w:cs="Tajawal" w:hint="cs"/>
                          <w:b/>
                          <w:bCs/>
                          <w:i/>
                          <w:iCs/>
                          <w:color w:val="auto"/>
                          <w:sz w:val="28"/>
                          <w:szCs w:val="28"/>
                          <w:rtl/>
                        </w:rPr>
                        <w:t xml:space="preserve"> النص تجريبي لمشاهدة حجم وشكل النصوص في هذا المكان ويمكنك التعديل</w:t>
                      </w:r>
                    </w:p>
                    <w:p w:rsidR="00A763F9" w:rsidRPr="00A763F9" w:rsidRDefault="00A763F9" w:rsidP="00A763F9">
                      <w:pPr>
                        <w:pStyle w:val="Body1"/>
                        <w:bidi/>
                        <w:rPr>
                          <w:rFonts w:ascii="Tajawal" w:hAnsi="Tajawal" w:cs="Tajawal"/>
                          <w:b/>
                          <w:bCs/>
                          <w:i/>
                          <w:iCs/>
                          <w:color w:val="auto"/>
                          <w:sz w:val="28"/>
                          <w:szCs w:val="28"/>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91360" behindDoc="0" locked="0" layoutInCell="1" allowOverlap="1" wp14:anchorId="0FA6E5E8" wp14:editId="10CE9D25">
                <wp:simplePos x="0" y="0"/>
                <wp:positionH relativeFrom="page">
                  <wp:posOffset>711201</wp:posOffset>
                </wp:positionH>
                <wp:positionV relativeFrom="page">
                  <wp:posOffset>609600</wp:posOffset>
                </wp:positionV>
                <wp:extent cx="5905500" cy="1117600"/>
                <wp:effectExtent l="0" t="0" r="0" b="0"/>
                <wp:wrapThrough wrapText="bothSides" distL="152400" distR="152400">
                  <wp:wrapPolygon edited="1">
                    <wp:start x="0" y="0"/>
                    <wp:lineTo x="21600" y="0"/>
                    <wp:lineTo x="21600" y="21600"/>
                    <wp:lineTo x="0" y="21600"/>
                    <wp:lineTo x="0" y="0"/>
                  </wp:wrapPolygon>
                </wp:wrapThrough>
                <wp:docPr id="49" name="officeArt object"/>
                <wp:cNvGraphicFramePr/>
                <a:graphic xmlns:a="http://schemas.openxmlformats.org/drawingml/2006/main">
                  <a:graphicData uri="http://schemas.microsoft.com/office/word/2010/wordprocessingShape">
                    <wps:wsp>
                      <wps:cNvSpPr/>
                      <wps:spPr>
                        <a:xfrm>
                          <a:off x="0" y="0"/>
                          <a:ext cx="5905500" cy="1117600"/>
                        </a:xfrm>
                        <a:prstGeom prst="rect">
                          <a:avLst/>
                        </a:prstGeom>
                        <a:noFill/>
                        <a:ln w="12700" cap="flat">
                          <a:noFill/>
                          <a:miter lim="400000"/>
                        </a:ln>
                        <a:effectLst/>
                      </wps:spPr>
                      <wps:txbx>
                        <w:txbxContent>
                          <w:p w:rsidR="00A763F9" w:rsidRPr="00342D79" w:rsidRDefault="00A763F9" w:rsidP="00A763F9">
                            <w:pPr>
                              <w:pStyle w:val="Heading"/>
                              <w:bidi/>
                              <w:jc w:val="center"/>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w:t>
                            </w:r>
                          </w:p>
                          <w:p w:rsidR="00A763F9" w:rsidRDefault="00A763F9" w:rsidP="00A763F9">
                            <w:pPr>
                              <w:pStyle w:val="Heading"/>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FA6E5E8" id="_x0000_s1064" style="position:absolute;margin-left:56pt;margin-top:48pt;width:465pt;height:88pt;z-index:251791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" filled="f" stroked="f" strokeweight="1pt">
                <v:stroke miterlimit="4"/>
                <v:textbox inset="4pt,4pt,4pt,4pt">
                  <w:txbxContent>
                    <w:p w:rsidR="00A763F9" w:rsidRPr="00342D79" w:rsidRDefault="00A763F9" w:rsidP="00A763F9">
                      <w:pPr>
                        <w:pStyle w:val="Heading"/>
                        <w:bidi/>
                        <w:jc w:val="center"/>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w:t>
                      </w:r>
                    </w:p>
                    <w:p w:rsidR="00A763F9" w:rsidRDefault="00A763F9" w:rsidP="00A763F9">
                      <w:pPr>
                        <w:pStyle w:val="Heading"/>
                        <w:jc w:val="center"/>
                      </w:pPr>
                    </w:p>
                  </w:txbxContent>
                </v:textbox>
                <w10:wrap type="through" anchorx="page" anchory="page"/>
              </v:rect>
            </w:pict>
          </mc:Fallback>
        </mc:AlternateContent>
      </w:r>
      <w:r>
        <w:rPr>
          <w:noProof/>
          <w:lang w:val="en-US"/>
        </w:rPr>
        <mc:AlternateContent>
          <mc:Choice Requires="wps">
            <w:drawing>
              <wp:anchor distT="152400" distB="152400" distL="152400" distR="152400" simplePos="0" relativeHeight="251783168" behindDoc="0" locked="0" layoutInCell="1" allowOverlap="1" wp14:anchorId="60FA6054" wp14:editId="004E57B4">
                <wp:simplePos x="0" y="0"/>
                <wp:positionH relativeFrom="page">
                  <wp:posOffset>3289300</wp:posOffset>
                </wp:positionH>
                <wp:positionV relativeFrom="page">
                  <wp:posOffset>8674100</wp:posOffset>
                </wp:positionV>
                <wp:extent cx="2303780" cy="831188"/>
                <wp:effectExtent l="0" t="0" r="0" b="0"/>
                <wp:wrapNone/>
                <wp:docPr id="44" name="officeArt object"/>
                <wp:cNvGraphicFramePr/>
                <a:graphic xmlns:a="http://schemas.openxmlformats.org/drawingml/2006/main">
                  <a:graphicData uri="http://schemas.microsoft.com/office/word/2010/wordprocessingShape">
                    <wps:wsp>
                      <wps:cNvSpPr/>
                      <wps:spPr>
                        <a:xfrm>
                          <a:off x="0" y="0"/>
                          <a:ext cx="2303780" cy="831188"/>
                        </a:xfrm>
                        <a:prstGeom prst="rect">
                          <a:avLst/>
                        </a:prstGeom>
                        <a:noFill/>
                        <a:ln w="12700" cap="flat">
                          <a:noFill/>
                          <a:miter lim="400000"/>
                        </a:ln>
                        <a:effectLst/>
                      </wps:spPr>
                      <wps:txbx>
                        <w:txbxContent>
                          <w:p w:rsidR="00A763F9" w:rsidRPr="00A763F9" w:rsidRDefault="00A763F9" w:rsidP="00A763F9">
                            <w:pPr>
                              <w:pStyle w:val="Body1"/>
                              <w:bidi/>
                              <w:jc w:val="left"/>
                              <w:rPr>
                                <w:rFonts w:ascii="Tajawal" w:hAnsi="Tajawal" w:cs="Tajawal" w:hint="cs"/>
                                <w:i/>
                                <w:iCs/>
                                <w:color w:val="FFFFFF" w:themeColor="background1"/>
                                <w:sz w:val="24"/>
                                <w:szCs w:val="24"/>
                              </w:rPr>
                            </w:pPr>
                            <w:r w:rsidRPr="00A763F9">
                              <w:rPr>
                                <w:rFonts w:ascii="Tajawal" w:hAnsi="Tajawal" w:cs="Tajawal" w:hint="cs"/>
                                <w:i/>
                                <w:iCs/>
                                <w:color w:val="FFFFFF" w:themeColor="background1"/>
                                <w:sz w:val="24"/>
                                <w:szCs w:val="24"/>
                                <w:rtl/>
                              </w:rPr>
                              <w:t xml:space="preserve">هذا النص تجريبي لمشاهدة حجم وشكل النصوص في هذا المكان ويمكنك </w:t>
                            </w:r>
                            <w:proofErr w:type="gramStart"/>
                            <w:r w:rsidRPr="00A763F9">
                              <w:rPr>
                                <w:rFonts w:ascii="Tajawal" w:hAnsi="Tajawal" w:cs="Tajawal" w:hint="cs"/>
                                <w:i/>
                                <w:iCs/>
                                <w:color w:val="FFFFFF" w:themeColor="background1"/>
                                <w:sz w:val="24"/>
                                <w:szCs w:val="24"/>
                                <w:rtl/>
                              </w:rPr>
                              <w:t>التعديل  هذا</w:t>
                            </w:r>
                            <w:proofErr w:type="gramEnd"/>
                            <w:r w:rsidRPr="00A763F9">
                              <w:rPr>
                                <w:rFonts w:ascii="Tajawal" w:hAnsi="Tajawal" w:cs="Tajawal" w:hint="cs"/>
                                <w:i/>
                                <w:iCs/>
                                <w:color w:val="FFFFFF" w:themeColor="background1"/>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i/>
                                <w:iCs/>
                                <w:color w:val="FFFFFF" w:themeColor="background1"/>
                                <w:sz w:val="24"/>
                                <w:szCs w:val="24"/>
                              </w:rPr>
                            </w:pPr>
                          </w:p>
                        </w:txbxContent>
                      </wps:txbx>
                      <wps:bodyPr wrap="square" lIns="0" tIns="0" rIns="0" bIns="0" numCol="1" anchor="t">
                        <a:noAutofit/>
                      </wps:bodyPr>
                    </wps:wsp>
                  </a:graphicData>
                </a:graphic>
                <wp14:sizeRelH relativeFrom="margin">
                  <wp14:pctWidth>0</wp14:pctWidth>
                </wp14:sizeRelH>
              </wp:anchor>
            </w:drawing>
          </mc:Choice>
          <mc:Fallback>
            <w:pict>
              <v:rect w14:anchorId="60FA6054" id="_x0000_s1065" style="position:absolute;margin-left:259pt;margin-top:683pt;width:181.4pt;height:65.45pt;z-index:25178316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" filled="f" stroked="f" strokeweight="1pt">
                <v:stroke miterlimit="4"/>
                <v:textbox inset="0,0,0,0">
                  <w:txbxContent>
                    <w:p w:rsidR="00A763F9" w:rsidRPr="00A763F9" w:rsidRDefault="00A763F9" w:rsidP="00A763F9">
                      <w:pPr>
                        <w:pStyle w:val="Body1"/>
                        <w:bidi/>
                        <w:jc w:val="left"/>
                        <w:rPr>
                          <w:rFonts w:ascii="Tajawal" w:hAnsi="Tajawal" w:cs="Tajawal" w:hint="cs"/>
                          <w:i/>
                          <w:iCs/>
                          <w:color w:val="FFFFFF" w:themeColor="background1"/>
                          <w:sz w:val="24"/>
                          <w:szCs w:val="24"/>
                        </w:rPr>
                      </w:pPr>
                      <w:r w:rsidRPr="00A763F9">
                        <w:rPr>
                          <w:rFonts w:ascii="Tajawal" w:hAnsi="Tajawal" w:cs="Tajawal" w:hint="cs"/>
                          <w:i/>
                          <w:iCs/>
                          <w:color w:val="FFFFFF" w:themeColor="background1"/>
                          <w:sz w:val="24"/>
                          <w:szCs w:val="24"/>
                          <w:rtl/>
                        </w:rPr>
                        <w:t xml:space="preserve">هذا النص تجريبي لمشاهدة حجم وشكل النصوص في هذا المكان ويمكنك </w:t>
                      </w:r>
                      <w:proofErr w:type="gramStart"/>
                      <w:r w:rsidRPr="00A763F9">
                        <w:rPr>
                          <w:rFonts w:ascii="Tajawal" w:hAnsi="Tajawal" w:cs="Tajawal" w:hint="cs"/>
                          <w:i/>
                          <w:iCs/>
                          <w:color w:val="FFFFFF" w:themeColor="background1"/>
                          <w:sz w:val="24"/>
                          <w:szCs w:val="24"/>
                          <w:rtl/>
                        </w:rPr>
                        <w:t>التعديل  هذا</w:t>
                      </w:r>
                      <w:proofErr w:type="gramEnd"/>
                      <w:r w:rsidRPr="00A763F9">
                        <w:rPr>
                          <w:rFonts w:ascii="Tajawal" w:hAnsi="Tajawal" w:cs="Tajawal" w:hint="cs"/>
                          <w:i/>
                          <w:iCs/>
                          <w:color w:val="FFFFFF" w:themeColor="background1"/>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i/>
                          <w:iCs/>
                          <w:color w:val="FFFFFF" w:themeColor="background1"/>
                          <w:sz w:val="24"/>
                          <w:szCs w:val="24"/>
                        </w:rPr>
                      </w:pPr>
                    </w:p>
                  </w:txbxContent>
                </v:textbox>
                <w10:wrap anchorx="page" anchory="page"/>
              </v:rect>
            </w:pict>
          </mc:Fallback>
        </mc:AlternateContent>
      </w:r>
      <w:r w:rsidR="00A94024">
        <w:rPr>
          <w:noProof/>
          <w:lang w:val="en-US"/>
        </w:rPr>
        <mc:AlternateContent>
          <mc:Choice Requires="wps">
            <w:drawing>
              <wp:anchor distT="152400" distB="152400" distL="152400" distR="152400" simplePos="0" relativeHeight="251781120" behindDoc="0" locked="0" layoutInCell="1" allowOverlap="1" wp14:anchorId="18ED926B" wp14:editId="6D16D7CD">
                <wp:simplePos x="0" y="0"/>
                <wp:positionH relativeFrom="page">
                  <wp:posOffset>4602420</wp:posOffset>
                </wp:positionH>
                <wp:positionV relativeFrom="page">
                  <wp:posOffset>7200900</wp:posOffset>
                </wp:positionV>
                <wp:extent cx="1985010" cy="286385"/>
                <wp:effectExtent l="0" t="0" r="0" b="0"/>
                <wp:wrapNone/>
                <wp:docPr id="43" name="officeArt object"/>
                <wp:cNvGraphicFramePr/>
                <a:graphic xmlns:a="http://schemas.openxmlformats.org/drawingml/2006/main">
                  <a:graphicData uri="http://schemas.microsoft.com/office/word/2010/wordprocessingShape">
                    <wps:wsp>
                      <wps:cNvSpPr/>
                      <wps:spPr>
                        <a:xfrm>
                          <a:off x="0" y="0"/>
                          <a:ext cx="1985010" cy="286385"/>
                        </a:xfrm>
                        <a:prstGeom prst="rect">
                          <a:avLst/>
                        </a:prstGeom>
                        <a:noFill/>
                        <a:ln w="12700" cap="flat">
                          <a:noFill/>
                          <a:miter lim="400000"/>
                        </a:ln>
                        <a:effectLst/>
                      </wps:spPr>
                      <wps:txbx>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8ED926B" id="_x0000_s1066" style="position:absolute;margin-left:362.4pt;margin-top:567pt;width:156.3pt;height:22.55pt;z-index:251781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" filled="f" stroked="f" strokeweight="1pt">
                <v:stroke miterlimit="4"/>
                <v:textbox inset="0,0,0,0">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v:textbox>
                <w10:wrap anchorx="page" anchory="page"/>
              </v:rect>
            </w:pict>
          </mc:Fallback>
        </mc:AlternateContent>
      </w:r>
      <w:r w:rsidR="00A94024">
        <w:rPr>
          <w:noProof/>
          <w:lang w:val="en-US"/>
        </w:rPr>
        <mc:AlternateContent>
          <mc:Choice Requires="wps">
            <w:drawing>
              <wp:anchor distT="152400" distB="152400" distL="152400" distR="152400" simplePos="0" relativeHeight="251777024" behindDoc="0" locked="0" layoutInCell="1" allowOverlap="1" wp14:anchorId="18ED926B" wp14:editId="6D16D7CD">
                <wp:simplePos x="0" y="0"/>
                <wp:positionH relativeFrom="page">
                  <wp:posOffset>553656</wp:posOffset>
                </wp:positionH>
                <wp:positionV relativeFrom="page">
                  <wp:posOffset>2971800</wp:posOffset>
                </wp:positionV>
                <wp:extent cx="1985010" cy="286385"/>
                <wp:effectExtent l="0" t="0" r="0" b="5715"/>
                <wp:wrapNone/>
                <wp:docPr id="41" name="officeArt object"/>
                <wp:cNvGraphicFramePr/>
                <a:graphic xmlns:a="http://schemas.openxmlformats.org/drawingml/2006/main">
                  <a:graphicData uri="http://schemas.microsoft.com/office/word/2010/wordprocessingShape">
                    <wps:wsp>
                      <wps:cNvSpPr/>
                      <wps:spPr>
                        <a:xfrm>
                          <a:off x="0" y="0"/>
                          <a:ext cx="1985010" cy="286385"/>
                        </a:xfrm>
                        <a:prstGeom prst="rect">
                          <a:avLst/>
                        </a:prstGeom>
                        <a:noFill/>
                        <a:ln w="12700" cap="flat">
                          <a:noFill/>
                          <a:miter lim="400000"/>
                        </a:ln>
                        <a:effectLst/>
                      </wps:spPr>
                      <wps:txbx>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8ED926B" id="_x0000_s1067" style="position:absolute;margin-left:43.6pt;margin-top:234pt;width:156.3pt;height:22.55pt;z-index:251777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" filled="f" stroked="f" strokeweight="1pt">
                <v:stroke miterlimit="4"/>
                <v:textbox inset="0,0,0,0">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v:textbox>
                <w10:wrap anchorx="page" anchory="page"/>
              </v:rect>
            </w:pict>
          </mc:Fallback>
        </mc:AlternateContent>
      </w:r>
      <w:r w:rsidR="00A94024">
        <w:rPr>
          <w:noProof/>
          <w:lang w:val="en-US"/>
        </w:rPr>
        <mc:AlternateContent>
          <mc:Choice Requires="wps">
            <w:drawing>
              <wp:anchor distT="152400" distB="152400" distL="152400" distR="152400" simplePos="0" relativeHeight="251779072" behindDoc="0" locked="0" layoutInCell="1" allowOverlap="1" wp14:anchorId="18ED926B" wp14:editId="6D16D7CD">
                <wp:simplePos x="0" y="0"/>
                <wp:positionH relativeFrom="page">
                  <wp:posOffset>2843243</wp:posOffset>
                </wp:positionH>
                <wp:positionV relativeFrom="page">
                  <wp:posOffset>2977515</wp:posOffset>
                </wp:positionV>
                <wp:extent cx="1985010" cy="286385"/>
                <wp:effectExtent l="0" t="0" r="0" b="5715"/>
                <wp:wrapNone/>
                <wp:docPr id="42" name="officeArt object"/>
                <wp:cNvGraphicFramePr/>
                <a:graphic xmlns:a="http://schemas.openxmlformats.org/drawingml/2006/main">
                  <a:graphicData uri="http://schemas.microsoft.com/office/word/2010/wordprocessingShape">
                    <wps:wsp>
                      <wps:cNvSpPr/>
                      <wps:spPr>
                        <a:xfrm>
                          <a:off x="0" y="0"/>
                          <a:ext cx="1985010" cy="286385"/>
                        </a:xfrm>
                        <a:prstGeom prst="rect">
                          <a:avLst/>
                        </a:prstGeom>
                        <a:noFill/>
                        <a:ln w="12700" cap="flat">
                          <a:noFill/>
                          <a:miter lim="400000"/>
                        </a:ln>
                        <a:effectLst/>
                      </wps:spPr>
                      <wps:txbx>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8ED926B" id="_x0000_s1068" style="position:absolute;margin-left:223.9pt;margin-top:234.45pt;width:156.3pt;height:22.55pt;z-index:251779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" filled="f" stroked="f" strokeweight="1pt">
                <v:stroke miterlimit="4"/>
                <v:textbox inset="0,0,0,0">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v:textbox>
                <w10:wrap anchorx="page" anchory="page"/>
              </v:rect>
            </w:pict>
          </mc:Fallback>
        </mc:AlternateContent>
      </w:r>
      <w:r w:rsidR="00A94024">
        <w:rPr>
          <w:noProof/>
          <w:lang w:val="en-US"/>
        </w:rPr>
        <mc:AlternateContent>
          <mc:Choice Requires="wps">
            <w:drawing>
              <wp:anchor distT="152400" distB="152400" distL="152400" distR="152400" simplePos="0" relativeHeight="251774976" behindDoc="0" locked="0" layoutInCell="1" allowOverlap="1" wp14:anchorId="678DB184" wp14:editId="41DFFE27">
                <wp:simplePos x="0" y="0"/>
                <wp:positionH relativeFrom="page">
                  <wp:posOffset>4991100</wp:posOffset>
                </wp:positionH>
                <wp:positionV relativeFrom="page">
                  <wp:posOffset>2959100</wp:posOffset>
                </wp:positionV>
                <wp:extent cx="1985010" cy="286385"/>
                <wp:effectExtent l="0" t="0" r="0" b="5715"/>
                <wp:wrapNone/>
                <wp:docPr id="40" name="officeArt object"/>
                <wp:cNvGraphicFramePr/>
                <a:graphic xmlns:a="http://schemas.openxmlformats.org/drawingml/2006/main">
                  <a:graphicData uri="http://schemas.microsoft.com/office/word/2010/wordprocessingShape">
                    <wps:wsp>
                      <wps:cNvSpPr/>
                      <wps:spPr>
                        <a:xfrm>
                          <a:off x="0" y="0"/>
                          <a:ext cx="1985010" cy="286385"/>
                        </a:xfrm>
                        <a:prstGeom prst="rect">
                          <a:avLst/>
                        </a:prstGeom>
                        <a:noFill/>
                        <a:ln w="12700" cap="flat">
                          <a:noFill/>
                          <a:miter lim="400000"/>
                        </a:ln>
                        <a:effectLst/>
                      </wps:spPr>
                      <wps:txbx>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78DB184" id="_x0000_s1069" style="position:absolute;margin-left:393pt;margin-top:233pt;width:156.3pt;height:22.55pt;z-index:2517749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" filled="f" stroked="f" strokeweight="1pt">
                <v:stroke miterlimit="4"/>
                <v:textbox inset="0,0,0,0">
                  <w:txbxContent>
                    <w:p w:rsidR="00A94024" w:rsidRPr="00342D79" w:rsidRDefault="00A94024" w:rsidP="00A94024">
                      <w:pPr>
                        <w:pStyle w:val="Heading2"/>
                        <w:jc w:val="center"/>
                        <w:rPr>
                          <w:rFonts w:ascii="Tajawal" w:hAnsi="Tajawal" w:cs="Tajawal" w:hint="cs"/>
                          <w:b/>
                          <w:bCs/>
                          <w:sz w:val="28"/>
                          <w:szCs w:val="28"/>
                        </w:rPr>
                      </w:pPr>
                      <w:r w:rsidRPr="00342D79">
                        <w:rPr>
                          <w:rFonts w:ascii="Tajawal" w:hAnsi="Tajawal" w:cs="Tajawal" w:hint="cs"/>
                          <w:b/>
                          <w:bCs/>
                          <w:sz w:val="28"/>
                          <w:szCs w:val="28"/>
                          <w:rtl/>
                        </w:rPr>
                        <w:t xml:space="preserve">التعبير بطريقة </w:t>
                      </w:r>
                      <w:proofErr w:type="gramStart"/>
                      <w:r w:rsidRPr="00342D79">
                        <w:rPr>
                          <w:rFonts w:ascii="Tajawal" w:hAnsi="Tajawal" w:cs="Tajawal" w:hint="cs"/>
                          <w:b/>
                          <w:bCs/>
                          <w:sz w:val="28"/>
                          <w:szCs w:val="28"/>
                          <w:rtl/>
                        </w:rPr>
                        <w:t>افضل</w:t>
                      </w:r>
                      <w:proofErr w:type="gramEnd"/>
                    </w:p>
                    <w:p w:rsidR="00A94024" w:rsidRPr="00A94024" w:rsidRDefault="00A94024" w:rsidP="00A94024">
                      <w:pPr>
                        <w:pStyle w:val="Heading2"/>
                        <w:bidi/>
                        <w:jc w:val="center"/>
                        <w:rPr>
                          <w:rFonts w:ascii="Tajawal" w:hAnsi="Tajawal" w:cs="Tajawal" w:hint="cs"/>
                          <w:b/>
                          <w:bCs/>
                          <w:sz w:val="28"/>
                          <w:szCs w:val="28"/>
                        </w:rPr>
                      </w:pPr>
                    </w:p>
                  </w:txbxContent>
                </v:textbox>
                <w10:wrap anchorx="page" anchory="page"/>
              </v:rect>
            </w:pict>
          </mc:Fallback>
        </mc:AlternateContent>
      </w:r>
      <w:r w:rsidR="00A94024">
        <w:rPr>
          <w:noProof/>
          <w:lang w:val="en-US"/>
        </w:rPr>
        <mc:AlternateContent>
          <mc:Choice Requires="wpg">
            <w:drawing>
              <wp:anchor distT="152400" distB="152400" distL="152400" distR="152400" simplePos="0" relativeHeight="251772928" behindDoc="0" locked="0" layoutInCell="1" allowOverlap="1" wp14:anchorId="539452A8" wp14:editId="7C33EB9E">
                <wp:simplePos x="0" y="0"/>
                <wp:positionH relativeFrom="page">
                  <wp:posOffset>710565</wp:posOffset>
                </wp:positionH>
                <wp:positionV relativeFrom="page">
                  <wp:posOffset>3378200</wp:posOffset>
                </wp:positionV>
                <wp:extent cx="6091987" cy="3060700"/>
                <wp:effectExtent l="0" t="0" r="0" b="0"/>
                <wp:wrapNone/>
                <wp:docPr id="35" name="officeArt object"/>
                <wp:cNvGraphicFramePr/>
                <a:graphic xmlns:a="http://schemas.openxmlformats.org/drawingml/2006/main">
                  <a:graphicData uri="http://schemas.microsoft.com/office/word/2010/wordprocessingGroup">
                    <wpg:wgp>
                      <wpg:cNvGrpSpPr/>
                      <wpg:grpSpPr>
                        <a:xfrm flipH="1">
                          <a:off x="0" y="0"/>
                          <a:ext cx="6091987" cy="3060700"/>
                          <a:chOff x="0" y="0"/>
                          <a:chExt cx="6091986" cy="4636689"/>
                        </a:xfrm>
                      </wpg:grpSpPr>
                      <wps:wsp>
                        <wps:cNvPr id="36" name="Shape 1073741870"/>
                        <wps:cNvSpPr/>
                        <wps:spPr>
                          <a:xfrm>
                            <a:off x="0" y="0"/>
                            <a:ext cx="6091987" cy="4636690"/>
                          </a:xfrm>
                          <a:prstGeom prst="rect">
                            <a:avLst/>
                          </a:prstGeom>
                          <a:noFill/>
                          <a:ln w="12700" cap="flat">
                            <a:noFill/>
                            <a:miter lim="400000"/>
                          </a:ln>
                          <a:effectLst/>
                        </wps:spPr>
                        <wps:bodyPr/>
                      </wps:wsp>
                      <wps:wsp>
                        <wps:cNvPr id="37" name="Shape 1073741871"/>
                        <wps:cNvSpPr/>
                        <wps:spPr>
                          <a:xfrm>
                            <a:off x="0" y="0"/>
                            <a:ext cx="1827597" cy="4636690"/>
                          </a:xfrm>
                          <a:prstGeom prst="rect">
                            <a:avLst/>
                          </a:prstGeom>
                        </wps:spPr>
                        <wps:txbx id="35">
                          <w:txbxContent>
                            <w:p w:rsidR="00A94024" w:rsidRDefault="00A94024"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r>
                                <w:rPr>
                                  <w:rFonts w:ascii="Tajawal" w:hAnsi="Tajawal" w:cs="Tajawal" w:hint="cs"/>
                                  <w:sz w:val="24"/>
                                  <w:szCs w:val="24"/>
                                  <w:rtl/>
                                  <w:lang w:val="it-IT"/>
                                </w:rPr>
                                <w:t xml:space="preserve"> </w:t>
                              </w:r>
                            </w:p>
                            <w:p w:rsidR="00A94024" w:rsidRDefault="00A94024" w:rsidP="00A94024">
                              <w:pPr>
                                <w:pStyle w:val="Body"/>
                                <w:bidi/>
                                <w:rPr>
                                  <w:rFonts w:ascii="Tajawal" w:hAnsi="Tajawal" w:cs="Tajawal"/>
                                  <w:sz w:val="24"/>
                                  <w:szCs w:val="24"/>
                                  <w:rtl/>
                                  <w:lang w:val="it-IT"/>
                                </w:rPr>
                              </w:pPr>
                            </w:p>
                            <w:p w:rsidR="00A94024" w:rsidRPr="00A94024" w:rsidRDefault="00A94024" w:rsidP="00A94024">
                              <w:pPr>
                                <w:pStyle w:val="Body"/>
                                <w:bidi/>
                                <w:rPr>
                                  <w:rFonts w:ascii="Tajawal" w:hAnsi="Tajawal" w:cs="Tajawal"/>
                                  <w:sz w:val="24"/>
                                  <w:szCs w:val="24"/>
                                  <w:rtl/>
                                  <w:lang w:val="it-IT"/>
                                </w:rPr>
                              </w:pP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94024" w:rsidRPr="00A94024" w:rsidRDefault="00A94024"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94024" w:rsidRPr="00A94024" w:rsidRDefault="00A94024" w:rsidP="00A94024">
                              <w:pPr>
                                <w:pStyle w:val="Body"/>
                                <w:bidi/>
                                <w:rPr>
                                  <w:rFonts w:ascii="Tajawal" w:hAnsi="Tajawal" w:cs="Tajawal"/>
                                  <w:sz w:val="24"/>
                                  <w:szCs w:val="24"/>
                                  <w:rtl/>
                                  <w:lang w:val="it-IT"/>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94024" w:rsidRPr="00A94024" w:rsidRDefault="00A94024"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94024" w:rsidRPr="00A94024" w:rsidRDefault="00A94024" w:rsidP="00A94024">
                              <w:pPr>
                                <w:pStyle w:val="Body"/>
                                <w:bidi/>
                                <w:rPr>
                                  <w:sz w:val="24"/>
                                  <w:szCs w:val="24"/>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txbxContent>
                        </wps:txbx>
                        <wps:bodyPr wrap="square" lIns="0" tIns="0" rIns="0" bIns="0" numCol="3" spcCol="304599" anchor="t">
                          <a:noAutofit/>
                        </wps:bodyPr>
                      </wps:wsp>
                      <wps:wsp>
                        <wps:cNvPr id="38" name="Shape 1073741872"/>
                        <wps:cNvSpPr/>
                        <wps:spPr>
                          <a:xfrm>
                            <a:off x="2132195" y="0"/>
                            <a:ext cx="1827597" cy="4636690"/>
                          </a:xfrm>
                          <a:prstGeom prst="rect">
                            <a:avLst/>
                          </a:prstGeom>
                        </wps:spPr>
                        <wps:linkedTxbx id="35" seq="1"/>
                        <wps:bodyPr wrap="square" lIns="0" tIns="0" rIns="0" bIns="0" numCol="3" spcCol="304599" anchor="t">
                          <a:noAutofit/>
                        </wps:bodyPr>
                      </wps:wsp>
                      <wps:wsp>
                        <wps:cNvPr id="39" name="Shape 1073741873"/>
                        <wps:cNvSpPr/>
                        <wps:spPr>
                          <a:xfrm>
                            <a:off x="4264390" y="0"/>
                            <a:ext cx="1827597" cy="4636690"/>
                          </a:xfrm>
                          <a:prstGeom prst="rect">
                            <a:avLst/>
                          </a:prstGeom>
                        </wps:spPr>
                        <wps:linkedTxbx id="35" seq="2"/>
                        <wps:bodyPr wrap="square" lIns="0" tIns="0" rIns="0" bIns="0" numCol="3" spcCol="304599" anchor="t">
                          <a:noAutofit/>
                        </wps:bodyPr>
                      </wps:wsp>
                    </wpg:wgp>
                  </a:graphicData>
                </a:graphic>
                <wp14:sizeRelV relativeFrom="margin">
                  <wp14:pctHeight>0</wp14:pctHeight>
                </wp14:sizeRelV>
              </wp:anchor>
            </w:drawing>
          </mc:Choice>
          <mc:Fallback>
            <w:pict>
              <v:group w14:anchorId="539452A8" id="_x0000_s1070" style="position:absolute;margin-left:55.95pt;margin-top:266pt;width:479.7pt;height:241pt;flip:x;z-index:251772928;mso-wrap-distance-left:12pt;mso-wrap-distance-top:12pt;mso-wrap-distance-right:12pt;mso-wrap-distance-bottom:12pt;mso-position-horizontal-relative:page;mso-position-vertical-relative:page;mso-height-relative:margin" coordsize="60919,46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">
                <v:rect id="Shape 1073741870" o:spid="_x0000_s1071" style="position:absolute;width:60919;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" filled="f" stroked="f" strokeweight="1pt">
                  <v:stroke miterlimit="4"/>
                </v:rect>
                <v:rect id="Shape 1073741871" o:spid="_x0000_s1072" style="position:absolute;width:18275;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style="mso-next-textbox:#Shape 1073741872" inset="0,0,0,0">
                    <w:txbxContent>
                      <w:p w:rsidR="00A94024" w:rsidRDefault="00A94024"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r>
                          <w:rPr>
                            <w:rFonts w:ascii="Tajawal" w:hAnsi="Tajawal" w:cs="Tajawal" w:hint="cs"/>
                            <w:sz w:val="24"/>
                            <w:szCs w:val="24"/>
                            <w:rtl/>
                            <w:lang w:val="it-IT"/>
                          </w:rPr>
                          <w:t xml:space="preserve"> </w:t>
                        </w:r>
                      </w:p>
                      <w:p w:rsidR="00A94024" w:rsidRDefault="00A94024" w:rsidP="00A94024">
                        <w:pPr>
                          <w:pStyle w:val="Body"/>
                          <w:bidi/>
                          <w:rPr>
                            <w:rFonts w:ascii="Tajawal" w:hAnsi="Tajawal" w:cs="Tajawal"/>
                            <w:sz w:val="24"/>
                            <w:szCs w:val="24"/>
                            <w:rtl/>
                            <w:lang w:val="it-IT"/>
                          </w:rPr>
                        </w:pPr>
                      </w:p>
                      <w:p w:rsidR="00A94024" w:rsidRPr="00A94024" w:rsidRDefault="00A94024" w:rsidP="00A94024">
                        <w:pPr>
                          <w:pStyle w:val="Body"/>
                          <w:bidi/>
                          <w:rPr>
                            <w:rFonts w:ascii="Tajawal" w:hAnsi="Tajawal" w:cs="Tajawal"/>
                            <w:sz w:val="24"/>
                            <w:szCs w:val="24"/>
                            <w:rtl/>
                            <w:lang w:val="it-IT"/>
                          </w:rPr>
                        </w:pP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94024" w:rsidRPr="00A94024" w:rsidRDefault="00A94024"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94024" w:rsidRPr="00A94024" w:rsidRDefault="00A94024" w:rsidP="00A94024">
                        <w:pPr>
                          <w:pStyle w:val="Body"/>
                          <w:bidi/>
                          <w:rPr>
                            <w:rFonts w:ascii="Tajawal" w:hAnsi="Tajawal" w:cs="Tajawal"/>
                            <w:sz w:val="24"/>
                            <w:szCs w:val="24"/>
                            <w:rtl/>
                            <w:lang w:val="it-IT"/>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94024" w:rsidRPr="00A94024" w:rsidRDefault="00A94024" w:rsidP="00A94024">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94024" w:rsidRPr="00A94024" w:rsidRDefault="00A94024" w:rsidP="00A94024">
                        <w:pPr>
                          <w:pStyle w:val="Body"/>
                          <w:bidi/>
                          <w:rPr>
                            <w:sz w:val="24"/>
                            <w:szCs w:val="24"/>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txbxContent>
                  </v:textbox>
                </v:rect>
                <v:rect id="Shape 1073741872" o:spid="_x0000_s1073" style="position:absolute;left:21321;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style="mso-next-textbox:#Shape 1073741873" inset="0,0,0,0">
                    <w:txbxContent/>
                  </v:textbox>
                </v:rect>
                <v:rect id="Shape 1073741873" o:spid="_x0000_s1074" style="position:absolute;left:42643;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v:textbox>
                </v:rect>
                <w10:wrap anchorx="page" anchory="page"/>
              </v:group>
            </w:pict>
          </mc:Fallback>
        </mc:AlternateContent>
      </w:r>
      <w:r w:rsidR="00A94024">
        <w:rPr>
          <w:noProof/>
          <w:lang w:val="en-US"/>
        </w:rPr>
        <mc:AlternateContent>
          <mc:Choice Requires="wpg">
            <w:drawing>
              <wp:anchor distT="152400" distB="152400" distL="152400" distR="152400" simplePos="0" relativeHeight="251720704" behindDoc="0" locked="0" layoutInCell="1" allowOverlap="1">
                <wp:simplePos x="0" y="0"/>
                <wp:positionH relativeFrom="page">
                  <wp:posOffset>5735320</wp:posOffset>
                </wp:positionH>
                <wp:positionV relativeFrom="page">
                  <wp:posOffset>8592750</wp:posOffset>
                </wp:positionV>
                <wp:extent cx="876734" cy="882912"/>
                <wp:effectExtent l="0" t="0" r="0" b="0"/>
                <wp:wrapNone/>
                <wp:docPr id="1073741911" name="officeArt object"/>
                <wp:cNvGraphicFramePr/>
                <a:graphic xmlns:a="http://schemas.openxmlformats.org/drawingml/2006/main">
                  <a:graphicData uri="http://schemas.microsoft.com/office/word/2010/wordprocessingGroup">
                    <wpg:wgp>
                      <wpg:cNvGrpSpPr/>
                      <wpg:grpSpPr>
                        <a:xfrm>
                          <a:off x="0" y="0"/>
                          <a:ext cx="876734" cy="882912"/>
                          <a:chOff x="0" y="0"/>
                          <a:chExt cx="876733" cy="882911"/>
                        </a:xfrm>
                      </wpg:grpSpPr>
                      <wps:wsp>
                        <wps:cNvPr id="1073741899" name="Shape 1073741899"/>
                        <wps:cNvSpPr/>
                        <wps:spPr>
                          <a:xfrm>
                            <a:off x="176218" y="0"/>
                            <a:ext cx="260649" cy="442379"/>
                          </a:xfrm>
                          <a:custGeom>
                            <a:avLst/>
                            <a:gdLst/>
                            <a:ahLst/>
                            <a:cxnLst>
                              <a:cxn ang="0">
                                <a:pos x="wd2" y="hd2"/>
                              </a:cxn>
                              <a:cxn ang="5400000">
                                <a:pos x="wd2" y="hd2"/>
                              </a:cxn>
                              <a:cxn ang="10800000">
                                <a:pos x="wd2" y="hd2"/>
                              </a:cxn>
                              <a:cxn ang="16200000">
                                <a:pos x="wd2" y="hd2"/>
                              </a:cxn>
                            </a:cxnLst>
                            <a:rect l="0" t="0" r="r" b="b"/>
                            <a:pathLst>
                              <a:path w="21600" h="21600" extrusionOk="0">
                                <a:moveTo>
                                  <a:pt x="21531" y="21600"/>
                                </a:moveTo>
                                <a:lnTo>
                                  <a:pt x="21600" y="1"/>
                                </a:lnTo>
                                <a:cubicBezTo>
                                  <a:pt x="21562" y="1"/>
                                  <a:pt x="21524" y="0"/>
                                  <a:pt x="21486" y="0"/>
                                </a:cubicBezTo>
                                <a:cubicBezTo>
                                  <a:pt x="13447" y="0"/>
                                  <a:pt x="6020" y="1538"/>
                                  <a:pt x="0" y="4139"/>
                                </a:cubicBezTo>
                                <a:cubicBezTo>
                                  <a:pt x="0" y="4139"/>
                                  <a:pt x="21531" y="21600"/>
                                  <a:pt x="21531" y="21600"/>
                                </a:cubicBezTo>
                                <a:close/>
                              </a:path>
                            </a:pathLst>
                          </a:custGeom>
                          <a:solidFill>
                            <a:srgbClr val="FFFFFF"/>
                          </a:solidFill>
                          <a:ln w="12700" cap="flat">
                            <a:noFill/>
                            <a:miter lim="400000"/>
                          </a:ln>
                          <a:effectLst/>
                        </wps:spPr>
                        <wps:bodyPr/>
                      </wps:wsp>
                      <wps:wsp>
                        <wps:cNvPr id="1073741900" name="Shape 1073741900"/>
                        <wps:cNvSpPr/>
                        <wps:spPr>
                          <a:xfrm>
                            <a:off x="18880" y="81815"/>
                            <a:ext cx="420391" cy="358367"/>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8275" y="0"/>
                                </a:lnTo>
                                <a:cubicBezTo>
                                  <a:pt x="8256" y="16"/>
                                  <a:pt x="8236" y="32"/>
                                  <a:pt x="8217" y="48"/>
                                </a:cubicBezTo>
                                <a:cubicBezTo>
                                  <a:pt x="4185" y="3485"/>
                                  <a:pt x="1411" y="8195"/>
                                  <a:pt x="0" y="13367"/>
                                </a:cubicBezTo>
                                <a:cubicBezTo>
                                  <a:pt x="0" y="13367"/>
                                  <a:pt x="21600" y="21600"/>
                                  <a:pt x="21600" y="21600"/>
                                </a:cubicBezTo>
                                <a:close/>
                              </a:path>
                            </a:pathLst>
                          </a:custGeom>
                          <a:solidFill>
                            <a:srgbClr val="FFFFFF"/>
                          </a:solidFill>
                          <a:ln w="12700" cap="flat">
                            <a:noFill/>
                            <a:miter lim="400000"/>
                          </a:ln>
                          <a:effectLst/>
                        </wps:spPr>
                        <wps:bodyPr/>
                      </wps:wsp>
                      <wps:wsp>
                        <wps:cNvPr id="1073741901" name="Shape 1073741901"/>
                        <wps:cNvSpPr/>
                        <wps:spPr>
                          <a:xfrm>
                            <a:off x="-1" y="302088"/>
                            <a:ext cx="442474" cy="274082"/>
                          </a:xfrm>
                          <a:custGeom>
                            <a:avLst/>
                            <a:gdLst/>
                            <a:ahLst/>
                            <a:cxnLst>
                              <a:cxn ang="0">
                                <a:pos x="wd2" y="hd2"/>
                              </a:cxn>
                              <a:cxn ang="5400000">
                                <a:pos x="wd2" y="hd2"/>
                              </a:cxn>
                              <a:cxn ang="10800000">
                                <a:pos x="wd2" y="hd2"/>
                              </a:cxn>
                              <a:cxn ang="16200000">
                                <a:pos x="wd2" y="hd2"/>
                              </a:cxn>
                            </a:cxnLst>
                            <a:rect l="0" t="0" r="r" b="b"/>
                            <a:pathLst>
                              <a:path w="21198" h="21600" extrusionOk="0">
                                <a:moveTo>
                                  <a:pt x="21198" y="10835"/>
                                </a:moveTo>
                                <a:lnTo>
                                  <a:pt x="1055" y="0"/>
                                </a:lnTo>
                                <a:cubicBezTo>
                                  <a:pt x="1048" y="34"/>
                                  <a:pt x="1041" y="69"/>
                                  <a:pt x="1034" y="103"/>
                                </a:cubicBezTo>
                                <a:cubicBezTo>
                                  <a:pt x="-402" y="7373"/>
                                  <a:pt x="-294" y="14858"/>
                                  <a:pt x="1058" y="21600"/>
                                </a:cubicBezTo>
                                <a:cubicBezTo>
                                  <a:pt x="1058" y="21600"/>
                                  <a:pt x="21198" y="10835"/>
                                  <a:pt x="21198" y="10835"/>
                                </a:cubicBezTo>
                                <a:close/>
                              </a:path>
                            </a:pathLst>
                          </a:custGeom>
                          <a:solidFill>
                            <a:srgbClr val="BFBFBF"/>
                          </a:solidFill>
                          <a:ln w="12700" cap="flat">
                            <a:noFill/>
                            <a:miter lim="400000"/>
                          </a:ln>
                          <a:effectLst/>
                        </wps:spPr>
                        <wps:bodyPr/>
                      </wps:wsp>
                      <wps:wsp>
                        <wps:cNvPr id="1073741902" name="Shape 1073741902"/>
                        <wps:cNvSpPr/>
                        <wps:spPr>
                          <a:xfrm>
                            <a:off x="18880" y="440545"/>
                            <a:ext cx="420955" cy="35760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8209"/>
                                </a:lnTo>
                                <a:cubicBezTo>
                                  <a:pt x="7" y="8235"/>
                                  <a:pt x="14" y="8262"/>
                                  <a:pt x="21" y="8288"/>
                                </a:cubicBezTo>
                                <a:cubicBezTo>
                                  <a:pt x="1559" y="13860"/>
                                  <a:pt x="4517" y="18421"/>
                                  <a:pt x="8269" y="21600"/>
                                </a:cubicBezTo>
                                <a:cubicBezTo>
                                  <a:pt x="8269" y="21600"/>
                                  <a:pt x="21600" y="0"/>
                                  <a:pt x="21600" y="0"/>
                                </a:cubicBezTo>
                                <a:close/>
                              </a:path>
                            </a:pathLst>
                          </a:custGeom>
                          <a:solidFill>
                            <a:srgbClr val="BFBFBF"/>
                          </a:solidFill>
                          <a:ln w="12700" cap="flat">
                            <a:noFill/>
                            <a:miter lim="400000"/>
                          </a:ln>
                          <a:effectLst/>
                        </wps:spPr>
                        <wps:bodyPr/>
                      </wps:wsp>
                      <wps:wsp>
                        <wps:cNvPr id="1073741903" name="Shape 1073741903"/>
                        <wps:cNvSpPr/>
                        <wps:spPr>
                          <a:xfrm>
                            <a:off x="182511" y="440545"/>
                            <a:ext cx="260684" cy="442026"/>
                          </a:xfrm>
                          <a:custGeom>
                            <a:avLst/>
                            <a:gdLst/>
                            <a:ahLst/>
                            <a:cxnLst>
                              <a:cxn ang="0">
                                <a:pos x="wd2" y="hd2"/>
                              </a:cxn>
                              <a:cxn ang="5400000">
                                <a:pos x="wd2" y="hd2"/>
                              </a:cxn>
                              <a:cxn ang="10800000">
                                <a:pos x="wd2" y="hd2"/>
                              </a:cxn>
                              <a:cxn ang="16200000">
                                <a:pos x="wd2" y="hd2"/>
                              </a:cxn>
                            </a:cxnLst>
                            <a:rect l="0" t="0" r="r" b="b"/>
                            <a:pathLst>
                              <a:path w="21600" h="21580" extrusionOk="0">
                                <a:moveTo>
                                  <a:pt x="21599" y="0"/>
                                </a:moveTo>
                                <a:lnTo>
                                  <a:pt x="0" y="17448"/>
                                </a:lnTo>
                                <a:cubicBezTo>
                                  <a:pt x="30" y="17461"/>
                                  <a:pt x="60" y="17475"/>
                                  <a:pt x="91" y="17488"/>
                                </a:cubicBezTo>
                                <a:cubicBezTo>
                                  <a:pt x="6594" y="20272"/>
                                  <a:pt x="14136" y="21600"/>
                                  <a:pt x="21600" y="21580"/>
                                </a:cubicBezTo>
                                <a:cubicBezTo>
                                  <a:pt x="21600" y="21580"/>
                                  <a:pt x="21599" y="0"/>
                                  <a:pt x="21599" y="0"/>
                                </a:cubicBezTo>
                                <a:close/>
                              </a:path>
                            </a:pathLst>
                          </a:custGeom>
                          <a:solidFill>
                            <a:srgbClr val="BFBFBF"/>
                          </a:solidFill>
                          <a:ln w="12700" cap="flat">
                            <a:noFill/>
                            <a:miter lim="400000"/>
                          </a:ln>
                          <a:effectLst/>
                        </wps:spPr>
                        <wps:bodyPr/>
                      </wps:wsp>
                      <wps:wsp>
                        <wps:cNvPr id="1073741904" name="Shape 1073741904"/>
                        <wps:cNvSpPr/>
                        <wps:spPr>
                          <a:xfrm>
                            <a:off x="434252" y="440545"/>
                            <a:ext cx="260649" cy="442367"/>
                          </a:xfrm>
                          <a:custGeom>
                            <a:avLst/>
                            <a:gdLst/>
                            <a:ahLst/>
                            <a:cxnLst>
                              <a:cxn ang="0">
                                <a:pos x="wd2" y="hd2"/>
                              </a:cxn>
                              <a:cxn ang="5400000">
                                <a:pos x="wd2" y="hd2"/>
                              </a:cxn>
                              <a:cxn ang="10800000">
                                <a:pos x="wd2" y="hd2"/>
                              </a:cxn>
                              <a:cxn ang="16200000">
                                <a:pos x="wd2" y="hd2"/>
                              </a:cxn>
                            </a:cxnLst>
                            <a:rect l="0" t="0" r="r" b="b"/>
                            <a:pathLst>
                              <a:path w="21600" h="21600" extrusionOk="0">
                                <a:moveTo>
                                  <a:pt x="68" y="0"/>
                                </a:moveTo>
                                <a:lnTo>
                                  <a:pt x="0" y="21599"/>
                                </a:lnTo>
                                <a:cubicBezTo>
                                  <a:pt x="38" y="21599"/>
                                  <a:pt x="76" y="21600"/>
                                  <a:pt x="114" y="21600"/>
                                </a:cubicBezTo>
                                <a:cubicBezTo>
                                  <a:pt x="8153" y="21600"/>
                                  <a:pt x="15580" y="20062"/>
                                  <a:pt x="21600" y="17461"/>
                                </a:cubicBezTo>
                                <a:cubicBezTo>
                                  <a:pt x="21600" y="17461"/>
                                  <a:pt x="68" y="0"/>
                                  <a:pt x="68" y="0"/>
                                </a:cubicBezTo>
                                <a:close/>
                              </a:path>
                            </a:pathLst>
                          </a:custGeom>
                          <a:solidFill>
                            <a:srgbClr val="BFBFBF"/>
                          </a:solidFill>
                          <a:ln w="12700" cap="flat">
                            <a:noFill/>
                            <a:miter lim="400000"/>
                          </a:ln>
                          <a:effectLst/>
                        </wps:spPr>
                        <wps:bodyPr/>
                      </wps:wsp>
                      <wps:wsp>
                        <wps:cNvPr id="1073741905" name="Shape 1073741905"/>
                        <wps:cNvSpPr/>
                        <wps:spPr>
                          <a:xfrm>
                            <a:off x="434252" y="440545"/>
                            <a:ext cx="420401" cy="35835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3325" y="21600"/>
                                </a:lnTo>
                                <a:cubicBezTo>
                                  <a:pt x="13344" y="21584"/>
                                  <a:pt x="13364" y="21569"/>
                                  <a:pt x="13382" y="21552"/>
                                </a:cubicBezTo>
                                <a:cubicBezTo>
                                  <a:pt x="17415" y="18115"/>
                                  <a:pt x="20189" y="13404"/>
                                  <a:pt x="21600" y="8233"/>
                                </a:cubicBezTo>
                                <a:cubicBezTo>
                                  <a:pt x="21600" y="8233"/>
                                  <a:pt x="0" y="0"/>
                                  <a:pt x="0" y="0"/>
                                </a:cubicBezTo>
                                <a:close/>
                              </a:path>
                            </a:pathLst>
                          </a:custGeom>
                          <a:solidFill>
                            <a:srgbClr val="BFBFBF"/>
                          </a:solidFill>
                          <a:ln w="12700" cap="flat">
                            <a:noFill/>
                            <a:miter lim="400000"/>
                          </a:ln>
                          <a:effectLst/>
                        </wps:spPr>
                        <wps:bodyPr/>
                      </wps:wsp>
                      <wps:wsp>
                        <wps:cNvPr id="1073741906" name="Shape 1073741906"/>
                        <wps:cNvSpPr/>
                        <wps:spPr>
                          <a:xfrm>
                            <a:off x="434252" y="302088"/>
                            <a:ext cx="442482" cy="274080"/>
                          </a:xfrm>
                          <a:custGeom>
                            <a:avLst/>
                            <a:gdLst/>
                            <a:ahLst/>
                            <a:cxnLst>
                              <a:cxn ang="0">
                                <a:pos x="wd2" y="hd2"/>
                              </a:cxn>
                              <a:cxn ang="5400000">
                                <a:pos x="wd2" y="hd2"/>
                              </a:cxn>
                              <a:cxn ang="10800000">
                                <a:pos x="wd2" y="hd2"/>
                              </a:cxn>
                              <a:cxn ang="16200000">
                                <a:pos x="wd2" y="hd2"/>
                              </a:cxn>
                            </a:cxnLst>
                            <a:rect l="0" t="0" r="r" b="b"/>
                            <a:pathLst>
                              <a:path w="21198" h="21600" extrusionOk="0">
                                <a:moveTo>
                                  <a:pt x="0" y="10766"/>
                                </a:moveTo>
                                <a:lnTo>
                                  <a:pt x="20143" y="21600"/>
                                </a:lnTo>
                                <a:cubicBezTo>
                                  <a:pt x="20150" y="21566"/>
                                  <a:pt x="20158" y="21532"/>
                                  <a:pt x="20164" y="21498"/>
                                </a:cubicBezTo>
                                <a:cubicBezTo>
                                  <a:pt x="21600" y="14227"/>
                                  <a:pt x="21492" y="6742"/>
                                  <a:pt x="20140" y="0"/>
                                </a:cubicBezTo>
                                <a:cubicBezTo>
                                  <a:pt x="20140" y="0"/>
                                  <a:pt x="0" y="10766"/>
                                  <a:pt x="0" y="10766"/>
                                </a:cubicBezTo>
                                <a:close/>
                              </a:path>
                            </a:pathLst>
                          </a:custGeom>
                          <a:solidFill>
                            <a:srgbClr val="BFBFBF"/>
                          </a:solidFill>
                          <a:ln w="12700" cap="flat">
                            <a:noFill/>
                            <a:miter lim="400000"/>
                          </a:ln>
                          <a:effectLst/>
                        </wps:spPr>
                        <wps:bodyPr/>
                      </wps:wsp>
                      <wps:wsp>
                        <wps:cNvPr id="1073741907" name="Shape 1073741907"/>
                        <wps:cNvSpPr/>
                        <wps:spPr>
                          <a:xfrm>
                            <a:off x="434252" y="81815"/>
                            <a:ext cx="420964" cy="35762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3391"/>
                                </a:lnTo>
                                <a:cubicBezTo>
                                  <a:pt x="21593" y="13364"/>
                                  <a:pt x="21587" y="13337"/>
                                  <a:pt x="21579" y="13312"/>
                                </a:cubicBezTo>
                                <a:cubicBezTo>
                                  <a:pt x="20041" y="7739"/>
                                  <a:pt x="17083" y="3179"/>
                                  <a:pt x="13331" y="0"/>
                                </a:cubicBezTo>
                                <a:cubicBezTo>
                                  <a:pt x="13331" y="0"/>
                                  <a:pt x="0" y="21600"/>
                                  <a:pt x="0" y="21600"/>
                                </a:cubicBezTo>
                                <a:close/>
                              </a:path>
                            </a:pathLst>
                          </a:custGeom>
                          <a:solidFill>
                            <a:srgbClr val="BFBFBF"/>
                          </a:solidFill>
                          <a:ln w="12700" cap="flat">
                            <a:noFill/>
                            <a:miter lim="400000"/>
                          </a:ln>
                          <a:effectLst/>
                        </wps:spPr>
                        <wps:bodyPr/>
                      </wps:wsp>
                      <wps:wsp>
                        <wps:cNvPr id="1073741908" name="Shape 1073741908"/>
                        <wps:cNvSpPr/>
                        <wps:spPr>
                          <a:xfrm>
                            <a:off x="434252" y="-1"/>
                            <a:ext cx="260683" cy="442042"/>
                          </a:xfrm>
                          <a:custGeom>
                            <a:avLst/>
                            <a:gdLst/>
                            <a:ahLst/>
                            <a:cxnLst>
                              <a:cxn ang="0">
                                <a:pos x="wd2" y="hd2"/>
                              </a:cxn>
                              <a:cxn ang="5400000">
                                <a:pos x="wd2" y="hd2"/>
                              </a:cxn>
                              <a:cxn ang="10800000">
                                <a:pos x="wd2" y="hd2"/>
                              </a:cxn>
                              <a:cxn ang="16200000">
                                <a:pos x="wd2" y="hd2"/>
                              </a:cxn>
                            </a:cxnLst>
                            <a:rect l="0" t="0" r="r" b="b"/>
                            <a:pathLst>
                              <a:path w="21600" h="21581" extrusionOk="0">
                                <a:moveTo>
                                  <a:pt x="0" y="21581"/>
                                </a:moveTo>
                                <a:lnTo>
                                  <a:pt x="21600" y="4133"/>
                                </a:lnTo>
                                <a:cubicBezTo>
                                  <a:pt x="21570" y="4120"/>
                                  <a:pt x="21540" y="4105"/>
                                  <a:pt x="21509" y="4093"/>
                                </a:cubicBezTo>
                                <a:cubicBezTo>
                                  <a:pt x="15006" y="1309"/>
                                  <a:pt x="7464" y="-19"/>
                                  <a:pt x="0" y="1"/>
                                </a:cubicBezTo>
                                <a:cubicBezTo>
                                  <a:pt x="0" y="1"/>
                                  <a:pt x="0" y="21581"/>
                                  <a:pt x="0" y="21581"/>
                                </a:cubicBezTo>
                                <a:close/>
                              </a:path>
                            </a:pathLst>
                          </a:custGeom>
                          <a:solidFill>
                            <a:srgbClr val="BFBFBF"/>
                          </a:solidFill>
                          <a:ln w="12700" cap="flat">
                            <a:noFill/>
                            <a:miter lim="400000"/>
                          </a:ln>
                          <a:effectLst/>
                        </wps:spPr>
                        <wps:bodyPr/>
                      </wps:wsp>
                      <wps:wsp>
                        <wps:cNvPr id="1073741909" name="Shape 1073741909"/>
                        <wps:cNvSpPr/>
                        <wps:spPr>
                          <a:xfrm>
                            <a:off x="25935" y="29995"/>
                            <a:ext cx="824690" cy="824690"/>
                          </a:xfrm>
                          <a:prstGeom prst="ellipse">
                            <a:avLst/>
                          </a:prstGeom>
                          <a:solidFill>
                            <a:srgbClr val="2C212F"/>
                          </a:solidFill>
                          <a:ln w="12700" cap="flat">
                            <a:noFill/>
                            <a:miter lim="400000"/>
                          </a:ln>
                          <a:effectLst/>
                        </wps:spPr>
                        <wps:bodyPr/>
                      </wps:wsp>
                      <wps:wsp>
                        <wps:cNvPr id="1073741910" name="Shape 1073741910"/>
                        <wps:cNvSpPr/>
                        <wps:spPr>
                          <a:xfrm>
                            <a:off x="96741" y="288384"/>
                            <a:ext cx="685060" cy="307988"/>
                          </a:xfrm>
                          <a:prstGeom prst="rect">
                            <a:avLst/>
                          </a:prstGeom>
                          <a:noFill/>
                          <a:ln w="12700" cap="flat">
                            <a:noFill/>
                            <a:miter lim="400000"/>
                          </a:ln>
                          <a:effectLst/>
                        </wps:spPr>
                        <wps:txbx>
                          <w:txbxContent>
                            <w:p w:rsidR="008D5F41" w:rsidRDefault="00CF696E">
                              <w:pPr>
                                <w:pStyle w:val="Heading2"/>
                                <w:jc w:val="center"/>
                              </w:pPr>
                              <w:r>
                                <w:rPr>
                                  <w:lang w:val="en-US"/>
                                </w:rPr>
                                <w:t>40%</w:t>
                              </w:r>
                            </w:p>
                          </w:txbxContent>
                        </wps:txbx>
                        <wps:bodyPr wrap="square" lIns="0" tIns="0" rIns="0" bIns="0" numCol="1" anchor="t">
                          <a:noAutofit/>
                        </wps:bodyPr>
                      </wps:wsp>
                    </wpg:wgp>
                  </a:graphicData>
                </a:graphic>
              </wp:anchor>
            </w:drawing>
          </mc:Choice>
          <mc:Fallback>
            <w:pict>
              <v:group id="_x0000_s1075" style="position:absolute;margin-left:451.6pt;margin-top:676.6pt;width:69.05pt;height:69.5pt;z-index:251720704;mso-wrap-distance-left:12pt;mso-wrap-distance-top:12pt;mso-wrap-distance-right:12pt;mso-wrap-distance-bottom:12pt;mso-position-horizontal-relative:page;mso-position-vertical-relative:page" coordsize="8767,8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">
                <v:shape id="Shape 1073741899" o:spid="_x0000_s1076" style="position:absolute;left:1762;width:2606;height:442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" path="m21531,21600l21600,1v-38,,-76,-1,-114,-1c13447,,6020,1538,,4139v,,21531,17461,21531,17461xe" stroked="f" strokeweight="1pt">
                  <v:stroke miterlimit="4" joinstyle="miter"/>
                  <v:path arrowok="t" o:extrusionok="f" o:connecttype="custom" o:connectlocs="130325,221190;130325,221190;130325,221190;130325,221190" o:connectangles="0,90,180,270"/>
                </v:shape>
                <v:shape id="Shape 1073741900" o:spid="_x0000_s1077" style="position:absolute;left:188;top:818;width:4204;height:358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" path="m21600,21600l8275,v-19,16,-39,32,-58,48c4185,3485,1411,8195,,13367v,,21600,8233,21600,8233xe" stroked="f" strokeweight="1pt">
                  <v:stroke miterlimit="4" joinstyle="miter"/>
                  <v:path arrowok="t" o:extrusionok="f" o:connecttype="custom" o:connectlocs="210196,179184;210196,179184;210196,179184;210196,179184" o:connectangles="0,90,180,270"/>
                </v:shape>
                <v:shape id="Shape 1073741901" o:spid="_x0000_s1078" style="position:absolute;top:3020;width:4424;height:2741;visibility:visible;mso-wrap-style:square;v-text-anchor:top" coordsize="21198,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" path="m21198,10835l1055,v-7,34,-14,69,-21,103c-402,7373,-294,14858,1058,21600v,,20140,-10765,20140,-10765xe" fillcolor="#bfbfbf" stroked="f" strokeweight="1pt">
                  <v:stroke miterlimit="4" joinstyle="miter"/>
                  <v:path arrowok="t" o:extrusionok="f" o:connecttype="custom" o:connectlocs="221237,137041;221237,137041;221237,137041;221237,137041" o:connectangles="0,90,180,270"/>
                </v:shape>
                <v:shape id="Shape 1073741902" o:spid="_x0000_s1079" style="position:absolute;left:188;top:4405;width:4210;height:357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" path="m21600,l,8209v7,26,14,53,21,79c1559,13860,4517,18421,8269,21600,8269,21600,21600,,21600,xe" fillcolor="#bfbfbf" stroked="f" strokeweight="1pt">
                  <v:stroke miterlimit="4" joinstyle="miter"/>
                  <v:path arrowok="t" o:extrusionok="f" o:connecttype="custom" o:connectlocs="210478,178804;210478,178804;210478,178804;210478,178804" o:connectangles="0,90,180,270"/>
                </v:shape>
                <v:shape id="Shape 1073741903" o:spid="_x0000_s1080" style="position:absolute;left:1825;top:4405;width:2606;height:4420;visibility:visible;mso-wrap-style:square;v-text-anchor:top" coordsize="21600,21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" path="m21599,l,17448v30,13,60,27,91,40c6594,20272,14136,21600,21600,21580v,,-1,-21580,-1,-21580xe" fillcolor="#bfbfbf" stroked="f" strokeweight="1pt">
                  <v:stroke miterlimit="4" joinstyle="miter"/>
                  <v:path arrowok="t" o:extrusionok="f" o:connecttype="custom" o:connectlocs="130342,221013;130342,221013;130342,221013;130342,221013" o:connectangles="0,90,180,270"/>
                </v:shape>
                <v:shape id="Shape 1073741904" o:spid="_x0000_s1081" style="position:absolute;left:4342;top:4405;width:2607;height:442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" path="m68,l,21599v38,,76,1,114,1c8153,21600,15580,20062,21600,17461,21600,17461,68,,68,xe" fillcolor="#bfbfbf" stroked="f" strokeweight="1pt">
                  <v:stroke miterlimit="4" joinstyle="miter"/>
                  <v:path arrowok="t" o:extrusionok="f" o:connecttype="custom" o:connectlocs="130325,221184;130325,221184;130325,221184;130325,221184" o:connectangles="0,90,180,270"/>
                </v:shape>
                <v:shape id="Shape 1073741905" o:spid="_x0000_s1082" style="position:absolute;left:4342;top:4405;width:4204;height:358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" path="m,l13325,21600v19,-16,39,-31,57,-48c17415,18115,20189,13404,21600,8233,21600,8233,,,,xe" fillcolor="#bfbfbf" stroked="f" strokeweight="1pt">
                  <v:stroke miterlimit="4" joinstyle="miter"/>
                  <v:path arrowok="t" o:extrusionok="f" o:connecttype="custom" o:connectlocs="210201,179176;210201,179176;210201,179176;210201,179176" o:connectangles="0,90,180,270"/>
                </v:shape>
                <v:shape id="Shape 1073741906" o:spid="_x0000_s1083" style="position:absolute;left:4342;top:3020;width:4425;height:2741;visibility:visible;mso-wrap-style:square;v-text-anchor:top" coordsize="21198,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" path="m,10766l20143,21600v7,-34,15,-68,21,-102c21600,14227,21492,6742,20140,,20140,,,10766,,10766xe" fillcolor="#bfbfbf" stroked="f" strokeweight="1pt">
                  <v:stroke miterlimit="4" joinstyle="miter"/>
                  <v:path arrowok="t" o:extrusionok="f" o:connecttype="custom" o:connectlocs="221241,137040;221241,137040;221241,137040;221241,137040" o:connectangles="0,90,180,270"/>
                </v:shape>
                <v:shape id="Shape 1073741907" o:spid="_x0000_s1084" style="position:absolute;left:4342;top:818;width:4210;height:357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" path="m,21600l21600,13391v-7,-27,-13,-54,-21,-79c20041,7739,17083,3179,13331,,13331,,,21600,,21600xe" fillcolor="#bfbfbf" stroked="f" strokeweight="1pt">
                  <v:stroke miterlimit="4" joinstyle="miter"/>
                  <v:path arrowok="t" o:extrusionok="f" o:connecttype="custom" o:connectlocs="210482,178810;210482,178810;210482,178810;210482,178810" o:connectangles="0,90,180,270"/>
                </v:shape>
                <v:shape id="Shape 1073741908" o:spid="_x0000_s1085" style="position:absolute;left:4342;width:2607;height:4420;visibility:visible;mso-wrap-style:square;v-text-anchor:top" coordsize="21600,2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" path="m,21581l21600,4133v-30,-13,-60,-28,-91,-40c15006,1309,7464,-19,,1v,,,21580,,21580xe" fillcolor="#bfbfbf" stroked="f" strokeweight="1pt">
                  <v:stroke miterlimit="4" joinstyle="miter"/>
                  <v:path arrowok="t" o:extrusionok="f" o:connecttype="custom" o:connectlocs="130342,221021;130342,221021;130342,221021;130342,221021" o:connectangles="0,90,180,270"/>
                </v:shape>
                <v:oval id="Shape 1073741909" o:spid="_x0000_s1086" style="position:absolute;left:259;top:299;width:8247;height:8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" fillcolor="#2c212f" stroked="f" strokeweight="1pt">
                  <v:stroke miterlimit="4" joinstyle="miter"/>
                </v:oval>
                <v:rect id="Shape 1073741910" o:spid="_x0000_s1087" style="position:absolute;left:967;top:2883;width:6851;height:3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" filled="f" stroked="f" strokeweight="1pt">
                  <v:stroke miterlimit="4"/>
                  <v:textbox inset="0,0,0,0">
                    <w:txbxContent>
                      <w:p w:rsidR="008D5F41" w:rsidRDefault="00CF696E">
                        <w:pPr>
                          <w:pStyle w:val="Heading2"/>
                          <w:jc w:val="center"/>
                        </w:pPr>
                        <w:r>
                          <w:rPr>
                            <w:lang w:val="en-US"/>
                          </w:rPr>
                          <w:t>40%</w:t>
                        </w:r>
                      </w:p>
                    </w:txbxContent>
                  </v:textbox>
                </v:rect>
                <w10:wrap anchorx="page" anchory="page"/>
              </v:group>
            </w:pict>
          </mc:Fallback>
        </mc:AlternateContent>
      </w:r>
      <w:r w:rsidR="00CF696E">
        <w:rPr>
          <w:noProof/>
          <w:lang w:val="en-US"/>
        </w:rPr>
        <mc:AlternateContent>
          <mc:Choice Requires="wps">
            <w:drawing>
              <wp:anchor distT="152400" distB="152400" distL="152400" distR="152400" simplePos="0" relativeHeight="251715584" behindDoc="0" locked="0" layoutInCell="1" allowOverlap="1">
                <wp:simplePos x="0" y="0"/>
                <wp:positionH relativeFrom="page">
                  <wp:posOffset>3117932</wp:posOffset>
                </wp:positionH>
                <wp:positionV relativeFrom="page">
                  <wp:posOffset>6925590</wp:posOffset>
                </wp:positionV>
                <wp:extent cx="3751465" cy="3040063"/>
                <wp:effectExtent l="0" t="0" r="0" b="0"/>
                <wp:wrapThrough wrapText="bothSides" distL="152400" distR="152400">
                  <wp:wrapPolygon edited="1">
                    <wp:start x="0" y="0"/>
                    <wp:lineTo x="21600" y="0"/>
                    <wp:lineTo x="21600" y="21600"/>
                    <wp:lineTo x="0" y="21600"/>
                    <wp:lineTo x="0" y="0"/>
                  </wp:wrapPolygon>
                </wp:wrapThrough>
                <wp:docPr id="1073741894" name="officeArt object"/>
                <wp:cNvGraphicFramePr/>
                <a:graphic xmlns:a="http://schemas.openxmlformats.org/drawingml/2006/main">
                  <a:graphicData uri="http://schemas.microsoft.com/office/word/2010/wordprocessingShape">
                    <wps:wsp>
                      <wps:cNvSpPr/>
                      <wps:spPr>
                        <a:xfrm>
                          <a:off x="0" y="0"/>
                          <a:ext cx="3751465" cy="3040063"/>
                        </a:xfrm>
                        <a:prstGeom prst="rect">
                          <a:avLst/>
                        </a:prstGeom>
                        <a:solidFill>
                          <a:srgbClr val="2C212F"/>
                        </a:solidFill>
                        <a:ln w="12700" cap="flat">
                          <a:noFill/>
                          <a:miter lim="400000"/>
                        </a:ln>
                        <a:effectLst/>
                      </wps:spPr>
                      <wps:bodyPr/>
                    </wps:wsp>
                  </a:graphicData>
                </a:graphic>
              </wp:anchor>
            </w:drawing>
          </mc:Choice>
          <mc:Fallback>
            <w:pict>
              <v:rect w14:anchorId="7D147944" id="officeArt object" o:spid="_x0000_s1026" style="position:absolute;margin-left:245.5pt;margin-top:545.3pt;width:295.4pt;height:239.4pt;z-index:2517155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6 0 21596 21595 0 2159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" fillcolor="#2c212f" stroked="f" strokeweight="1pt">
                <v:stroke miterlimit="4"/>
                <w10:wrap type="through" anchorx="page" anchory="page"/>
              </v:rect>
            </w:pict>
          </mc:Fallback>
        </mc:AlternateContent>
      </w:r>
      <w:r w:rsidR="00CF696E">
        <w:rPr>
          <w:noProof/>
          <w:lang w:val="en-US"/>
        </w:rPr>
        <w:drawing>
          <wp:anchor distT="152400" distB="152400" distL="152400" distR="152400" simplePos="0" relativeHeight="251717632" behindDoc="0" locked="0" layoutInCell="1" allowOverlap="1">
            <wp:simplePos x="0" y="0"/>
            <wp:positionH relativeFrom="page">
              <wp:posOffset>705329</wp:posOffset>
            </wp:positionH>
            <wp:positionV relativeFrom="page">
              <wp:posOffset>6925590</wp:posOffset>
            </wp:positionV>
            <wp:extent cx="2412638" cy="3040256"/>
            <wp:effectExtent l="0" t="0" r="635" b="0"/>
            <wp:wrapThrough wrapText="bothSides" distL="152400" distR="152400">
              <wp:wrapPolygon edited="1">
                <wp:start x="0" y="0"/>
                <wp:lineTo x="0" y="21599"/>
                <wp:lineTo x="21600" y="21599"/>
                <wp:lineTo x="21600" y="0"/>
                <wp:lineTo x="0" y="0"/>
              </wp:wrapPolygon>
            </wp:wrapThrough>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Photo Placeholder 9.jpg"/>
                    <pic:cNvPicPr>
                      <a:picLocks noChangeAspect="1"/>
                    </pic:cNvPicPr>
                  </pic:nvPicPr>
                  <pic:blipFill>
                    <a:blip r:embed="rId8"/>
                    <a:srcRect l="23534" r="23534"/>
                    <a:stretch>
                      <a:fillRect/>
                    </a:stretch>
                  </pic:blipFill>
                  <pic:spPr>
                    <a:xfrm flipH="1">
                      <a:off x="0" y="0"/>
                      <a:ext cx="2412638" cy="3040256"/>
                    </a:xfrm>
                    <a:prstGeom prst="rect">
                      <a:avLst/>
                    </a:prstGeom>
                    <a:ln w="12700" cap="flat">
                      <a:noFill/>
                      <a:miter lim="400000"/>
                    </a:ln>
                    <a:effectLst/>
                  </pic:spPr>
                </pic:pic>
              </a:graphicData>
            </a:graphic>
          </wp:anchor>
        </w:drawing>
      </w:r>
      <w:r w:rsidR="00CF696E">
        <w:rPr>
          <w:noProof/>
          <w:lang w:val="en-US"/>
        </w:rPr>
        <mc:AlternateContent>
          <mc:Choice Requires="wps">
            <w:drawing>
              <wp:anchor distT="152400" distB="152400" distL="152400" distR="152400" simplePos="0" relativeHeight="251719680" behindDoc="0" locked="0" layoutInCell="1" allowOverlap="1">
                <wp:simplePos x="0" y="0"/>
                <wp:positionH relativeFrom="page">
                  <wp:posOffset>3479800</wp:posOffset>
                </wp:positionH>
                <wp:positionV relativeFrom="page">
                  <wp:posOffset>7614434</wp:posOffset>
                </wp:positionV>
                <wp:extent cx="3027730" cy="831188"/>
                <wp:effectExtent l="0" t="0" r="0" b="0"/>
                <wp:wrapNone/>
                <wp:docPr id="1073741898" name="officeArt object"/>
                <wp:cNvGraphicFramePr/>
                <a:graphic xmlns:a="http://schemas.openxmlformats.org/drawingml/2006/main">
                  <a:graphicData uri="http://schemas.microsoft.com/office/word/2010/wordprocessingShape">
                    <wps:wsp>
                      <wps:cNvSpPr/>
                      <wps:spPr>
                        <a:xfrm>
                          <a:off x="0" y="0"/>
                          <a:ext cx="3027730" cy="831188"/>
                        </a:xfrm>
                        <a:prstGeom prst="rect">
                          <a:avLst/>
                        </a:prstGeom>
                        <a:noFill/>
                        <a:ln w="12700" cap="flat">
                          <a:noFill/>
                          <a:miter lim="400000"/>
                        </a:ln>
                        <a:effectLst/>
                      </wps:spPr>
                      <wps:txbx>
                        <w:txbxContent>
                          <w:p w:rsidR="00A763F9" w:rsidRPr="00A763F9" w:rsidRDefault="00A94024" w:rsidP="00A763F9">
                            <w:pPr>
                              <w:pStyle w:val="Body1"/>
                              <w:bidi/>
                              <w:jc w:val="left"/>
                              <w:rPr>
                                <w:rFonts w:ascii="Tajawal" w:hAnsi="Tajawal" w:cs="Tajawal" w:hint="cs"/>
                                <w:color w:val="FFFFFF" w:themeColor="background1"/>
                                <w:sz w:val="24"/>
                                <w:szCs w:val="24"/>
                              </w:rPr>
                            </w:pPr>
                            <w:r w:rsidRPr="00A763F9">
                              <w:rPr>
                                <w:rFonts w:ascii="Tajawal" w:hAnsi="Tajawal" w:cs="Tajawal" w:hint="cs"/>
                                <w:color w:val="FFFFFF" w:themeColor="background1"/>
                                <w:sz w:val="24"/>
                                <w:szCs w:val="24"/>
                                <w:rtl/>
                              </w:rPr>
                              <w:t xml:space="preserve">هذا النص تجريبي لمشاهدة حجم وشكل النصوص في هذا المكان ويمكنك </w:t>
                            </w:r>
                            <w:proofErr w:type="gramStart"/>
                            <w:r w:rsidRPr="00A763F9">
                              <w:rPr>
                                <w:rFonts w:ascii="Tajawal" w:hAnsi="Tajawal" w:cs="Tajawal" w:hint="cs"/>
                                <w:color w:val="FFFFFF" w:themeColor="background1"/>
                                <w:sz w:val="24"/>
                                <w:szCs w:val="24"/>
                                <w:rtl/>
                              </w:rPr>
                              <w:t xml:space="preserve">التعديل </w:t>
                            </w:r>
                            <w:r w:rsidR="00A763F9" w:rsidRPr="00A763F9">
                              <w:rPr>
                                <w:rFonts w:ascii="Tajawal" w:hAnsi="Tajawal" w:cs="Tajawal" w:hint="cs"/>
                                <w:color w:val="FFFFFF" w:themeColor="background1"/>
                                <w:sz w:val="24"/>
                                <w:szCs w:val="24"/>
                                <w:rtl/>
                              </w:rPr>
                              <w:t xml:space="preserve"> </w:t>
                            </w:r>
                            <w:r w:rsidR="00A763F9" w:rsidRPr="00A763F9">
                              <w:rPr>
                                <w:rFonts w:ascii="Tajawal" w:hAnsi="Tajawal" w:cs="Tajawal" w:hint="cs"/>
                                <w:color w:val="FFFFFF" w:themeColor="background1"/>
                                <w:sz w:val="24"/>
                                <w:szCs w:val="24"/>
                                <w:rtl/>
                              </w:rPr>
                              <w:t>هذا</w:t>
                            </w:r>
                            <w:proofErr w:type="gramEnd"/>
                            <w:r w:rsidR="00A763F9" w:rsidRPr="00A763F9">
                              <w:rPr>
                                <w:rFonts w:ascii="Tajawal" w:hAnsi="Tajawal" w:cs="Tajawal" w:hint="cs"/>
                                <w:color w:val="FFFFFF" w:themeColor="background1"/>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color w:val="FFFFFF" w:themeColor="background1"/>
                                <w:sz w:val="24"/>
                                <w:szCs w:val="24"/>
                              </w:rPr>
                            </w:pPr>
                          </w:p>
                        </w:txbxContent>
                      </wps:txbx>
                      <wps:bodyPr wrap="square" lIns="0" tIns="0" rIns="0" bIns="0" numCol="1" anchor="t">
                        <a:noAutofit/>
                      </wps:bodyPr>
                    </wps:wsp>
                  </a:graphicData>
                </a:graphic>
              </wp:anchor>
            </w:drawing>
          </mc:Choice>
          <mc:Fallback>
            <w:pict>
              <v:rect id="_x0000_s1088" style="position:absolute;margin-left:274pt;margin-top:599.55pt;width:238.4pt;height:65.45pt;z-index:2517196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" filled="f" stroked="f" strokeweight="1pt">
                <v:stroke miterlimit="4"/>
                <v:textbox inset="0,0,0,0">
                  <w:txbxContent>
                    <w:p w:rsidR="00A763F9" w:rsidRPr="00A763F9" w:rsidRDefault="00A94024" w:rsidP="00A763F9">
                      <w:pPr>
                        <w:pStyle w:val="Body1"/>
                        <w:bidi/>
                        <w:jc w:val="left"/>
                        <w:rPr>
                          <w:rFonts w:ascii="Tajawal" w:hAnsi="Tajawal" w:cs="Tajawal" w:hint="cs"/>
                          <w:color w:val="FFFFFF" w:themeColor="background1"/>
                          <w:sz w:val="24"/>
                          <w:szCs w:val="24"/>
                        </w:rPr>
                      </w:pPr>
                      <w:r w:rsidRPr="00A763F9">
                        <w:rPr>
                          <w:rFonts w:ascii="Tajawal" w:hAnsi="Tajawal" w:cs="Tajawal" w:hint="cs"/>
                          <w:color w:val="FFFFFF" w:themeColor="background1"/>
                          <w:sz w:val="24"/>
                          <w:szCs w:val="24"/>
                          <w:rtl/>
                        </w:rPr>
                        <w:t xml:space="preserve">هذا النص تجريبي لمشاهدة حجم وشكل النصوص في هذا المكان ويمكنك </w:t>
                      </w:r>
                      <w:proofErr w:type="gramStart"/>
                      <w:r w:rsidRPr="00A763F9">
                        <w:rPr>
                          <w:rFonts w:ascii="Tajawal" w:hAnsi="Tajawal" w:cs="Tajawal" w:hint="cs"/>
                          <w:color w:val="FFFFFF" w:themeColor="background1"/>
                          <w:sz w:val="24"/>
                          <w:szCs w:val="24"/>
                          <w:rtl/>
                        </w:rPr>
                        <w:t xml:space="preserve">التعديل </w:t>
                      </w:r>
                      <w:r w:rsidR="00A763F9" w:rsidRPr="00A763F9">
                        <w:rPr>
                          <w:rFonts w:ascii="Tajawal" w:hAnsi="Tajawal" w:cs="Tajawal" w:hint="cs"/>
                          <w:color w:val="FFFFFF" w:themeColor="background1"/>
                          <w:sz w:val="24"/>
                          <w:szCs w:val="24"/>
                          <w:rtl/>
                        </w:rPr>
                        <w:t xml:space="preserve"> </w:t>
                      </w:r>
                      <w:r w:rsidR="00A763F9" w:rsidRPr="00A763F9">
                        <w:rPr>
                          <w:rFonts w:ascii="Tajawal" w:hAnsi="Tajawal" w:cs="Tajawal" w:hint="cs"/>
                          <w:color w:val="FFFFFF" w:themeColor="background1"/>
                          <w:sz w:val="24"/>
                          <w:szCs w:val="24"/>
                          <w:rtl/>
                        </w:rPr>
                        <w:t>هذا</w:t>
                      </w:r>
                      <w:proofErr w:type="gramEnd"/>
                      <w:r w:rsidR="00A763F9" w:rsidRPr="00A763F9">
                        <w:rPr>
                          <w:rFonts w:ascii="Tajawal" w:hAnsi="Tajawal" w:cs="Tajawal" w:hint="cs"/>
                          <w:color w:val="FFFFFF" w:themeColor="background1"/>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color w:val="FFFFFF" w:themeColor="background1"/>
                          <w:sz w:val="24"/>
                          <w:szCs w:val="24"/>
                        </w:rPr>
                      </w:pPr>
                    </w:p>
                  </w:txbxContent>
                </v:textbox>
                <w10:wrap anchorx="page" anchory="page"/>
              </v:rect>
            </w:pict>
          </mc:Fallback>
        </mc:AlternateContent>
      </w:r>
      <w:r w:rsidR="00A94024">
        <w:rPr>
          <w:rFonts w:hint="cs"/>
          <w:rtl/>
        </w:rPr>
        <w:t xml:space="preserve"> </w:t>
      </w:r>
    </w:p>
    <w:p w:rsidR="008D5F41" w:rsidRDefault="00A763F9">
      <w:pPr>
        <w:pStyle w:val="Body"/>
      </w:pPr>
      <w:r>
        <w:rPr>
          <w:noProof/>
          <w:lang w:val="en-US"/>
        </w:rPr>
        <w:lastRenderedPageBreak/>
        <mc:AlternateContent>
          <mc:Choice Requires="wps">
            <w:drawing>
              <wp:anchor distT="152400" distB="152400" distL="152400" distR="152400" simplePos="0" relativeHeight="251797504" behindDoc="0" locked="0" layoutInCell="1" allowOverlap="1" wp14:anchorId="549A7D14" wp14:editId="45BD5870">
                <wp:simplePos x="0" y="0"/>
                <wp:positionH relativeFrom="page">
                  <wp:posOffset>720090</wp:posOffset>
                </wp:positionH>
                <wp:positionV relativeFrom="page">
                  <wp:posOffset>5014595</wp:posOffset>
                </wp:positionV>
                <wp:extent cx="5905500" cy="1117600"/>
                <wp:effectExtent l="0" t="0" r="0" b="0"/>
                <wp:wrapThrough wrapText="bothSides" distL="152400" distR="152400">
                  <wp:wrapPolygon edited="1">
                    <wp:start x="0" y="0"/>
                    <wp:lineTo x="21600" y="0"/>
                    <wp:lineTo x="21600" y="21600"/>
                    <wp:lineTo x="0" y="21600"/>
                    <wp:lineTo x="0" y="0"/>
                  </wp:wrapPolygon>
                </wp:wrapThrough>
                <wp:docPr id="56" name="officeArt object"/>
                <wp:cNvGraphicFramePr/>
                <a:graphic xmlns:a="http://schemas.openxmlformats.org/drawingml/2006/main">
                  <a:graphicData uri="http://schemas.microsoft.com/office/word/2010/wordprocessingShape">
                    <wps:wsp>
                      <wps:cNvSpPr/>
                      <wps:spPr>
                        <a:xfrm>
                          <a:off x="0" y="0"/>
                          <a:ext cx="5905500" cy="1117600"/>
                        </a:xfrm>
                        <a:prstGeom prst="rect">
                          <a:avLst/>
                        </a:prstGeom>
                        <a:noFill/>
                        <a:ln w="12700" cap="flat">
                          <a:noFill/>
                          <a:miter lim="400000"/>
                        </a:ln>
                        <a:effectLst/>
                      </wps:spPr>
                      <wps:txbx>
                        <w:txbxContent>
                          <w:p w:rsidR="00A763F9" w:rsidRPr="00342D79" w:rsidRDefault="00A763F9" w:rsidP="00A763F9">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w:t>
                            </w:r>
                          </w:p>
                          <w:p w:rsidR="00A763F9" w:rsidRDefault="00A763F9" w:rsidP="00A763F9">
                            <w:pPr>
                              <w:pStyle w:val="Heading"/>
                              <w:jc w:val="righ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49A7D14" id="_x0000_s1089" style="position:absolute;margin-left:56.7pt;margin-top:394.85pt;width:465pt;height:88pt;z-index:251797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" filled="f" stroked="f" strokeweight="1pt">
                <v:stroke miterlimit="4"/>
                <v:textbox inset="4pt,4pt,4pt,4pt">
                  <w:txbxContent>
                    <w:p w:rsidR="00A763F9" w:rsidRPr="00342D79" w:rsidRDefault="00A763F9" w:rsidP="00A763F9">
                      <w:pPr>
                        <w:pStyle w:val="Heading"/>
                        <w:bidi/>
                        <w:rPr>
                          <w:rFonts w:ascii="Tajawal" w:hAnsi="Tajawal" w:cs="Tajawal" w:hint="cs"/>
                          <w:rtl/>
                          <w:lang w:val="en-US"/>
                        </w:rPr>
                      </w:pPr>
                      <w:r w:rsidRPr="00342D79">
                        <w:rPr>
                          <w:rFonts w:ascii="Tajawal" w:hAnsi="Tajawal" w:cs="Tajawal" w:hint="cs"/>
                          <w:rtl/>
                          <w:lang w:val="en-US"/>
                        </w:rPr>
                        <w:t xml:space="preserve">التصميم يعبر </w:t>
                      </w:r>
                      <w:proofErr w:type="gramStart"/>
                      <w:r w:rsidRPr="00342D79">
                        <w:rPr>
                          <w:rFonts w:ascii="Tajawal" w:hAnsi="Tajawal" w:cs="Tajawal" w:hint="cs"/>
                          <w:rtl/>
                          <w:lang w:val="en-US"/>
                        </w:rPr>
                        <w:t>عن ما</w:t>
                      </w:r>
                      <w:proofErr w:type="gramEnd"/>
                      <w:r w:rsidRPr="00342D79">
                        <w:rPr>
                          <w:rFonts w:ascii="Tajawal" w:hAnsi="Tajawal" w:cs="Tajawal" w:hint="cs"/>
                          <w:rtl/>
                          <w:lang w:val="en-US"/>
                        </w:rPr>
                        <w:t xml:space="preserve"> يحتويه</w:t>
                      </w:r>
                    </w:p>
                    <w:p w:rsidR="00A763F9" w:rsidRDefault="00A763F9" w:rsidP="00A763F9">
                      <w:pPr>
                        <w:pStyle w:val="Heading"/>
                        <w:jc w:val="right"/>
                      </w:pPr>
                    </w:p>
                  </w:txbxContent>
                </v:textbox>
                <w10:wrap type="through" anchorx="page" anchory="page"/>
              </v:rect>
            </w:pict>
          </mc:Fallback>
        </mc:AlternateContent>
      </w:r>
      <w:r>
        <w:rPr>
          <w:noProof/>
          <w:lang w:val="en-US"/>
        </w:rPr>
        <mc:AlternateContent>
          <mc:Choice Requires="wpg">
            <w:drawing>
              <wp:anchor distT="152400" distB="152400" distL="152400" distR="152400" simplePos="0" relativeHeight="251795456" behindDoc="0" locked="0" layoutInCell="1" allowOverlap="1" wp14:anchorId="36AD6793" wp14:editId="356B3085">
                <wp:simplePos x="0" y="0"/>
                <wp:positionH relativeFrom="page">
                  <wp:posOffset>748030</wp:posOffset>
                </wp:positionH>
                <wp:positionV relativeFrom="page">
                  <wp:posOffset>6428105</wp:posOffset>
                </wp:positionV>
                <wp:extent cx="6091987" cy="3060700"/>
                <wp:effectExtent l="0" t="0" r="0" b="0"/>
                <wp:wrapNone/>
                <wp:docPr id="51" name="officeArt object"/>
                <wp:cNvGraphicFramePr/>
                <a:graphic xmlns:a="http://schemas.openxmlformats.org/drawingml/2006/main">
                  <a:graphicData uri="http://schemas.microsoft.com/office/word/2010/wordprocessingGroup">
                    <wpg:wgp>
                      <wpg:cNvGrpSpPr/>
                      <wpg:grpSpPr>
                        <a:xfrm flipH="1">
                          <a:off x="0" y="0"/>
                          <a:ext cx="6091987" cy="3060700"/>
                          <a:chOff x="0" y="0"/>
                          <a:chExt cx="6091986" cy="4636689"/>
                        </a:xfrm>
                      </wpg:grpSpPr>
                      <wps:wsp>
                        <wps:cNvPr id="52" name="Shape 1073741870"/>
                        <wps:cNvSpPr/>
                        <wps:spPr>
                          <a:xfrm>
                            <a:off x="0" y="0"/>
                            <a:ext cx="6091987" cy="4636690"/>
                          </a:xfrm>
                          <a:prstGeom prst="rect">
                            <a:avLst/>
                          </a:prstGeom>
                          <a:noFill/>
                          <a:ln w="12700" cap="flat">
                            <a:noFill/>
                            <a:miter lim="400000"/>
                          </a:ln>
                          <a:effectLst/>
                        </wps:spPr>
                        <wps:bodyPr/>
                      </wps:wsp>
                      <wps:wsp>
                        <wps:cNvPr id="53" name="Shape 1073741871"/>
                        <wps:cNvSpPr/>
                        <wps:spPr>
                          <a:xfrm>
                            <a:off x="0" y="0"/>
                            <a:ext cx="1827597" cy="4636690"/>
                          </a:xfrm>
                          <a:prstGeom prst="rect">
                            <a:avLst/>
                          </a:prstGeom>
                        </wps:spPr>
                        <wps:txbx id="39">
                          <w:txbxContent>
                            <w:p w:rsidR="00A763F9" w:rsidRDefault="00A763F9" w:rsidP="00A763F9">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r>
                                <w:rPr>
                                  <w:rFonts w:ascii="Tajawal" w:hAnsi="Tajawal" w:cs="Tajawal" w:hint="cs"/>
                                  <w:sz w:val="24"/>
                                  <w:szCs w:val="24"/>
                                  <w:rtl/>
                                  <w:lang w:val="it-IT"/>
                                </w:rPr>
                                <w:t xml:space="preserve"> </w:t>
                              </w:r>
                            </w:p>
                            <w:p w:rsidR="00A763F9" w:rsidRDefault="00A763F9" w:rsidP="00A763F9">
                              <w:pPr>
                                <w:pStyle w:val="Body"/>
                                <w:bidi/>
                                <w:rPr>
                                  <w:rFonts w:ascii="Tajawal" w:hAnsi="Tajawal" w:cs="Tajawal"/>
                                  <w:sz w:val="24"/>
                                  <w:szCs w:val="24"/>
                                  <w:rtl/>
                                  <w:lang w:val="it-IT"/>
                                </w:rPr>
                              </w:pPr>
                            </w:p>
                            <w:p w:rsidR="00A763F9" w:rsidRPr="00A94024" w:rsidRDefault="00A763F9" w:rsidP="00A763F9">
                              <w:pPr>
                                <w:pStyle w:val="Body"/>
                                <w:bidi/>
                                <w:rPr>
                                  <w:rFonts w:ascii="Tajawal" w:hAnsi="Tajawal" w:cs="Tajawal"/>
                                  <w:sz w:val="24"/>
                                  <w:szCs w:val="24"/>
                                  <w:rtl/>
                                  <w:lang w:val="it-IT"/>
                                </w:rPr>
                              </w:pP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763F9" w:rsidRPr="00A94024" w:rsidRDefault="00A763F9" w:rsidP="00A763F9">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763F9" w:rsidRPr="00A94024" w:rsidRDefault="00A763F9" w:rsidP="00A763F9">
                              <w:pPr>
                                <w:pStyle w:val="Body"/>
                                <w:bidi/>
                                <w:rPr>
                                  <w:rFonts w:ascii="Tajawal" w:hAnsi="Tajawal" w:cs="Tajawal"/>
                                  <w:sz w:val="24"/>
                                  <w:szCs w:val="24"/>
                                  <w:rtl/>
                                  <w:lang w:val="it-IT"/>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763F9" w:rsidRPr="00A94024" w:rsidRDefault="00A763F9" w:rsidP="00A763F9">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763F9" w:rsidRPr="00A94024" w:rsidRDefault="00A763F9" w:rsidP="00A763F9">
                              <w:pPr>
                                <w:pStyle w:val="Body"/>
                                <w:bidi/>
                                <w:rPr>
                                  <w:sz w:val="24"/>
                                  <w:szCs w:val="24"/>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txbxContent>
                        </wps:txbx>
                        <wps:bodyPr wrap="square" lIns="0" tIns="0" rIns="0" bIns="0" numCol="3" spcCol="304599" anchor="t">
                          <a:noAutofit/>
                        </wps:bodyPr>
                      </wps:wsp>
                      <wps:wsp>
                        <wps:cNvPr id="54" name="Shape 1073741872"/>
                        <wps:cNvSpPr/>
                        <wps:spPr>
                          <a:xfrm>
                            <a:off x="2132195" y="0"/>
                            <a:ext cx="1827597" cy="4636690"/>
                          </a:xfrm>
                          <a:prstGeom prst="rect">
                            <a:avLst/>
                          </a:prstGeom>
                        </wps:spPr>
                        <wps:linkedTxbx id="39" seq="1"/>
                        <wps:bodyPr wrap="square" lIns="0" tIns="0" rIns="0" bIns="0" numCol="3" spcCol="304599" anchor="t">
                          <a:noAutofit/>
                        </wps:bodyPr>
                      </wps:wsp>
                      <wps:wsp>
                        <wps:cNvPr id="55" name="Shape 1073741873"/>
                        <wps:cNvSpPr/>
                        <wps:spPr>
                          <a:xfrm>
                            <a:off x="4264390" y="0"/>
                            <a:ext cx="1827597" cy="4636690"/>
                          </a:xfrm>
                          <a:prstGeom prst="rect">
                            <a:avLst/>
                          </a:prstGeom>
                        </wps:spPr>
                        <wps:linkedTxbx id="39" seq="2"/>
                        <wps:bodyPr wrap="square" lIns="0" tIns="0" rIns="0" bIns="0" numCol="3" spcCol="304599" anchor="t">
                          <a:noAutofit/>
                        </wps:bodyPr>
                      </wps:wsp>
                    </wpg:wgp>
                  </a:graphicData>
                </a:graphic>
                <wp14:sizeRelV relativeFrom="margin">
                  <wp14:pctHeight>0</wp14:pctHeight>
                </wp14:sizeRelV>
              </wp:anchor>
            </w:drawing>
          </mc:Choice>
          <mc:Fallback>
            <w:pict>
              <v:group w14:anchorId="36AD6793" id="_x0000_s1090" style="position:absolute;margin-left:58.9pt;margin-top:506.15pt;width:479.7pt;height:241pt;flip:x;z-index:251795456;mso-wrap-distance-left:12pt;mso-wrap-distance-top:12pt;mso-wrap-distance-right:12pt;mso-wrap-distance-bottom:12pt;mso-position-horizontal-relative:page;mso-position-vertical-relative:page;mso-height-relative:margin" coordsize="60919,46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">
                <v:rect id="Shape 1073741870" o:spid="_x0000_s1091" style="position:absolute;width:60919;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" filled="f" stroked="f" strokeweight="1pt">
                  <v:stroke miterlimit="4"/>
                </v:rect>
                <v:rect id="Shape 1073741871" o:spid="_x0000_s1092" style="position:absolute;width:18275;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style="mso-next-textbox:#Shape 1073741872" inset="0,0,0,0">
                    <w:txbxContent>
                      <w:p w:rsidR="00A763F9" w:rsidRDefault="00A763F9" w:rsidP="00A763F9">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r>
                          <w:rPr>
                            <w:rFonts w:ascii="Tajawal" w:hAnsi="Tajawal" w:cs="Tajawal" w:hint="cs"/>
                            <w:sz w:val="24"/>
                            <w:szCs w:val="24"/>
                            <w:rtl/>
                            <w:lang w:val="it-IT"/>
                          </w:rPr>
                          <w:t xml:space="preserve"> </w:t>
                        </w:r>
                      </w:p>
                      <w:p w:rsidR="00A763F9" w:rsidRDefault="00A763F9" w:rsidP="00A763F9">
                        <w:pPr>
                          <w:pStyle w:val="Body"/>
                          <w:bidi/>
                          <w:rPr>
                            <w:rFonts w:ascii="Tajawal" w:hAnsi="Tajawal" w:cs="Tajawal"/>
                            <w:sz w:val="24"/>
                            <w:szCs w:val="24"/>
                            <w:rtl/>
                            <w:lang w:val="it-IT"/>
                          </w:rPr>
                        </w:pPr>
                      </w:p>
                      <w:p w:rsidR="00A763F9" w:rsidRPr="00A94024" w:rsidRDefault="00A763F9" w:rsidP="00A763F9">
                        <w:pPr>
                          <w:pStyle w:val="Body"/>
                          <w:bidi/>
                          <w:rPr>
                            <w:rFonts w:ascii="Tajawal" w:hAnsi="Tajawal" w:cs="Tajawal"/>
                            <w:sz w:val="24"/>
                            <w:szCs w:val="24"/>
                            <w:rtl/>
                            <w:lang w:val="it-IT"/>
                          </w:rPr>
                        </w:pP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763F9" w:rsidRPr="00A94024" w:rsidRDefault="00A763F9" w:rsidP="00A763F9">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763F9" w:rsidRPr="00A94024" w:rsidRDefault="00A763F9" w:rsidP="00A763F9">
                        <w:pPr>
                          <w:pStyle w:val="Body"/>
                          <w:bidi/>
                          <w:rPr>
                            <w:rFonts w:ascii="Tajawal" w:hAnsi="Tajawal" w:cs="Tajawal"/>
                            <w:sz w:val="24"/>
                            <w:szCs w:val="24"/>
                            <w:rtl/>
                            <w:lang w:val="it-IT"/>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p w:rsidR="00A763F9" w:rsidRPr="00A94024" w:rsidRDefault="00A763F9" w:rsidP="00A763F9">
                        <w:pPr>
                          <w:pStyle w:val="Body"/>
                          <w:bidi/>
                          <w:rPr>
                            <w:rFonts w:ascii="Tajawal" w:hAnsi="Tajawal" w:cs="Tajawal"/>
                            <w:sz w:val="24"/>
                            <w:szCs w:val="24"/>
                            <w:rtl/>
                            <w:lang w:val="it-IT"/>
                          </w:rPr>
                        </w:pPr>
                        <w:r w:rsidRPr="00A94024">
                          <w:rPr>
                            <w:rFonts w:ascii="Tajawal" w:hAnsi="Tajawal" w:cs="Tajawal" w:hint="cs"/>
                            <w:sz w:val="24"/>
                            <w:szCs w:val="24"/>
                            <w:rtl/>
                            <w:lang w:val="it-IT"/>
                          </w:rPr>
                          <w:t xml:space="preserve">الأنواع بنفس الطريقة التي نبدو بها الآن أكثر </w:t>
                        </w:r>
                        <w:proofErr w:type="gramStart"/>
                        <w:r w:rsidRPr="00A94024">
                          <w:rPr>
                            <w:rFonts w:ascii="Tajawal" w:hAnsi="Tajawal" w:cs="Tajawal" w:hint="cs"/>
                            <w:sz w:val="24"/>
                            <w:szCs w:val="24"/>
                            <w:rtl/>
                            <w:lang w:val="it-IT"/>
                          </w:rPr>
                          <w:t>إشراقًا ،</w:t>
                        </w:r>
                        <w:proofErr w:type="gramEnd"/>
                        <w:r w:rsidRPr="00A94024">
                          <w:rPr>
                            <w:rFonts w:ascii="Tajawal" w:hAnsi="Tajawal" w:cs="Tajawal" w:hint="cs"/>
                            <w:sz w:val="24"/>
                            <w:szCs w:val="24"/>
                            <w:rtl/>
                            <w:lang w:val="it-IT"/>
                          </w:rPr>
                          <w:t xml:space="preserve"> تصبح ثابتة في المستقبل. . لهذا </w:t>
                        </w:r>
                        <w:proofErr w:type="gramStart"/>
                        <w:r w:rsidRPr="00A94024">
                          <w:rPr>
                            <w:rFonts w:ascii="Tajawal" w:hAnsi="Tajawal" w:cs="Tajawal" w:hint="cs"/>
                            <w:sz w:val="24"/>
                            <w:szCs w:val="24"/>
                            <w:rtl/>
                            <w:lang w:val="it-IT"/>
                          </w:rPr>
                          <w:t>السبب ،</w:t>
                        </w:r>
                        <w:proofErr w:type="gramEnd"/>
                        <w:r w:rsidRPr="00A94024">
                          <w:rPr>
                            <w:rFonts w:ascii="Tajawal" w:hAnsi="Tajawal" w:cs="Tajawal" w:hint="cs"/>
                            <w:sz w:val="24"/>
                            <w:szCs w:val="24"/>
                            <w:rtl/>
                            <w:lang w:val="it-IT"/>
                          </w:rPr>
                          <w:t xml:space="preserve"> على مدار السنوات ، </w:t>
                        </w:r>
                        <w:proofErr w:type="spellStart"/>
                        <w:r w:rsidRPr="00A94024">
                          <w:rPr>
                            <w:rFonts w:ascii="Tajawal" w:hAnsi="Tajawal" w:cs="Tajawal" w:hint="cs"/>
                            <w:sz w:val="24"/>
                            <w:szCs w:val="24"/>
                            <w:rtl/>
                            <w:lang w:val="it-IT"/>
                          </w:rPr>
                          <w:t>سأأتي</w:t>
                        </w:r>
                        <w:proofErr w:type="spellEnd"/>
                        <w:r w:rsidRPr="00A94024">
                          <w:rPr>
                            <w:rFonts w:ascii="Tajawal" w:hAnsi="Tajawal" w:cs="Tajawal" w:hint="cs"/>
                            <w:sz w:val="24"/>
                            <w:szCs w:val="24"/>
                            <w:rtl/>
                            <w:lang w:val="it-IT"/>
                          </w:rPr>
                          <w:t xml:space="preserve"> جميعًا ، والذين سيحاولون ممارسة التمارين الرياضية من خلال الاستفادة من الوصفة. الواجب</w:t>
                        </w:r>
                      </w:p>
                      <w:p w:rsidR="00A763F9" w:rsidRPr="00A94024" w:rsidRDefault="00A763F9" w:rsidP="00A763F9">
                        <w:pPr>
                          <w:pStyle w:val="Body"/>
                          <w:bidi/>
                          <w:rPr>
                            <w:sz w:val="24"/>
                            <w:szCs w:val="24"/>
                          </w:rPr>
                        </w:pPr>
                        <w:r w:rsidRPr="00A94024">
                          <w:rPr>
                            <w:rFonts w:ascii="Tajawal" w:hAnsi="Tajawal" w:cs="Tajawal"/>
                            <w:sz w:val="24"/>
                            <w:szCs w:val="24"/>
                            <w:rtl/>
                            <w:lang w:val="it-IT"/>
                          </w:rPr>
                          <w:t xml:space="preserve">، </w:t>
                        </w:r>
                        <w:proofErr w:type="spellStart"/>
                        <w:r w:rsidRPr="00A94024">
                          <w:rPr>
                            <w:rFonts w:ascii="Tajawal" w:hAnsi="Tajawal" w:cs="Tajawal"/>
                            <w:sz w:val="24"/>
                            <w:szCs w:val="24"/>
                            <w:rtl/>
                            <w:lang w:val="it-IT"/>
                          </w:rPr>
                          <w:t>سأأتي</w:t>
                        </w:r>
                        <w:proofErr w:type="spellEnd"/>
                        <w:r w:rsidRPr="00A94024">
                          <w:rPr>
                            <w:rFonts w:ascii="Tajawal" w:hAnsi="Tajawal" w:cs="Tajawal"/>
                            <w:sz w:val="24"/>
                            <w:szCs w:val="24"/>
                            <w:rtl/>
                            <w:lang w:val="it-IT"/>
                          </w:rPr>
                          <w:t xml:space="preserve"> </w:t>
                        </w:r>
                        <w:proofErr w:type="gramStart"/>
                        <w:r w:rsidRPr="00A94024">
                          <w:rPr>
                            <w:rFonts w:ascii="Tajawal" w:hAnsi="Tajawal" w:cs="Tajawal"/>
                            <w:sz w:val="24"/>
                            <w:szCs w:val="24"/>
                            <w:rtl/>
                            <w:lang w:val="it-IT"/>
                          </w:rPr>
                          <w:t>جميعًا ،</w:t>
                        </w:r>
                        <w:proofErr w:type="gramEnd"/>
                        <w:r w:rsidRPr="00A94024">
                          <w:rPr>
                            <w:rFonts w:ascii="Tajawal" w:hAnsi="Tajawal" w:cs="Tajawal"/>
                            <w:sz w:val="24"/>
                            <w:szCs w:val="24"/>
                            <w:rtl/>
                            <w:lang w:val="it-IT"/>
                          </w:rPr>
                          <w:t xml:space="preserve"> والذين سيحاولون ممارسة التمارين الرياضية من خلال أو إلى المكتب ، أو التصوير الرقمي ، أو أي ماجنا في والتركيبات ، ما عليك سوى السماح للأصول التي تجلس في الوقت الحالي. يجادل </w:t>
                        </w:r>
                        <w:proofErr w:type="gramStart"/>
                        <w:r w:rsidRPr="00A94024">
                          <w:rPr>
                            <w:rFonts w:ascii="Tajawal" w:hAnsi="Tajawal" w:cs="Tajawal"/>
                            <w:sz w:val="24"/>
                            <w:szCs w:val="24"/>
                            <w:rtl/>
                            <w:lang w:val="it-IT"/>
                          </w:rPr>
                          <w:t>خيار .</w:t>
                        </w:r>
                        <w:proofErr w:type="gramEnd"/>
                        <w:r w:rsidRPr="00A94024">
                          <w:rPr>
                            <w:rFonts w:ascii="Tajawal" w:hAnsi="Tajawal" w:cs="Tajawal"/>
                            <w:sz w:val="24"/>
                            <w:szCs w:val="24"/>
                            <w:rtl/>
                            <w:lang w:val="it-IT"/>
                          </w:rPr>
                          <w:t xml:space="preserve"> من غير المعتاد لنا</w:t>
                        </w:r>
                      </w:p>
                    </w:txbxContent>
                  </v:textbox>
                </v:rect>
                <v:rect id="Shape 1073741872" o:spid="_x0000_s1093" style="position:absolute;left:21321;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filled="f" stroked="f">
                  <v:textbox style="mso-next-textbox:#Shape 1073741873" inset="0,0,0,0">
                    <w:txbxContent/>
                  </v:textbox>
                </v:rect>
                <v:rect id="Shape 1073741873" o:spid="_x0000_s1094" style="position:absolute;left:42643;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filled="f" stroked="f">
                  <v:textbox inset="0,0,0,0">
                    <w:txbxContent/>
                  </v:textbox>
                </v:rect>
                <w10:wrap anchorx="page" anchory="page"/>
              </v:group>
            </w:pict>
          </mc:Fallback>
        </mc:AlternateContent>
      </w:r>
      <w:r>
        <w:rPr>
          <w:noProof/>
          <w:lang w:val="en-US"/>
        </w:rPr>
        <mc:AlternateContent>
          <mc:Choice Requires="wps">
            <w:drawing>
              <wp:anchor distT="152400" distB="152400" distL="152400" distR="152400" simplePos="0" relativeHeight="251785216" behindDoc="0" locked="0" layoutInCell="1" allowOverlap="1" wp14:anchorId="58EEFD5B" wp14:editId="637A7362">
                <wp:simplePos x="0" y="0"/>
                <wp:positionH relativeFrom="page">
                  <wp:posOffset>4152900</wp:posOffset>
                </wp:positionH>
                <wp:positionV relativeFrom="page">
                  <wp:posOffset>2565400</wp:posOffset>
                </wp:positionV>
                <wp:extent cx="3027680" cy="977900"/>
                <wp:effectExtent l="0" t="0" r="0" b="0"/>
                <wp:wrapNone/>
                <wp:docPr id="45" name="officeArt object"/>
                <wp:cNvGraphicFramePr/>
                <a:graphic xmlns:a="http://schemas.openxmlformats.org/drawingml/2006/main">
                  <a:graphicData uri="http://schemas.microsoft.com/office/word/2010/wordprocessingShape">
                    <wps:wsp>
                      <wps:cNvSpPr/>
                      <wps:spPr>
                        <a:xfrm>
                          <a:off x="0" y="0"/>
                          <a:ext cx="3027680" cy="977900"/>
                        </a:xfrm>
                        <a:prstGeom prst="rect">
                          <a:avLst/>
                        </a:prstGeom>
                        <a:noFill/>
                        <a:ln w="12700" cap="flat">
                          <a:noFill/>
                          <a:miter lim="400000"/>
                        </a:ln>
                        <a:effectLst/>
                      </wps:spPr>
                      <wps:txbx>
                        <w:txbxContent>
                          <w:p w:rsidR="00A763F9" w:rsidRPr="00A763F9" w:rsidRDefault="00A763F9" w:rsidP="00A763F9">
                            <w:pPr>
                              <w:pStyle w:val="Body1"/>
                              <w:bidi/>
                              <w:jc w:val="left"/>
                              <w:rPr>
                                <w:rFonts w:ascii="Tajawal" w:hAnsi="Tajawal" w:cs="Tajawal" w:hint="cs"/>
                                <w:color w:val="FFFFFF" w:themeColor="background1"/>
                                <w:sz w:val="24"/>
                                <w:szCs w:val="24"/>
                              </w:rPr>
                            </w:pPr>
                            <w:r w:rsidRPr="00A763F9">
                              <w:rPr>
                                <w:rFonts w:ascii="Tajawal" w:hAnsi="Tajawal" w:cs="Tajawal" w:hint="cs"/>
                                <w:color w:val="FFFFFF" w:themeColor="background1"/>
                                <w:sz w:val="24"/>
                                <w:szCs w:val="24"/>
                                <w:rtl/>
                              </w:rPr>
                              <w:t xml:space="preserve">هذا النص تجريبي لمشاهدة حجم وشكل النصوص في هذا المكان ويمكنك </w:t>
                            </w:r>
                            <w:proofErr w:type="gramStart"/>
                            <w:r w:rsidRPr="00A763F9">
                              <w:rPr>
                                <w:rFonts w:ascii="Tajawal" w:hAnsi="Tajawal" w:cs="Tajawal" w:hint="cs"/>
                                <w:color w:val="FFFFFF" w:themeColor="background1"/>
                                <w:sz w:val="24"/>
                                <w:szCs w:val="24"/>
                                <w:rtl/>
                              </w:rPr>
                              <w:t>التعديل  هذا</w:t>
                            </w:r>
                            <w:proofErr w:type="gramEnd"/>
                            <w:r w:rsidRPr="00A763F9">
                              <w:rPr>
                                <w:rFonts w:ascii="Tajawal" w:hAnsi="Tajawal" w:cs="Tajawal" w:hint="cs"/>
                                <w:color w:val="FFFFFF" w:themeColor="background1"/>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color w:val="FFFFFF" w:themeColor="background1"/>
                                <w:sz w:val="24"/>
                                <w:szCs w:val="24"/>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58EEFD5B" id="_x0000_s1095" style="position:absolute;margin-left:327pt;margin-top:202pt;width:238.4pt;height:77pt;z-index:2517852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" filled="f" stroked="f" strokeweight="1pt">
                <v:stroke miterlimit="4"/>
                <v:textbox inset="0,0,0,0">
                  <w:txbxContent>
                    <w:p w:rsidR="00A763F9" w:rsidRPr="00A763F9" w:rsidRDefault="00A763F9" w:rsidP="00A763F9">
                      <w:pPr>
                        <w:pStyle w:val="Body1"/>
                        <w:bidi/>
                        <w:jc w:val="left"/>
                        <w:rPr>
                          <w:rFonts w:ascii="Tajawal" w:hAnsi="Tajawal" w:cs="Tajawal" w:hint="cs"/>
                          <w:color w:val="FFFFFF" w:themeColor="background1"/>
                          <w:sz w:val="24"/>
                          <w:szCs w:val="24"/>
                        </w:rPr>
                      </w:pPr>
                      <w:r w:rsidRPr="00A763F9">
                        <w:rPr>
                          <w:rFonts w:ascii="Tajawal" w:hAnsi="Tajawal" w:cs="Tajawal" w:hint="cs"/>
                          <w:color w:val="FFFFFF" w:themeColor="background1"/>
                          <w:sz w:val="24"/>
                          <w:szCs w:val="24"/>
                          <w:rtl/>
                        </w:rPr>
                        <w:t xml:space="preserve">هذا النص تجريبي لمشاهدة حجم وشكل النصوص في هذا المكان ويمكنك </w:t>
                      </w:r>
                      <w:proofErr w:type="gramStart"/>
                      <w:r w:rsidRPr="00A763F9">
                        <w:rPr>
                          <w:rFonts w:ascii="Tajawal" w:hAnsi="Tajawal" w:cs="Tajawal" w:hint="cs"/>
                          <w:color w:val="FFFFFF" w:themeColor="background1"/>
                          <w:sz w:val="24"/>
                          <w:szCs w:val="24"/>
                          <w:rtl/>
                        </w:rPr>
                        <w:t>التعديل  هذا</w:t>
                      </w:r>
                      <w:proofErr w:type="gramEnd"/>
                      <w:r w:rsidRPr="00A763F9">
                        <w:rPr>
                          <w:rFonts w:ascii="Tajawal" w:hAnsi="Tajawal" w:cs="Tajawal" w:hint="cs"/>
                          <w:color w:val="FFFFFF" w:themeColor="background1"/>
                          <w:sz w:val="24"/>
                          <w:szCs w:val="24"/>
                          <w:rtl/>
                        </w:rPr>
                        <w:t xml:space="preserve"> النص تجريبي لمشاهدة حجم وشكل النصوص في هذا المكان ويمكنك التعديل </w:t>
                      </w:r>
                    </w:p>
                    <w:p w:rsidR="00A763F9" w:rsidRPr="00A763F9" w:rsidRDefault="00A763F9" w:rsidP="00A763F9">
                      <w:pPr>
                        <w:pStyle w:val="Body1"/>
                        <w:bidi/>
                        <w:jc w:val="left"/>
                        <w:rPr>
                          <w:rFonts w:ascii="Tajawal" w:hAnsi="Tajawal" w:cs="Tajawal"/>
                          <w:color w:val="FFFFFF" w:themeColor="background1"/>
                          <w:sz w:val="24"/>
                          <w:szCs w:val="24"/>
                        </w:rPr>
                      </w:pPr>
                    </w:p>
                  </w:txbxContent>
                </v:textbox>
                <w10:wrap anchorx="page" anchory="page"/>
              </v:rect>
            </w:pict>
          </mc:Fallback>
        </mc:AlternateContent>
      </w:r>
      <w:r>
        <w:rPr>
          <w:noProof/>
          <w:lang w:val="en-US"/>
        </w:rPr>
        <mc:AlternateContent>
          <mc:Choice Requires="wps">
            <w:drawing>
              <wp:anchor distT="152400" distB="152400" distL="152400" distR="152400" simplePos="0" relativeHeight="251787264" behindDoc="0" locked="0" layoutInCell="1" allowOverlap="1" wp14:anchorId="25B17BEA" wp14:editId="24EB8192">
                <wp:simplePos x="0" y="0"/>
                <wp:positionH relativeFrom="page">
                  <wp:posOffset>4370070</wp:posOffset>
                </wp:positionH>
                <wp:positionV relativeFrom="page">
                  <wp:posOffset>2019300</wp:posOffset>
                </wp:positionV>
                <wp:extent cx="2810510" cy="286385"/>
                <wp:effectExtent l="0" t="0" r="0" b="5715"/>
                <wp:wrapNone/>
                <wp:docPr id="46" name="officeArt object"/>
                <wp:cNvGraphicFramePr/>
                <a:graphic xmlns:a="http://schemas.openxmlformats.org/drawingml/2006/main">
                  <a:graphicData uri="http://schemas.microsoft.com/office/word/2010/wordprocessingShape">
                    <wps:wsp>
                      <wps:cNvSpPr/>
                      <wps:spPr>
                        <a:xfrm>
                          <a:off x="0" y="0"/>
                          <a:ext cx="2810510" cy="286385"/>
                        </a:xfrm>
                        <a:prstGeom prst="rect">
                          <a:avLst/>
                        </a:prstGeom>
                        <a:noFill/>
                        <a:ln w="12700" cap="flat">
                          <a:noFill/>
                          <a:miter lim="400000"/>
                        </a:ln>
                        <a:effectLst/>
                      </wps:spPr>
                      <wps:txbx>
                        <w:txbxContent>
                          <w:p w:rsidR="00A763F9" w:rsidRPr="00342D79" w:rsidRDefault="00A763F9" w:rsidP="00A763F9">
                            <w:pPr>
                              <w:pStyle w:val="Heading2"/>
                              <w:jc w:val="right"/>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A763F9" w:rsidRPr="00A763F9" w:rsidRDefault="00A763F9" w:rsidP="00A763F9">
                            <w:pPr>
                              <w:pStyle w:val="Heading2"/>
                              <w:bidi/>
                              <w:rPr>
                                <w:rFonts w:ascii="Tajawal" w:hAnsi="Tajawal" w:cs="Tajawal" w:hint="cs"/>
                                <w:b/>
                                <w:bCs/>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5B17BEA" id="_x0000_s1096" style="position:absolute;margin-left:344.1pt;margin-top:159pt;width:221.3pt;height:22.55pt;z-index:251787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" filled="f" stroked="f" strokeweight="1pt">
                <v:stroke miterlimit="4"/>
                <v:textbox inset="0,0,0,0">
                  <w:txbxContent>
                    <w:p w:rsidR="00A763F9" w:rsidRPr="00342D79" w:rsidRDefault="00A763F9" w:rsidP="00A763F9">
                      <w:pPr>
                        <w:pStyle w:val="Heading2"/>
                        <w:jc w:val="right"/>
                        <w:rPr>
                          <w:rFonts w:ascii="Tajawal" w:hAnsi="Tajawal" w:cs="Tajawal" w:hint="cs"/>
                          <w:b/>
                          <w:bCs/>
                        </w:rPr>
                      </w:pPr>
                      <w:r w:rsidRPr="00342D79">
                        <w:rPr>
                          <w:rFonts w:ascii="Tajawal" w:hAnsi="Tajawal" w:cs="Tajawal" w:hint="cs"/>
                          <w:b/>
                          <w:bCs/>
                          <w:rtl/>
                        </w:rPr>
                        <w:t xml:space="preserve">التعبير بطريقة </w:t>
                      </w:r>
                      <w:proofErr w:type="gramStart"/>
                      <w:r w:rsidRPr="00342D79">
                        <w:rPr>
                          <w:rFonts w:ascii="Tajawal" w:hAnsi="Tajawal" w:cs="Tajawal" w:hint="cs"/>
                          <w:b/>
                          <w:bCs/>
                          <w:rtl/>
                        </w:rPr>
                        <w:t>افضل</w:t>
                      </w:r>
                      <w:proofErr w:type="gramEnd"/>
                    </w:p>
                    <w:p w:rsidR="00A763F9" w:rsidRPr="00A763F9" w:rsidRDefault="00A763F9" w:rsidP="00A763F9">
                      <w:pPr>
                        <w:pStyle w:val="Heading2"/>
                        <w:bidi/>
                        <w:rPr>
                          <w:rFonts w:ascii="Tajawal" w:hAnsi="Tajawal" w:cs="Tajawal" w:hint="cs"/>
                          <w:b/>
                          <w:bCs/>
                        </w:rPr>
                      </w:pPr>
                    </w:p>
                  </w:txbxContent>
                </v:textbox>
                <w10:wrap anchorx="page" anchory="page"/>
              </v:rect>
            </w:pict>
          </mc:Fallback>
        </mc:AlternateContent>
      </w:r>
      <w:r w:rsidR="00A94024">
        <w:rPr>
          <w:noProof/>
          <w:lang w:val="en-US"/>
        </w:rPr>
        <mc:AlternateContent>
          <mc:Choice Requires="wps">
            <w:drawing>
              <wp:anchor distT="152400" distB="152400" distL="152400" distR="152400" simplePos="0" relativeHeight="251723776" behindDoc="0" locked="0" layoutInCell="1" allowOverlap="1">
                <wp:simplePos x="0" y="0"/>
                <wp:positionH relativeFrom="page">
                  <wp:posOffset>3143250</wp:posOffset>
                </wp:positionH>
                <wp:positionV relativeFrom="page">
                  <wp:posOffset>1471295</wp:posOffset>
                </wp:positionV>
                <wp:extent cx="4418965" cy="2467610"/>
                <wp:effectExtent l="0" t="0" r="0" b="0"/>
                <wp:wrapThrough wrapText="bothSides" distL="152400" distR="152400">
                  <wp:wrapPolygon edited="1">
                    <wp:start x="0" y="0"/>
                    <wp:lineTo x="21600" y="0"/>
                    <wp:lineTo x="21600" y="21600"/>
                    <wp:lineTo x="0" y="21600"/>
                    <wp:lineTo x="0" y="0"/>
                  </wp:wrapPolygon>
                </wp:wrapThrough>
                <wp:docPr id="1073741914" name="officeArt object"/>
                <wp:cNvGraphicFramePr/>
                <a:graphic xmlns:a="http://schemas.openxmlformats.org/drawingml/2006/main">
                  <a:graphicData uri="http://schemas.microsoft.com/office/word/2010/wordprocessingShape">
                    <wps:wsp>
                      <wps:cNvSpPr/>
                      <wps:spPr>
                        <a:xfrm>
                          <a:off x="0" y="0"/>
                          <a:ext cx="4418965" cy="2467610"/>
                        </a:xfrm>
                        <a:prstGeom prst="rect">
                          <a:avLst/>
                        </a:prstGeom>
                        <a:solidFill>
                          <a:srgbClr val="2C212F"/>
                        </a:solidFill>
                        <a:ln w="12700" cap="flat">
                          <a:noFill/>
                          <a:miter lim="400000"/>
                        </a:ln>
                        <a:effectLst/>
                      </wps:spPr>
                      <wps:bodyPr/>
                    </wps:wsp>
                  </a:graphicData>
                </a:graphic>
              </wp:anchor>
            </w:drawing>
          </mc:Choice>
          <mc:Fallback>
            <w:pict>
              <v:rect w14:anchorId="5A20A252" id="officeArt object" o:spid="_x0000_s1026" style="position:absolute;margin-left:247.5pt;margin-top:115.85pt;width:347.95pt;height:194.3pt;z-index:251723776;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" fillcolor="#2c212f" stroked="f" strokeweight="1pt">
                <v:stroke miterlimit="4"/>
                <w10:wrap type="through" anchorx="page" anchory="page"/>
              </v:rect>
            </w:pict>
          </mc:Fallback>
        </mc:AlternateContent>
      </w:r>
      <w:r w:rsidR="00CF696E">
        <w:rPr>
          <w:noProof/>
          <w:lang w:val="en-US"/>
        </w:rPr>
        <w:drawing>
          <wp:anchor distT="152400" distB="152400" distL="152400" distR="152400" simplePos="0" relativeHeight="251722752" behindDoc="0" locked="0" layoutInCell="1" allowOverlap="1">
            <wp:simplePos x="0" y="0"/>
            <wp:positionH relativeFrom="page">
              <wp:posOffset>-3819</wp:posOffset>
            </wp:positionH>
            <wp:positionV relativeFrom="page">
              <wp:posOffset>-16256</wp:posOffset>
            </wp:positionV>
            <wp:extent cx="7567697" cy="4498331"/>
            <wp:effectExtent l="0" t="0" r="1905" b="0"/>
            <wp:wrapTopAndBottom distT="152400" distB="15240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Photo Placeholder 9.jpg"/>
                    <pic:cNvPicPr>
                      <a:picLocks noChangeAspect="1"/>
                    </pic:cNvPicPr>
                  </pic:nvPicPr>
                  <pic:blipFill>
                    <a:blip r:embed="rId8"/>
                    <a:srcRect l="8242" t="18134" r="20244" b="18134"/>
                    <a:stretch>
                      <a:fillRect/>
                    </a:stretch>
                  </pic:blipFill>
                  <pic:spPr>
                    <a:xfrm flipH="1">
                      <a:off x="0" y="0"/>
                      <a:ext cx="7567697" cy="4498331"/>
                    </a:xfrm>
                    <a:prstGeom prst="rect">
                      <a:avLst/>
                    </a:prstGeom>
                    <a:ln w="12700" cap="flat">
                      <a:noFill/>
                      <a:miter lim="400000"/>
                    </a:ln>
                    <a:effectLst/>
                  </pic:spPr>
                </pic:pic>
              </a:graphicData>
            </a:graphic>
          </wp:anchor>
        </w:drawing>
      </w:r>
    </w:p>
    <w:p w:rsidR="008D5F41" w:rsidRDefault="00A763F9">
      <w:r>
        <w:rPr>
          <w:noProof/>
        </w:rPr>
        <w:lastRenderedPageBreak/>
        <mc:AlternateContent>
          <mc:Choice Requires="wps">
            <w:drawing>
              <wp:anchor distT="152400" distB="152400" distL="152400" distR="152400" simplePos="0" relativeHeight="251736064" behindDoc="0" locked="0" layoutInCell="1" allowOverlap="1">
                <wp:simplePos x="0" y="0"/>
                <wp:positionH relativeFrom="page">
                  <wp:posOffset>1616710</wp:posOffset>
                </wp:positionH>
                <wp:positionV relativeFrom="page">
                  <wp:posOffset>8813800</wp:posOffset>
                </wp:positionV>
                <wp:extent cx="4388198" cy="1437191"/>
                <wp:effectExtent l="0" t="0" r="6350" b="0"/>
                <wp:wrapNone/>
                <wp:docPr id="1073741930" name="officeArt object"/>
                <wp:cNvGraphicFramePr/>
                <a:graphic xmlns:a="http://schemas.openxmlformats.org/drawingml/2006/main">
                  <a:graphicData uri="http://schemas.microsoft.com/office/word/2010/wordprocessingShape">
                    <wps:wsp>
                      <wps:cNvSpPr/>
                      <wps:spPr>
                        <a:xfrm flipH="1">
                          <a:off x="0" y="0"/>
                          <a:ext cx="4388198" cy="1437191"/>
                        </a:xfrm>
                        <a:prstGeom prst="rect">
                          <a:avLst/>
                        </a:prstGeom>
                        <a:noFill/>
                        <a:ln w="12700" cap="flat">
                          <a:noFill/>
                          <a:miter lim="400000"/>
                        </a:ln>
                        <a:effectLst/>
                      </wps:spPr>
                      <wps:txbx>
                        <w:txbxContent>
                          <w:p w:rsidR="008D5F41" w:rsidRDefault="00A763F9" w:rsidP="00A763F9">
                            <w:pPr>
                              <w:pStyle w:val="Cover-Title"/>
                              <w:bidi/>
                              <w:jc w:val="left"/>
                            </w:pPr>
                            <w:r>
                              <w:rPr>
                                <w:rStyle w:val="AllCaps"/>
                                <w:rFonts w:hint="cs"/>
                                <w:rtl/>
                              </w:rPr>
                              <w:t>اسم الشركة</w:t>
                            </w:r>
                          </w:p>
                          <w:p w:rsidR="008D5F41" w:rsidRDefault="00A763F9" w:rsidP="00A763F9">
                            <w:pPr>
                              <w:pStyle w:val="Cover-Caption"/>
                              <w:bidi/>
                              <w:jc w:val="left"/>
                              <w:rPr>
                                <w:rFonts w:hint="eastAsia"/>
                              </w:rPr>
                            </w:pPr>
                            <w:r>
                              <w:rPr>
                                <w:rFonts w:hint="cs"/>
                                <w:rtl/>
                              </w:rPr>
                              <w:t xml:space="preserve">عنوان </w:t>
                            </w:r>
                            <w:proofErr w:type="gramStart"/>
                            <w:r>
                              <w:rPr>
                                <w:rFonts w:hint="cs"/>
                                <w:rtl/>
                              </w:rPr>
                              <w:t>الشارع</w:t>
                            </w:r>
                            <w:r w:rsidR="00CF696E">
                              <w:t>,</w:t>
                            </w:r>
                            <w:proofErr w:type="gramEnd"/>
                            <w:r w:rsidR="00CF696E">
                              <w:t xml:space="preserve"> </w:t>
                            </w:r>
                          </w:p>
                          <w:p w:rsidR="008D5F41" w:rsidRDefault="00A763F9" w:rsidP="00A763F9">
                            <w:pPr>
                              <w:pStyle w:val="Cover-Caption"/>
                              <w:bidi/>
                              <w:jc w:val="left"/>
                              <w:rPr>
                                <w:rFonts w:hint="eastAsia"/>
                              </w:rPr>
                            </w:pPr>
                            <w:r>
                              <w:rPr>
                                <w:rFonts w:hint="cs"/>
                                <w:rtl/>
                              </w:rPr>
                              <w:t xml:space="preserve">البريد </w:t>
                            </w:r>
                            <w:proofErr w:type="spellStart"/>
                            <w:r>
                              <w:rPr>
                                <w:rFonts w:hint="cs"/>
                                <w:rtl/>
                              </w:rPr>
                              <w:t>الاكلتروني</w:t>
                            </w:r>
                            <w:proofErr w:type="spellEnd"/>
                          </w:p>
                          <w:p w:rsidR="008D5F41" w:rsidRDefault="00A763F9" w:rsidP="00A763F9">
                            <w:pPr>
                              <w:pStyle w:val="Cover-Caption"/>
                              <w:bidi/>
                              <w:jc w:val="left"/>
                              <w:rPr>
                                <w:rFonts w:hint="eastAsia"/>
                              </w:rPr>
                            </w:pPr>
                            <w:r>
                              <w:rPr>
                                <w:rFonts w:hint="cs"/>
                                <w:rtl/>
                              </w:rPr>
                              <w:t>رقم الهاتف</w:t>
                            </w:r>
                          </w:p>
                          <w:p w:rsidR="008D5F41" w:rsidRDefault="00A763F9" w:rsidP="00A763F9">
                            <w:pPr>
                              <w:pStyle w:val="Cover-Caption"/>
                              <w:bidi/>
                              <w:jc w:val="left"/>
                              <w:rPr>
                                <w:rFonts w:hint="eastAsia"/>
                              </w:rPr>
                            </w:pPr>
                            <w:r>
                              <w:rPr>
                                <w:rFonts w:hint="cs"/>
                                <w:rtl/>
                              </w:rPr>
                              <w:t>الموقع الالكتروني</w:t>
                            </w:r>
                          </w:p>
                        </w:txbxContent>
                      </wps:txbx>
                      <wps:bodyPr wrap="square" lIns="0" tIns="0" rIns="0" bIns="0" numCol="1" anchor="b">
                        <a:noAutofit/>
                      </wps:bodyPr>
                    </wps:wsp>
                  </a:graphicData>
                </a:graphic>
              </wp:anchor>
            </w:drawing>
          </mc:Choice>
          <mc:Fallback>
            <w:pict>
              <v:rect id="_x0000_s1097" style="position:absolute;margin-left:127.3pt;margin-top:694pt;width:345.55pt;height:113.15pt;flip:x;z-index:251736064;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" filled="f" stroked="f" strokeweight="1pt">
                <v:stroke miterlimit="4"/>
                <v:textbox inset="0,0,0,0">
                  <w:txbxContent>
                    <w:p w:rsidR="008D5F41" w:rsidRDefault="00A763F9" w:rsidP="00A763F9">
                      <w:pPr>
                        <w:pStyle w:val="Cover-Title"/>
                        <w:bidi/>
                        <w:jc w:val="left"/>
                      </w:pPr>
                      <w:r>
                        <w:rPr>
                          <w:rStyle w:val="AllCaps"/>
                          <w:rFonts w:hint="cs"/>
                          <w:rtl/>
                        </w:rPr>
                        <w:t>اسم الشركة</w:t>
                      </w:r>
                    </w:p>
                    <w:p w:rsidR="008D5F41" w:rsidRDefault="00A763F9" w:rsidP="00A763F9">
                      <w:pPr>
                        <w:pStyle w:val="Cover-Caption"/>
                        <w:bidi/>
                        <w:jc w:val="left"/>
                        <w:rPr>
                          <w:rFonts w:hint="eastAsia"/>
                        </w:rPr>
                      </w:pPr>
                      <w:r>
                        <w:rPr>
                          <w:rFonts w:hint="cs"/>
                          <w:rtl/>
                        </w:rPr>
                        <w:t xml:space="preserve">عنوان </w:t>
                      </w:r>
                      <w:proofErr w:type="gramStart"/>
                      <w:r>
                        <w:rPr>
                          <w:rFonts w:hint="cs"/>
                          <w:rtl/>
                        </w:rPr>
                        <w:t>الشارع</w:t>
                      </w:r>
                      <w:r w:rsidR="00CF696E">
                        <w:t>,</w:t>
                      </w:r>
                      <w:proofErr w:type="gramEnd"/>
                      <w:r w:rsidR="00CF696E">
                        <w:t xml:space="preserve"> </w:t>
                      </w:r>
                    </w:p>
                    <w:p w:rsidR="008D5F41" w:rsidRDefault="00A763F9" w:rsidP="00A763F9">
                      <w:pPr>
                        <w:pStyle w:val="Cover-Caption"/>
                        <w:bidi/>
                        <w:jc w:val="left"/>
                        <w:rPr>
                          <w:rFonts w:hint="eastAsia"/>
                        </w:rPr>
                      </w:pPr>
                      <w:r>
                        <w:rPr>
                          <w:rFonts w:hint="cs"/>
                          <w:rtl/>
                        </w:rPr>
                        <w:t xml:space="preserve">البريد </w:t>
                      </w:r>
                      <w:proofErr w:type="spellStart"/>
                      <w:r>
                        <w:rPr>
                          <w:rFonts w:hint="cs"/>
                          <w:rtl/>
                        </w:rPr>
                        <w:t>الاكلتروني</w:t>
                      </w:r>
                      <w:proofErr w:type="spellEnd"/>
                    </w:p>
                    <w:p w:rsidR="008D5F41" w:rsidRDefault="00A763F9" w:rsidP="00A763F9">
                      <w:pPr>
                        <w:pStyle w:val="Cover-Caption"/>
                        <w:bidi/>
                        <w:jc w:val="left"/>
                        <w:rPr>
                          <w:rFonts w:hint="eastAsia"/>
                        </w:rPr>
                      </w:pPr>
                      <w:r>
                        <w:rPr>
                          <w:rFonts w:hint="cs"/>
                          <w:rtl/>
                        </w:rPr>
                        <w:t>رقم الهاتف</w:t>
                      </w:r>
                    </w:p>
                    <w:p w:rsidR="008D5F41" w:rsidRDefault="00A763F9" w:rsidP="00A763F9">
                      <w:pPr>
                        <w:pStyle w:val="Cover-Caption"/>
                        <w:bidi/>
                        <w:jc w:val="left"/>
                        <w:rPr>
                          <w:rFonts w:hint="eastAsia"/>
                        </w:rPr>
                      </w:pPr>
                      <w:r>
                        <w:rPr>
                          <w:rFonts w:hint="cs"/>
                          <w:rtl/>
                        </w:rPr>
                        <w:t>الموقع الالكتروني</w:t>
                      </w:r>
                    </w:p>
                  </w:txbxContent>
                </v:textbox>
                <w10:wrap anchorx="page" anchory="page"/>
              </v:rect>
            </w:pict>
          </mc:Fallback>
        </mc:AlternateContent>
      </w:r>
      <w:r>
        <w:rPr>
          <w:noProof/>
        </w:rPr>
        <mc:AlternateContent>
          <mc:Choice Requires="wps">
            <w:drawing>
              <wp:anchor distT="152400" distB="152400" distL="152400" distR="152400" simplePos="0" relativeHeight="251735040" behindDoc="0" locked="0" layoutInCell="1" allowOverlap="1">
                <wp:simplePos x="0" y="0"/>
                <wp:positionH relativeFrom="page">
                  <wp:posOffset>374411</wp:posOffset>
                </wp:positionH>
                <wp:positionV relativeFrom="page">
                  <wp:posOffset>6628971</wp:posOffset>
                </wp:positionV>
                <wp:extent cx="6911340" cy="1727313"/>
                <wp:effectExtent l="88900" t="444500" r="86360" b="444500"/>
                <wp:wrapTopAndBottom distT="152400" distB="152400"/>
                <wp:docPr id="1073741929" name="officeArt object"/>
                <wp:cNvGraphicFramePr/>
                <a:graphic xmlns:a="http://schemas.openxmlformats.org/drawingml/2006/main">
                  <a:graphicData uri="http://schemas.microsoft.com/office/word/2010/wordprocessingShape">
                    <wps:wsp>
                      <wps:cNvSpPr/>
                      <wps:spPr>
                        <a:xfrm rot="446680" flipH="1">
                          <a:off x="0" y="0"/>
                          <a:ext cx="6911340" cy="1727313"/>
                        </a:xfrm>
                        <a:prstGeom prst="rect">
                          <a:avLst/>
                        </a:prstGeom>
                        <a:noFill/>
                        <a:ln w="12700" cap="flat">
                          <a:noFill/>
                          <a:miter lim="400000"/>
                        </a:ln>
                        <a:effectLst/>
                      </wps:spPr>
                      <wps:txbx>
                        <w:txbxContent>
                          <w:p w:rsidR="008D5F41" w:rsidRDefault="00A763F9" w:rsidP="00A763F9">
                            <w:pPr>
                              <w:pStyle w:val="Title"/>
                              <w:bidi/>
                            </w:pPr>
                            <w:r w:rsidRPr="00A763F9">
                              <w:rPr>
                                <w:rFonts w:ascii="Cairo" w:hAnsi="Cairo" w:cs="Cairo" w:hint="cs"/>
                                <w:rtl/>
                              </w:rPr>
                              <w:t>انجازات</w:t>
                            </w:r>
                            <w:r w:rsidR="00CF696E">
                              <w:t xml:space="preserve"> </w:t>
                            </w:r>
                            <w:r w:rsidR="00CF696E">
                              <w:rPr>
                                <w:rFonts w:ascii="Avenir Next Condensed Heavy" w:hAnsi="Avenir Next Condensed Heavy"/>
                                <w:color w:val="BFBFBF"/>
                              </w:rPr>
                              <w:t>2020</w:t>
                            </w:r>
                          </w:p>
                        </w:txbxContent>
                      </wps:txbx>
                      <wps:bodyPr wrap="square" lIns="0" tIns="0" rIns="0" bIns="0" numCol="1" anchor="ctr">
                        <a:noAutofit/>
                      </wps:bodyPr>
                    </wps:wsp>
                  </a:graphicData>
                </a:graphic>
                <wp14:sizeRelV relativeFrom="margin">
                  <wp14:pctHeight>0</wp14:pctHeight>
                </wp14:sizeRelV>
              </wp:anchor>
            </w:drawing>
          </mc:Choice>
          <mc:Fallback>
            <w:pict>
              <v:rect id="_x0000_s1098" style="position:absolute;margin-left:29.5pt;margin-top:521.95pt;width:544.2pt;height:136pt;rotation:-487894fd;flip:x;z-index:2517350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" filled="f" stroked="f" strokeweight="1pt">
                <v:stroke miterlimit="4"/>
                <v:textbox inset="0,0,0,0">
                  <w:txbxContent>
                    <w:p w:rsidR="008D5F41" w:rsidRDefault="00A763F9" w:rsidP="00A763F9">
                      <w:pPr>
                        <w:pStyle w:val="Title"/>
                        <w:bidi/>
                      </w:pPr>
                      <w:r w:rsidRPr="00A763F9">
                        <w:rPr>
                          <w:rFonts w:ascii="Cairo" w:hAnsi="Cairo" w:cs="Cairo" w:hint="cs"/>
                          <w:rtl/>
                        </w:rPr>
                        <w:t>انجازات</w:t>
                      </w:r>
                      <w:r w:rsidR="00CF696E">
                        <w:t xml:space="preserve"> </w:t>
                      </w:r>
                      <w:r w:rsidR="00CF696E">
                        <w:rPr>
                          <w:rFonts w:ascii="Avenir Next Condensed Heavy" w:hAnsi="Avenir Next Condensed Heavy"/>
                          <w:color w:val="BFBFBF"/>
                        </w:rPr>
                        <w:t>2020</w:t>
                      </w:r>
                    </w:p>
                  </w:txbxContent>
                </v:textbox>
                <w10:wrap type="topAndBottom" anchorx="page" anchory="page"/>
              </v:rect>
            </w:pict>
          </mc:Fallback>
        </mc:AlternateContent>
      </w:r>
      <w:r w:rsidR="00A94024">
        <w:rPr>
          <w:noProof/>
        </w:rPr>
        <w:drawing>
          <wp:anchor distT="152400" distB="152400" distL="152400" distR="152400" simplePos="0" relativeHeight="251731968" behindDoc="0" locked="0" layoutInCell="1" allowOverlap="1">
            <wp:simplePos x="0" y="0"/>
            <wp:positionH relativeFrom="page">
              <wp:posOffset>1051560</wp:posOffset>
            </wp:positionH>
            <wp:positionV relativeFrom="page">
              <wp:posOffset>1676400</wp:posOffset>
            </wp:positionV>
            <wp:extent cx="2752725" cy="4844415"/>
            <wp:effectExtent l="0" t="0" r="3175" b="0"/>
            <wp:wrapTopAndBottom distT="152400" distB="15240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Photo Placeholder 9.jpg"/>
                    <pic:cNvPicPr>
                      <a:picLocks noChangeAspect="1"/>
                    </pic:cNvPicPr>
                  </pic:nvPicPr>
                  <pic:blipFill>
                    <a:blip r:embed="rId8"/>
                    <a:srcRect l="31047" r="31047"/>
                    <a:stretch>
                      <a:fillRect/>
                    </a:stretch>
                  </pic:blipFill>
                  <pic:spPr>
                    <a:xfrm flipH="1">
                      <a:off x="0" y="0"/>
                      <a:ext cx="2752725" cy="4844415"/>
                    </a:xfrm>
                    <a:custGeom>
                      <a:avLst/>
                      <a:gdLst/>
                      <a:ahLst/>
                      <a:cxnLst>
                        <a:cxn ang="0">
                          <a:pos x="wd2" y="hd2"/>
                        </a:cxn>
                        <a:cxn ang="5400000">
                          <a:pos x="wd2" y="hd2"/>
                        </a:cxn>
                        <a:cxn ang="10800000">
                          <a:pos x="wd2" y="hd2"/>
                        </a:cxn>
                        <a:cxn ang="16200000">
                          <a:pos x="wd2" y="hd2"/>
                        </a:cxn>
                      </a:cxnLst>
                      <a:rect l="0" t="0" r="r" b="b"/>
                      <a:pathLst>
                        <a:path w="21600" h="21600" extrusionOk="0">
                          <a:moveTo>
                            <a:pt x="231" y="0"/>
                          </a:moveTo>
                          <a:lnTo>
                            <a:pt x="0" y="21526"/>
                          </a:lnTo>
                          <a:lnTo>
                            <a:pt x="21323" y="21600"/>
                          </a:lnTo>
                          <a:lnTo>
                            <a:pt x="21369" y="21600"/>
                          </a:lnTo>
                          <a:lnTo>
                            <a:pt x="21600" y="74"/>
                          </a:lnTo>
                          <a:lnTo>
                            <a:pt x="274" y="0"/>
                          </a:lnTo>
                          <a:lnTo>
                            <a:pt x="231" y="0"/>
                          </a:lnTo>
                          <a:close/>
                        </a:path>
                      </a:pathLst>
                    </a:custGeom>
                    <a:ln w="12700" cap="flat">
                      <a:noFill/>
                      <a:miter lim="400000"/>
                    </a:ln>
                    <a:effectLst/>
                  </pic:spPr>
                </pic:pic>
              </a:graphicData>
            </a:graphic>
          </wp:anchor>
        </w:drawing>
      </w:r>
      <w:r w:rsidR="00A94024">
        <w:rPr>
          <w:noProof/>
        </w:rPr>
        <w:drawing>
          <wp:anchor distT="152400" distB="152400" distL="152400" distR="152400" simplePos="0" relativeHeight="251730944" behindDoc="0" locked="0" layoutInCell="1" allowOverlap="1">
            <wp:simplePos x="0" y="0"/>
            <wp:positionH relativeFrom="page">
              <wp:posOffset>867410</wp:posOffset>
            </wp:positionH>
            <wp:positionV relativeFrom="page">
              <wp:posOffset>906882</wp:posOffset>
            </wp:positionV>
            <wp:extent cx="3120558" cy="6408287"/>
            <wp:effectExtent l="22079" t="10693" r="22079" b="10693"/>
            <wp:wrapThrough wrapText="bothSides" distL="152400" distR="152400">
              <wp:wrapPolygon edited="1">
                <wp:start x="3030" y="0"/>
                <wp:lineTo x="1975" y="128"/>
                <wp:lineTo x="1143" y="384"/>
                <wp:lineTo x="440" y="833"/>
                <wp:lineTo x="88" y="1517"/>
                <wp:lineTo x="88" y="3546"/>
                <wp:lineTo x="44" y="4594"/>
                <wp:lineTo x="88" y="6132"/>
                <wp:lineTo x="176" y="6473"/>
                <wp:lineTo x="44" y="6495"/>
                <wp:lineTo x="44" y="8012"/>
                <wp:lineTo x="176" y="20212"/>
                <wp:lineTo x="615" y="20724"/>
                <wp:lineTo x="1492" y="21151"/>
                <wp:lineTo x="2591" y="21408"/>
                <wp:lineTo x="18746" y="21429"/>
                <wp:lineTo x="20062" y="21172"/>
                <wp:lineTo x="20897" y="20767"/>
                <wp:lineTo x="21425" y="20147"/>
                <wp:lineTo x="21513" y="6154"/>
                <wp:lineTo x="21557" y="4615"/>
                <wp:lineTo x="21469" y="1367"/>
                <wp:lineTo x="21073" y="769"/>
                <wp:lineTo x="20282" y="321"/>
                <wp:lineTo x="19098" y="43"/>
                <wp:lineTo x="3030" y="0"/>
              </wp:wrapPolygon>
            </wp:wrapThrough>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Phone-6S-Front+Angled-PSD-MockUp-P-Px.com.png"/>
                    <pic:cNvPicPr>
                      <a:picLocks noChangeAspect="1"/>
                    </pic:cNvPicPr>
                  </pic:nvPicPr>
                  <pic:blipFill>
                    <a:blip r:embed="rId10"/>
                    <a:srcRect/>
                    <a:stretch>
                      <a:fillRect/>
                    </a:stretch>
                  </pic:blipFill>
                  <pic:spPr>
                    <a:xfrm rot="23729">
                      <a:off x="0" y="0"/>
                      <a:ext cx="3120558" cy="6408287"/>
                    </a:xfrm>
                    <a:prstGeom prst="rect">
                      <a:avLst/>
                    </a:prstGeom>
                    <a:ln w="12700" cap="flat">
                      <a:noFill/>
                      <a:miter lim="400000"/>
                    </a:ln>
                    <a:effectLst>
                      <a:outerShdw blurRad="190500" dist="8455" dir="5400000" rotWithShape="0">
                        <a:srgbClr val="000000">
                          <a:alpha val="52627"/>
                        </a:srgbClr>
                      </a:outerShdw>
                    </a:effectLst>
                  </pic:spPr>
                </pic:pic>
              </a:graphicData>
            </a:graphic>
          </wp:anchor>
        </w:drawing>
      </w:r>
      <w:r w:rsidR="00CF696E">
        <w:rPr>
          <w:noProof/>
        </w:rPr>
        <mc:AlternateContent>
          <mc:Choice Requires="wps">
            <w:drawing>
              <wp:anchor distT="152400" distB="152400" distL="152400" distR="152400" simplePos="0" relativeHeight="251729920" behindDoc="0" locked="0" layoutInCell="1" allowOverlap="1">
                <wp:simplePos x="0" y="0"/>
                <wp:positionH relativeFrom="page">
                  <wp:posOffset>0</wp:posOffset>
                </wp:positionH>
                <wp:positionV relativeFrom="page">
                  <wp:posOffset>0</wp:posOffset>
                </wp:positionV>
                <wp:extent cx="7684989" cy="8208963"/>
                <wp:effectExtent l="0" t="0" r="0" b="0"/>
                <wp:wrapTopAndBottom distT="152400" distB="152400"/>
                <wp:docPr id="1073741924" name="officeArt object"/>
                <wp:cNvGraphicFramePr/>
                <a:graphic xmlns:a="http://schemas.openxmlformats.org/drawingml/2006/main">
                  <a:graphicData uri="http://schemas.microsoft.com/office/word/2010/wordprocessingShape">
                    <wps:wsp>
                      <wps:cNvSpPr/>
                      <wps:spPr>
                        <a:xfrm>
                          <a:off x="0" y="0"/>
                          <a:ext cx="7684989" cy="8208963"/>
                        </a:xfrm>
                        <a:prstGeom prst="rect">
                          <a:avLst/>
                        </a:prstGeom>
                        <a:solidFill>
                          <a:srgbClr val="3A2C3D"/>
                        </a:solid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rect w14:anchorId="35B43815" id="officeArt object" o:spid="_x0000_s1026" style="position:absolute;margin-left:0;margin-top:0;width:605.1pt;height:646.4pt;z-index:2517299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" fillcolor="#3a2c3d" stroked="f" strokeweight="1pt">
                <v:stroke miterlimit="4"/>
                <v:shadow on="t" color="black" opacity=".5" origin=",.5" offset="0"/>
                <w10:wrap type="topAndBottom" anchorx="page" anchory="page"/>
              </v:rect>
            </w:pict>
          </mc:Fallback>
        </mc:AlternateContent>
      </w:r>
      <w:r w:rsidR="00CF696E">
        <w:rPr>
          <w:noProof/>
        </w:rPr>
        <mc:AlternateContent>
          <mc:Choice Requires="wps">
            <w:drawing>
              <wp:anchor distT="152400" distB="152400" distL="152400" distR="152400" simplePos="0" relativeHeight="251732992" behindDoc="0" locked="0" layoutInCell="1" allowOverlap="1">
                <wp:simplePos x="0" y="0"/>
                <wp:positionH relativeFrom="page">
                  <wp:posOffset>0</wp:posOffset>
                </wp:positionH>
                <wp:positionV relativeFrom="page">
                  <wp:posOffset>7331174</wp:posOffset>
                </wp:positionV>
                <wp:extent cx="7560057" cy="3360639"/>
                <wp:effectExtent l="0" t="0" r="0" b="0"/>
                <wp:wrapTopAndBottom distT="152400" distB="152400"/>
                <wp:docPr id="12" name="officeArt object"/>
                <wp:cNvGraphicFramePr/>
                <a:graphic xmlns:a="http://schemas.openxmlformats.org/drawingml/2006/main">
                  <a:graphicData uri="http://schemas.microsoft.com/office/word/2010/wordprocessingShape">
                    <wps:wsp>
                      <wps:cNvSpPr/>
                      <wps:spPr>
                        <a:xfrm>
                          <a:off x="0" y="0"/>
                          <a:ext cx="7560057" cy="33606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1600"/>
                              </a:lnTo>
                              <a:lnTo>
                                <a:pt x="0" y="21600"/>
                              </a:lnTo>
                              <a:lnTo>
                                <a:pt x="0" y="10800"/>
                              </a:lnTo>
                              <a:lnTo>
                                <a:pt x="0" y="5400"/>
                              </a:lnTo>
                              <a:lnTo>
                                <a:pt x="21600" y="0"/>
                              </a:lnTo>
                              <a:close/>
                            </a:path>
                          </a:pathLst>
                        </a:custGeom>
                        <a:solidFill>
                          <a:srgbClr val="2C212F"/>
                        </a:solidFill>
                        <a:ln w="12700" cap="flat">
                          <a:noFill/>
                          <a:miter lim="400000"/>
                        </a:ln>
                        <a:effectLst/>
                      </wps:spPr>
                      <wps:bodyPr/>
                    </wps:wsp>
                  </a:graphicData>
                </a:graphic>
              </wp:anchor>
            </w:drawing>
          </mc:Choice>
          <mc:Fallback>
            <w:pict>
              <v:shape w14:anchorId="33A6CA57" id="officeArt object" o:spid="_x0000_s1026" style="position:absolute;margin-left:0;margin-top:577.25pt;width:595.3pt;height:264.6pt;z-index:25173299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" path="m21600,r,21600l,21600,,10800,,5400,21600,xe" fillcolor="#2c212f" stroked="f" strokeweight="1pt">
                <v:stroke miterlimit="4" joinstyle="miter"/>
                <v:path arrowok="t" o:extrusionok="f" o:connecttype="custom" o:connectlocs="3780029,1680320;3780029,1680320;3780029,1680320;3780029,1680320" o:connectangles="0,90,180,270"/>
                <w10:wrap type="topAndBottom" anchorx="page" anchory="page"/>
              </v:shape>
            </w:pict>
          </mc:Fallback>
        </mc:AlternateContent>
      </w:r>
      <w:r w:rsidR="00CF696E">
        <w:rPr>
          <w:noProof/>
        </w:rPr>
        <mc:AlternateContent>
          <mc:Choice Requires="wps">
            <w:drawing>
              <wp:anchor distT="152400" distB="152400" distL="152400" distR="152400" simplePos="0" relativeHeight="251734016" behindDoc="0" locked="0" layoutInCell="1" allowOverlap="1">
                <wp:simplePos x="0" y="0"/>
                <wp:positionH relativeFrom="page">
                  <wp:posOffset>0</wp:posOffset>
                </wp:positionH>
                <wp:positionV relativeFrom="page">
                  <wp:posOffset>6081867</wp:posOffset>
                </wp:positionV>
                <wp:extent cx="7560057" cy="2733092"/>
                <wp:effectExtent l="254000" t="419100" r="276225" b="60960"/>
                <wp:wrapTopAndBottom distT="152400" distB="152400"/>
                <wp:docPr id="13" name="officeArt object"/>
                <wp:cNvGraphicFramePr/>
                <a:graphic xmlns:a="http://schemas.openxmlformats.org/drawingml/2006/main">
                  <a:graphicData uri="http://schemas.microsoft.com/office/word/2010/wordprocessingShape">
                    <wps:wsp>
                      <wps:cNvSpPr/>
                      <wps:spPr>
                        <a:xfrm flipH="1">
                          <a:off x="0" y="0"/>
                          <a:ext cx="7560057" cy="2733092"/>
                        </a:xfrm>
                        <a:custGeom>
                          <a:avLst/>
                          <a:gdLst/>
                          <a:ahLst/>
                          <a:cxnLst>
                            <a:cxn ang="0">
                              <a:pos x="wd2" y="hd2"/>
                            </a:cxn>
                            <a:cxn ang="5400000">
                              <a:pos x="wd2" y="hd2"/>
                            </a:cxn>
                            <a:cxn ang="10800000">
                              <a:pos x="wd2" y="hd2"/>
                            </a:cxn>
                            <a:cxn ang="16200000">
                              <a:pos x="wd2" y="hd2"/>
                            </a:cxn>
                          </a:cxnLst>
                          <a:rect l="0" t="0" r="r" b="b"/>
                          <a:pathLst>
                            <a:path w="21600" h="21600" extrusionOk="0">
                              <a:moveTo>
                                <a:pt x="0" y="7147"/>
                              </a:moveTo>
                              <a:lnTo>
                                <a:pt x="21600" y="0"/>
                              </a:lnTo>
                              <a:lnTo>
                                <a:pt x="21600" y="14453"/>
                              </a:lnTo>
                              <a:lnTo>
                                <a:pt x="0" y="21600"/>
                              </a:lnTo>
                              <a:lnTo>
                                <a:pt x="0" y="7147"/>
                              </a:lnTo>
                              <a:close/>
                            </a:path>
                          </a:pathLst>
                        </a:custGeom>
                        <a:solidFill>
                          <a:srgbClr val="FFFFFF"/>
                        </a:solidFill>
                        <a:ln w="12700" cap="flat">
                          <a:noFill/>
                          <a:miter lim="400000"/>
                        </a:ln>
                        <a:effectLst>
                          <a:outerShdw blurRad="393700" dist="185867" dir="16575242" rotWithShape="0">
                            <a:srgbClr val="000000">
                              <a:alpha val="19323"/>
                            </a:srgbClr>
                          </a:outerShdw>
                        </a:effectLst>
                      </wps:spPr>
                      <wps:bodyPr/>
                    </wps:wsp>
                  </a:graphicData>
                </a:graphic>
              </wp:anchor>
            </w:drawing>
          </mc:Choice>
          <mc:Fallback>
            <w:pict>
              <v:shape w14:anchorId="1E773B40" id="officeArt object" o:spid="_x0000_s1026" style="position:absolute;margin-left:0;margin-top:478.9pt;width:595.3pt;height:215.2pt;flip:x;z-index:25173401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" path="m,7147l21600,r,14453l,21600,,7147xe" stroked="f" strokeweight="1pt">
                <v:stroke miterlimit="4" joinstyle="miter"/>
                <v:shadow on="t" color="black" opacity="12663f" origin=",.5" offset=".56244mm,-5.13225mm"/>
                <v:path arrowok="t" o:extrusionok="f" o:connecttype="custom" o:connectlocs="3780029,1366546;3780029,1366546;3780029,1366546;3780029,1366546" o:connectangles="0,90,180,270"/>
                <w10:wrap type="topAndBottom" anchorx="page" anchory="page"/>
              </v:shape>
            </w:pict>
          </mc:Fallback>
        </mc:AlternateContent>
      </w:r>
    </w:p>
    <w:sectPr w:rsidR="008D5F4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E197F" w:rsidRDefault="00BE197F">
      <w:r>
        <w:separator/>
      </w:r>
    </w:p>
  </w:endnote>
  <w:endnote w:type="continuationSeparator" w:id="0">
    <w:p w:rsidR="00BE197F" w:rsidRDefault="00BE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Condensed Demi Bold">
    <w:panose1 w:val="020B0706020202020204"/>
    <w:charset w:val="00"/>
    <w:family w:val="swiss"/>
    <w:pitch w:val="variable"/>
    <w:sig w:usb0="8000002F" w:usb1="5000204A" w:usb2="00000000" w:usb3="00000000" w:csb0="0000009B" w:csb1="00000000"/>
  </w:font>
  <w:font w:name="Avenir Next Medium">
    <w:panose1 w:val="020B0603020202020204"/>
    <w:charset w:val="00"/>
    <w:family w:val="swiss"/>
    <w:pitch w:val="variable"/>
    <w:sig w:usb0="8000002F" w:usb1="5000204A" w:usb2="00000000" w:usb3="00000000" w:csb0="0000009B" w:csb1="00000000"/>
  </w:font>
  <w:font w:name="Avenir Next">
    <w:altName w:val="Avenir Next Regular"/>
    <w:panose1 w:val="020B0503020202020204"/>
    <w:charset w:val="00"/>
    <w:family w:val="swiss"/>
    <w:pitch w:val="variable"/>
    <w:sig w:usb0="8000002F" w:usb1="5000204A" w:usb2="00000000" w:usb3="00000000" w:csb0="0000009B" w:csb1="00000000"/>
  </w:font>
  <w:font w:name="Tajawal">
    <w:altName w:val="Tajawal"/>
    <w:panose1 w:val="00000500000000000000"/>
    <w:charset w:val="B2"/>
    <w:family w:val="auto"/>
    <w:pitch w:val="variable"/>
    <w:sig w:usb0="8000202F" w:usb1="9000204A" w:usb2="00000008" w:usb3="00000000" w:csb0="00000041" w:csb1="00000000"/>
  </w:font>
  <w:font w:name="Cairo">
    <w:altName w:val="Cairo"/>
    <w:panose1 w:val="00000500000000000000"/>
    <w:charset w:val="B2"/>
    <w:family w:val="auto"/>
    <w:pitch w:val="variable"/>
    <w:sig w:usb0="00002007" w:usb1="00000001" w:usb2="00000008" w:usb3="00000000" w:csb0="000000D3" w:csb1="00000000"/>
  </w:font>
  <w:font w:name="Avenir Next Condensed Heavy">
    <w:panose1 w:val="020B0906020202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F41" w:rsidRDefault="008D5F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E197F" w:rsidRDefault="00BE197F">
      <w:r>
        <w:separator/>
      </w:r>
    </w:p>
  </w:footnote>
  <w:footnote w:type="continuationSeparator" w:id="0">
    <w:p w:rsidR="00BE197F" w:rsidRDefault="00BE1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F41" w:rsidRDefault="008D5F4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useWord2013TrackBottomHyphenation" w:uri="http://schemas.microsoft.com/office/word" w:val="0"/>
  </w:compat>
  <w:rsids>
    <w:rsidRoot w:val="00342D79"/>
    <w:rsid w:val="00342D79"/>
    <w:rsid w:val="004B1C7F"/>
    <w:rsid w:val="007003D5"/>
    <w:rsid w:val="0074547C"/>
    <w:rsid w:val="008D5F41"/>
    <w:rsid w:val="009D71A9"/>
    <w:rsid w:val="00A763F9"/>
    <w:rsid w:val="00A94024"/>
    <w:rsid w:val="00BE197F"/>
    <w:rsid w:val="00CF696E"/>
    <w:rsid w:val="00E63B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794196"/>
  <w15:docId w15:val="{130B9F00-E80C-5041-8FB7-82E69600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paragraph" w:styleId="Heading2">
    <w:name w:val="heading 2"/>
    <w:link w:val="Heading2Char"/>
    <w:pPr>
      <w:outlineLvl w:val="1"/>
    </w:pPr>
    <w:rPr>
      <w:rFonts w:ascii="Avenir Next Condensed Demi Bold" w:hAnsi="Avenir Next Condensed Demi Bold" w:cs="Arial Unicode MS"/>
      <w:caps/>
      <w:color w:val="BEBEBE"/>
      <w:sz w:val="36"/>
      <w:szCs w:val="36"/>
      <w:lang w:val="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line="288" w:lineRule="auto"/>
    </w:pPr>
    <w:rPr>
      <w:rFonts w:ascii="Avenir Next Medium" w:hAnsi="Avenir Next Medium" w:cs="Arial Unicode MS"/>
      <w:color w:val="2C202E"/>
      <w:sz w:val="22"/>
      <w:szCs w:val="22"/>
    </w:rPr>
  </w:style>
  <w:style w:type="paragraph" w:styleId="Title">
    <w:name w:val="Title"/>
    <w:pPr>
      <w:jc w:val="center"/>
    </w:pPr>
    <w:rPr>
      <w:rFonts w:ascii="Avenir Next Condensed Demi Bold" w:hAnsi="Avenir Next Condensed Demi Bold" w:cs="Arial Unicode MS"/>
      <w:caps/>
      <w:color w:val="2C202E"/>
      <w:sz w:val="154"/>
      <w:szCs w:val="154"/>
      <w:lang w:val="en-US"/>
    </w:rPr>
  </w:style>
  <w:style w:type="paragraph" w:customStyle="1" w:styleId="Body1">
    <w:name w:val="Body 1"/>
    <w:pPr>
      <w:spacing w:line="288" w:lineRule="auto"/>
      <w:jc w:val="center"/>
    </w:pPr>
    <w:rPr>
      <w:rFonts w:ascii="Avenir Next Medium" w:hAnsi="Avenir Next Medium" w:cs="Arial Unicode MS"/>
      <w:color w:val="FEFEFE"/>
      <w:sz w:val="22"/>
      <w:szCs w:val="22"/>
      <w:lang w:val="it-IT"/>
    </w:rPr>
  </w:style>
  <w:style w:type="paragraph" w:customStyle="1" w:styleId="Heading">
    <w:name w:val="Heading"/>
    <w:pPr>
      <w:spacing w:line="192" w:lineRule="auto"/>
    </w:pPr>
    <w:rPr>
      <w:rFonts w:ascii="Avenir Next Condensed Demi Bold" w:hAnsi="Avenir Next Condensed Demi Bold" w:cs="Arial Unicode MS"/>
      <w:caps/>
      <w:color w:val="2C202E"/>
      <w:sz w:val="84"/>
      <w:szCs w:val="84"/>
      <w:lang w:val="de-DE"/>
    </w:rPr>
  </w:style>
  <w:style w:type="paragraph" w:styleId="Caption">
    <w:name w:val="caption"/>
    <w:pPr>
      <w:spacing w:line="288" w:lineRule="auto"/>
      <w:jc w:val="right"/>
    </w:pPr>
    <w:rPr>
      <w:rFonts w:ascii="Avenir Next" w:hAnsi="Avenir Next" w:cs="Arial Unicode MS"/>
      <w:i/>
      <w:iCs/>
      <w:color w:val="2C202E"/>
      <w:sz w:val="22"/>
      <w:szCs w:val="22"/>
      <w:lang w:val="it-IT"/>
    </w:rPr>
  </w:style>
  <w:style w:type="paragraph" w:customStyle="1" w:styleId="Caption2">
    <w:name w:val="Caption 2"/>
    <w:pPr>
      <w:spacing w:line="264" w:lineRule="auto"/>
    </w:pPr>
    <w:rPr>
      <w:rFonts w:ascii="Avenir Next" w:hAnsi="Avenir Next" w:cs="Arial Unicode MS"/>
      <w:i/>
      <w:iCs/>
      <w:color w:val="FEFEFE"/>
      <w:lang w:val="it-IT"/>
    </w:rPr>
  </w:style>
  <w:style w:type="paragraph" w:customStyle="1" w:styleId="Cover-Title">
    <w:name w:val="Cover-Title"/>
    <w:pPr>
      <w:spacing w:after="200"/>
      <w:jc w:val="right"/>
    </w:pPr>
    <w:rPr>
      <w:rFonts w:ascii="Avenir Next Condensed Demi Bold" w:hAnsi="Avenir Next Condensed Demi Bold" w:cs="Arial Unicode MS"/>
      <w:caps/>
      <w:color w:val="FEFEFE"/>
      <w:sz w:val="34"/>
      <w:szCs w:val="34"/>
      <w:lang w:val="en-US"/>
    </w:rPr>
  </w:style>
  <w:style w:type="character" w:customStyle="1" w:styleId="AllCaps">
    <w:name w:val="All Caps"/>
    <w:rPr>
      <w:caps/>
      <w:lang w:val="en-US"/>
    </w:rPr>
  </w:style>
  <w:style w:type="paragraph" w:customStyle="1" w:styleId="Cover-Caption">
    <w:name w:val="Cover - Caption"/>
    <w:pPr>
      <w:spacing w:line="336" w:lineRule="auto"/>
      <w:jc w:val="right"/>
    </w:pPr>
    <w:rPr>
      <w:rFonts w:ascii="Avenir Next" w:hAnsi="Avenir Next" w:cs="Arial Unicode MS"/>
      <w:color w:val="FFFFFF"/>
      <w:sz w:val="22"/>
      <w:szCs w:val="22"/>
      <w:lang w:val="en-US"/>
    </w:rPr>
  </w:style>
  <w:style w:type="character" w:customStyle="1" w:styleId="Heading2Char">
    <w:name w:val="Heading 2 Char"/>
    <w:basedOn w:val="DefaultParagraphFont"/>
    <w:link w:val="Heading2"/>
    <w:rsid w:val="004B1C7F"/>
    <w:rPr>
      <w:rFonts w:ascii="Avenir Next Condensed Demi Bold" w:hAnsi="Avenir Next Condensed Demi Bold" w:cs="Arial Unicode MS"/>
      <w:caps/>
      <w:color w:val="BEBEBE"/>
      <w:sz w:val="36"/>
      <w:szCs w:val="3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xj/z84qrm7s5vbbxt4mghydbdg80000gn/T/com.jumsoft.SetforMSOffice.OSX/A63048B7-26EB-4784-8EB0-0FAFDEA6A685/Brochure%20Poised.dotx" TargetMode="External"/></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Condensed Demi Bold"/>
        <a:ea typeface="Avenir Next Condensed Demi Bold"/>
        <a:cs typeface="Avenir Next Condensed Demi Bold"/>
      </a:majorFont>
      <a:minorFont>
        <a:latin typeface="Avenir Next Condensed Heavy"/>
        <a:ea typeface="Avenir Next Condensed Heavy"/>
        <a:cs typeface="Avenir Next Condensed Heavy"/>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effectStyle>
        <a:effectStyle>
          <a:effectLst>
            <a:outerShdw blurRad="393700" dist="185867" dir="16575242" rotWithShape="0">
              <a:srgbClr val="000000">
                <a:alpha val="19323"/>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A2C3D"/>
        </a:solid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r" defTabSz="457200" rtl="0" fontAlgn="auto" latinLnBrk="0" hangingPunct="0">
          <a:lnSpc>
            <a:spcPct val="140000"/>
          </a:lnSpc>
          <a:spcBef>
            <a:spcPts val="0"/>
          </a:spcBef>
          <a:spcAft>
            <a:spcPts val="0"/>
          </a:spcAft>
          <a:buClrTx/>
          <a:buSzTx/>
          <a:buFontTx/>
          <a:buNone/>
          <a:tabLst/>
          <a:defRPr kumimoji="0" sz="11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BFBFBF"/>
          </a:solidFill>
          <a:custDash>
            <a:ds d="600000" sp="600000"/>
          </a:custDash>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100" b="0" i="0" u="none" strike="noStrike" cap="none" spc="0" normalizeH="0" baseline="0">
            <a:ln>
              <a:noFill/>
            </a:ln>
            <a:solidFill>
              <a:srgbClr val="2C212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Brochure Poised.dotx</Template>
  <TotalTime>54</TotalTime>
  <Pages>8</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2020-12-25T14:57:00Z</dcterms:created>
  <dcterms:modified xsi:type="dcterms:W3CDTF">2020-12-25T15:55:00Z</dcterms:modified>
</cp:coreProperties>
</file>