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F696E" w:rsidRDefault="00CF696E">
      <w:pPr>
        <w:pStyle w:val="Body"/>
        <w:sectPr w:rsidR="00CF696E">
          <w:headerReference w:type="default" r:id="rId6"/>
          <w:footerReference w:type="default" r:id="rId7"/>
          <w:pgSz w:w="11906" w:h="16838"/>
          <w:pgMar w:top="1134" w:right="1134" w:bottom="1134" w:left="1134" w:header="709" w:footer="850" w:gutter="0"/>
          <w:cols w:space="720"/>
        </w:sectPr>
      </w:pPr>
      <w:r>
        <w:rPr>
          <w:noProof/>
          <w:lang w:val="en-US"/>
        </w:rPr>
        <mc:AlternateContent>
          <mc:Choice Requires="wps">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684989" cy="8208963"/>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7684989" cy="8208963"/>
                        </a:xfrm>
                        <a:prstGeom prst="rect">
                          <a:avLst/>
                        </a:prstGeom>
                        <a:solidFill>
                          <a:srgbClr val="3A2C3D"/>
                        </a:solid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rect w14:anchorId="6DCD2CF4" id="officeArt object" o:spid="_x0000_s1026" style="position:absolute;margin-left:0;margin-top:0;width:605.1pt;height:646.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" fillcolor="#3a2c3d" stroked="f" strokeweight="1pt">
                <v:stroke miterlimit="4"/>
                <v:shadow on="t" color="black" opacity=".5" origin=",.5" offset="0"/>
                <w10:wrap type="topAndBottom" anchorx="page" anchory="page"/>
              </v:rect>
            </w:pict>
          </mc:Fallback>
        </mc:AlternateContent>
      </w:r>
      <w:r>
        <w:rPr>
          <w:noProof/>
          <w:lang w:val="en-US"/>
        </w:rPr>
        <w:drawing>
          <wp:anchor distT="152400" distB="152400" distL="152400" distR="152400" simplePos="0" relativeHeight="251660288" behindDoc="0" locked="0" layoutInCell="1" allowOverlap="1">
            <wp:simplePos x="0" y="0"/>
            <wp:positionH relativeFrom="page">
              <wp:posOffset>1444712</wp:posOffset>
            </wp:positionH>
            <wp:positionV relativeFrom="page">
              <wp:posOffset>455958</wp:posOffset>
            </wp:positionV>
            <wp:extent cx="5809897" cy="7923355"/>
            <wp:effectExtent l="843725" t="568179" r="843725" b="568179"/>
            <wp:wrapThrough wrapText="bothSides" distL="152400" distR="152400">
              <wp:wrapPolygon edited="1">
                <wp:start x="4717" y="1054"/>
                <wp:lineTo x="11075" y="1096"/>
                <wp:lineTo x="4717" y="1054"/>
                <wp:lineTo x="4286" y="1139"/>
                <wp:lineTo x="3883" y="1392"/>
                <wp:lineTo x="3624" y="1856"/>
                <wp:lineTo x="3596" y="4640"/>
                <wp:lineTo x="3654" y="4873"/>
                <wp:lineTo x="3567" y="4873"/>
                <wp:lineTo x="3567" y="5147"/>
                <wp:lineTo x="3078" y="5083"/>
                <wp:lineTo x="2818" y="4936"/>
                <wp:lineTo x="2445" y="4894"/>
                <wp:lineTo x="2042" y="5083"/>
                <wp:lineTo x="1984" y="5421"/>
                <wp:lineTo x="2330" y="5654"/>
                <wp:lineTo x="2589" y="5990"/>
                <wp:lineTo x="3567" y="6729"/>
                <wp:lineTo x="3624" y="7172"/>
                <wp:lineTo x="2991" y="7256"/>
                <wp:lineTo x="2330" y="7509"/>
                <wp:lineTo x="1869" y="7931"/>
                <wp:lineTo x="1783" y="8353"/>
                <wp:lineTo x="1955" y="8670"/>
                <wp:lineTo x="2761" y="9281"/>
                <wp:lineTo x="2272" y="9576"/>
                <wp:lineTo x="1928" y="10104"/>
                <wp:lineTo x="1899" y="10800"/>
                <wp:lineTo x="2387" y="11264"/>
                <wp:lineTo x="2214" y="11454"/>
                <wp:lineTo x="2099" y="11876"/>
                <wp:lineTo x="2271" y="12361"/>
                <wp:lineTo x="2963" y="12720"/>
                <wp:lineTo x="3682" y="12952"/>
                <wp:lineTo x="3798" y="13184"/>
                <wp:lineTo x="4171" y="13457"/>
                <wp:lineTo x="4689" y="13584"/>
                <wp:lineTo x="5350" y="14112"/>
                <wp:lineTo x="5868" y="14745"/>
                <wp:lineTo x="7422" y="16200"/>
                <wp:lineTo x="8457" y="16896"/>
                <wp:lineTo x="9349" y="17234"/>
                <wp:lineTo x="10844" y="18035"/>
                <wp:lineTo x="11334" y="18500"/>
                <wp:lineTo x="12369" y="20124"/>
                <wp:lineTo x="13088" y="21557"/>
                <wp:lineTo x="18234" y="21585"/>
                <wp:lineTo x="18929" y="19460"/>
                <wp:lineTo x="17749" y="18057"/>
                <wp:lineTo x="16684" y="17044"/>
                <wp:lineTo x="16023" y="16158"/>
                <wp:lineTo x="15045" y="14934"/>
                <wp:lineTo x="14815" y="14597"/>
                <wp:lineTo x="14814" y="13268"/>
                <wp:lineTo x="15132" y="11644"/>
                <wp:lineTo x="15189" y="10842"/>
                <wp:lineTo x="14182" y="9450"/>
                <wp:lineTo x="13837" y="8417"/>
                <wp:lineTo x="13031" y="7383"/>
                <wp:lineTo x="12944" y="6877"/>
                <wp:lineTo x="12657" y="5970"/>
                <wp:lineTo x="12312" y="5590"/>
                <wp:lineTo x="12169" y="5653"/>
                <wp:lineTo x="12054" y="6033"/>
                <wp:lineTo x="11967" y="6075"/>
                <wp:lineTo x="11967" y="9429"/>
                <wp:lineTo x="11995" y="9450"/>
                <wp:lineTo x="12196" y="9893"/>
                <wp:lineTo x="11968" y="9808"/>
                <wp:lineTo x="11967" y="9429"/>
                <wp:lineTo x="11967" y="6075"/>
                <wp:lineTo x="11967" y="4661"/>
                <wp:lineTo x="11909" y="1793"/>
                <wp:lineTo x="11622" y="1349"/>
                <wp:lineTo x="11075" y="1096"/>
                <wp:lineTo x="4717" y="1054"/>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phone-Mockup.png"/>
                    <pic:cNvPicPr>
                      <a:picLocks noChangeAspect="1"/>
                    </pic:cNvPicPr>
                  </pic:nvPicPr>
                  <pic:blipFill>
                    <a:blip r:embed="rId8"/>
                    <a:srcRect l="1"/>
                    <a:stretch>
                      <a:fillRect/>
                    </a:stretch>
                  </pic:blipFill>
                  <pic:spPr>
                    <a:xfrm rot="20790917">
                      <a:off x="0" y="0"/>
                      <a:ext cx="5809897" cy="7923355"/>
                    </a:xfrm>
                    <a:custGeom>
                      <a:avLst/>
                      <a:gdLst/>
                      <a:ahLst/>
                      <a:cxnLst>
                        <a:cxn ang="0">
                          <a:pos x="wd2" y="hd2"/>
                        </a:cxn>
                        <a:cxn ang="5400000">
                          <a:pos x="wd2" y="hd2"/>
                        </a:cxn>
                        <a:cxn ang="10800000">
                          <a:pos x="wd2" y="hd2"/>
                        </a:cxn>
                        <a:cxn ang="16200000">
                          <a:pos x="wd2" y="hd2"/>
                        </a:cxn>
                      </a:cxnLst>
                      <a:rect l="0" t="0" r="r" b="b"/>
                      <a:pathLst>
                        <a:path w="21600" h="21600" extrusionOk="0">
                          <a:moveTo>
                            <a:pt x="5713" y="0"/>
                          </a:moveTo>
                          <a:lnTo>
                            <a:pt x="2317" y="0"/>
                          </a:lnTo>
                          <a:lnTo>
                            <a:pt x="0" y="7085"/>
                          </a:lnTo>
                          <a:lnTo>
                            <a:pt x="0" y="19530"/>
                          </a:lnTo>
                          <a:lnTo>
                            <a:pt x="11774" y="21600"/>
                          </a:lnTo>
                          <a:lnTo>
                            <a:pt x="18229" y="21600"/>
                          </a:lnTo>
                          <a:lnTo>
                            <a:pt x="21600" y="11292"/>
                          </a:lnTo>
                          <a:lnTo>
                            <a:pt x="21599" y="2793"/>
                          </a:lnTo>
                          <a:lnTo>
                            <a:pt x="5713" y="0"/>
                          </a:lnTo>
                          <a:close/>
                        </a:path>
                      </a:pathLst>
                    </a:cu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661312" behindDoc="0" locked="0" layoutInCell="1" allowOverlap="1">
                <wp:simplePos x="0" y="0"/>
                <wp:positionH relativeFrom="page">
                  <wp:posOffset>0</wp:posOffset>
                </wp:positionH>
                <wp:positionV relativeFrom="page">
                  <wp:posOffset>7331174</wp:posOffset>
                </wp:positionV>
                <wp:extent cx="7560057" cy="3360639"/>
                <wp:effectExtent l="0" t="0" r="0" b="0"/>
                <wp:wrapTopAndBottom distT="152400" distB="152400"/>
                <wp:docPr id="1" name="officeArt object"/>
                <wp:cNvGraphicFramePr/>
                <a:graphic xmlns:a="http://schemas.openxmlformats.org/drawingml/2006/main">
                  <a:graphicData uri="http://schemas.microsoft.com/office/word/2010/wordprocessingShape">
                    <wps:wsp>
                      <wps:cNvSpPr/>
                      <wps:spPr>
                        <a:xfrm>
                          <a:off x="0" y="0"/>
                          <a:ext cx="7560057" cy="33606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1600"/>
                              </a:lnTo>
                              <a:lnTo>
                                <a:pt x="0" y="21600"/>
                              </a:lnTo>
                              <a:lnTo>
                                <a:pt x="0" y="10800"/>
                              </a:lnTo>
                              <a:lnTo>
                                <a:pt x="0" y="5400"/>
                              </a:lnTo>
                              <a:lnTo>
                                <a:pt x="21600" y="0"/>
                              </a:lnTo>
                              <a:close/>
                            </a:path>
                          </a:pathLst>
                        </a:custGeom>
                        <a:solidFill>
                          <a:srgbClr val="2C212F"/>
                        </a:solidFill>
                        <a:ln w="12700" cap="flat">
                          <a:noFill/>
                          <a:miter lim="400000"/>
                        </a:ln>
                        <a:effectLst/>
                      </wps:spPr>
                      <wps:bodyPr/>
                    </wps:wsp>
                  </a:graphicData>
                </a:graphic>
              </wp:anchor>
            </w:drawing>
          </mc:Choice>
          <mc:Fallback>
            <w:pict>
              <v:shape w14:anchorId="44F192A7" id="officeArt object" o:spid="_x0000_s1026" style="position:absolute;margin-left:0;margin-top:577.25pt;width:595.3pt;height:264.6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" path="m21600,r,21600l,21600,,10800,,5400,21600,xe" fillcolor="#2c212f" stroked="f" strokeweight="1pt">
                <v:stroke miterlimit="4" joinstyle="miter"/>
                <v:path arrowok="t" o:extrusionok="f" o:connecttype="custom" o:connectlocs="3780029,1680320;3780029,1680320;3780029,1680320;3780029,1680320" o:connectangles="0,90,180,270"/>
                <w10:wrap type="topAndBottom" anchorx="page" anchory="page"/>
              </v:shape>
            </w:pict>
          </mc:Fallback>
        </mc:AlternateContent>
      </w:r>
      <w:r>
        <w:rPr>
          <w:noProof/>
          <w:lang w:val="en-US"/>
        </w:rPr>
        <mc:AlternateContent>
          <mc:Choice Requires="wps">
            <w:drawing>
              <wp:anchor distT="152400" distB="152400" distL="152400" distR="152400" simplePos="0" relativeHeight="251662336" behindDoc="0" locked="0" layoutInCell="1" allowOverlap="1">
                <wp:simplePos x="0" y="0"/>
                <wp:positionH relativeFrom="page">
                  <wp:posOffset>0</wp:posOffset>
                </wp:positionH>
                <wp:positionV relativeFrom="page">
                  <wp:posOffset>6729567</wp:posOffset>
                </wp:positionV>
                <wp:extent cx="7560057" cy="2733092"/>
                <wp:effectExtent l="0" t="0" r="0" b="0"/>
                <wp:wrapTopAndBottom distT="152400" distB="152400"/>
                <wp:docPr id="2" name="officeArt object"/>
                <wp:cNvGraphicFramePr/>
                <a:graphic xmlns:a="http://schemas.openxmlformats.org/drawingml/2006/main">
                  <a:graphicData uri="http://schemas.microsoft.com/office/word/2010/wordprocessingShape">
                    <wps:wsp>
                      <wps:cNvSpPr/>
                      <wps:spPr>
                        <a:xfrm>
                          <a:off x="0" y="0"/>
                          <a:ext cx="7560057" cy="2733092"/>
                        </a:xfrm>
                        <a:custGeom>
                          <a:avLst/>
                          <a:gdLst/>
                          <a:ahLst/>
                          <a:cxnLst>
                            <a:cxn ang="0">
                              <a:pos x="wd2" y="hd2"/>
                            </a:cxn>
                            <a:cxn ang="5400000">
                              <a:pos x="wd2" y="hd2"/>
                            </a:cxn>
                            <a:cxn ang="10800000">
                              <a:pos x="wd2" y="hd2"/>
                            </a:cxn>
                            <a:cxn ang="16200000">
                              <a:pos x="wd2" y="hd2"/>
                            </a:cxn>
                          </a:cxnLst>
                          <a:rect l="0" t="0" r="r" b="b"/>
                          <a:pathLst>
                            <a:path w="21600" h="21600" extrusionOk="0">
                              <a:moveTo>
                                <a:pt x="0" y="7147"/>
                              </a:moveTo>
                              <a:lnTo>
                                <a:pt x="21600" y="0"/>
                              </a:lnTo>
                              <a:lnTo>
                                <a:pt x="21600" y="14453"/>
                              </a:lnTo>
                              <a:lnTo>
                                <a:pt x="0" y="21600"/>
                              </a:lnTo>
                              <a:lnTo>
                                <a:pt x="0" y="7147"/>
                              </a:lnTo>
                              <a:close/>
                            </a:path>
                          </a:pathLst>
                        </a:custGeom>
                        <a:solidFill>
                          <a:srgbClr val="FFFFFF"/>
                        </a:solid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shape w14:anchorId="72429EBB" id="officeArt object" o:spid="_x0000_s1026" style="position:absolute;margin-left:0;margin-top:529.9pt;width:595.3pt;height:215.2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" path="m,7147l21600,r,14453l,21600,,7147xe" stroked="f" strokeweight="1pt">
                <v:stroke miterlimit="4" joinstyle="miter"/>
                <v:shadow on="t" color="black" opacity=".5" origin=",.5" offset="0"/>
                <v:path arrowok="t" o:extrusionok="f" o:connecttype="custom" o:connectlocs="3780029,1366546;3780029,1366546;3780029,1366546;3780029,1366546" o:connectangles="0,90,180,270"/>
                <w10:wrap type="topAndBottom" anchorx="page" anchory="page"/>
              </v:shape>
            </w:pict>
          </mc:Fallback>
        </mc:AlternateContent>
      </w:r>
      <w:r>
        <w:rPr>
          <w:noProof/>
          <w:lang w:val="en-US"/>
        </w:rPr>
        <mc:AlternateContent>
          <mc:Choice Requires="wps">
            <w:drawing>
              <wp:anchor distT="152400" distB="152400" distL="152400" distR="152400" simplePos="0" relativeHeight="251663360" behindDoc="0" locked="0" layoutInCell="1" allowOverlap="1">
                <wp:simplePos x="0" y="0"/>
                <wp:positionH relativeFrom="page">
                  <wp:posOffset>386813</wp:posOffset>
                </wp:positionH>
                <wp:positionV relativeFrom="page">
                  <wp:posOffset>7283313</wp:posOffset>
                </wp:positionV>
                <wp:extent cx="6911362" cy="1625600"/>
                <wp:effectExtent l="76184" t="440897" r="76184" b="440897"/>
                <wp:wrapTopAndBottom distT="152400" distB="152400"/>
                <wp:docPr id="1073741829" name="officeArt object"/>
                <wp:cNvGraphicFramePr/>
                <a:graphic xmlns:a="http://schemas.openxmlformats.org/drawingml/2006/main">
                  <a:graphicData uri="http://schemas.microsoft.com/office/word/2010/wordprocessingShape">
                    <wps:wsp>
                      <wps:cNvSpPr/>
                      <wps:spPr>
                        <a:xfrm rot="21153320">
                          <a:off x="0" y="0"/>
                          <a:ext cx="6911362" cy="1625600"/>
                        </a:xfrm>
                        <a:prstGeom prst="rect">
                          <a:avLst/>
                        </a:prstGeom>
                        <a:noFill/>
                        <a:ln w="12700" cap="flat">
                          <a:noFill/>
                          <a:miter lim="400000"/>
                        </a:ln>
                        <a:effectLst/>
                      </wps:spPr>
                      <wps:txbx>
                        <w:txbxContent>
                          <w:p w:rsidR="008D5F41" w:rsidRDefault="00CF696E">
                            <w:pPr>
                              <w:pStyle w:val="Title"/>
                            </w:pPr>
                            <w:r>
                              <w:t xml:space="preserve">Corporate </w:t>
                            </w:r>
                            <w:r>
                              <w:rPr>
                                <w:rFonts w:ascii="Avenir Next Condensed Heavy" w:hAnsi="Avenir Next Condensed Heavy"/>
                                <w:color w:val="BFBFBF"/>
                              </w:rPr>
                              <w:t>2020</w:t>
                            </w:r>
                          </w:p>
                        </w:txbxContent>
                      </wps:txbx>
                      <wps:bodyPr wrap="square" lIns="0" tIns="0" rIns="0" bIns="0" numCol="1" anchor="ctr">
                        <a:noAutofit/>
                      </wps:bodyPr>
                    </wps:wsp>
                  </a:graphicData>
                </a:graphic>
              </wp:anchor>
            </w:drawing>
          </mc:Choice>
          <mc:Fallback>
            <w:pict>
              <v:rect id="officeArt object" o:spid="_x0000_s1026" style="position:absolute;margin-left:30.45pt;margin-top:573.5pt;width:544.2pt;height:128pt;rotation:-487894fd;z-index:25166336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" filled="f" stroked="f" strokeweight="1pt">
                <v:stroke miterlimit="4"/>
                <v:textbox inset="0,0,0,0">
                  <w:txbxContent>
                    <w:p w:rsidR="008D5F41" w:rsidRDefault="00CF696E">
                      <w:pPr>
                        <w:pStyle w:val="Title"/>
                      </w:pPr>
                      <w:r>
                        <w:t xml:space="preserve">Corporate </w:t>
                      </w:r>
                      <w:r>
                        <w:rPr>
                          <w:rFonts w:ascii="Avenir Next Condensed Heavy" w:hAnsi="Avenir Next Condensed Heavy"/>
                          <w:color w:val="BFBFBF"/>
                        </w:rPr>
                        <w:t>2020</w:t>
                      </w:r>
                    </w:p>
                  </w:txbxContent>
                </v:textbox>
                <w10:wrap type="topAndBottom" anchorx="page" anchory="page"/>
              </v:rect>
            </w:pict>
          </mc:Fallback>
        </mc:AlternateContent>
      </w:r>
      <w:r>
        <w:rPr>
          <w:noProof/>
          <w:lang w:val="en-US"/>
        </w:rPr>
        <w:drawing>
          <wp:anchor distT="152400" distB="152400" distL="152400" distR="152400" simplePos="0" relativeHeight="251664384" behindDoc="0" locked="0" layoutInCell="1" allowOverlap="1">
            <wp:simplePos x="0" y="0"/>
            <wp:positionH relativeFrom="page">
              <wp:posOffset>1895688</wp:posOffset>
            </wp:positionH>
            <wp:positionV relativeFrom="page">
              <wp:posOffset>1433852</wp:posOffset>
            </wp:positionV>
            <wp:extent cx="2741216" cy="3880456"/>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hoto Placeholder 9.jpg"/>
                    <pic:cNvPicPr>
                      <a:picLocks noChangeAspect="1"/>
                    </pic:cNvPicPr>
                  </pic:nvPicPr>
                  <pic:blipFill>
                    <a:blip r:embed="rId9"/>
                    <a:srcRect l="39458" r="13423"/>
                    <a:stretch>
                      <a:fillRect/>
                    </a:stretch>
                  </pic:blipFill>
                  <pic:spPr>
                    <a:xfrm>
                      <a:off x="0" y="0"/>
                      <a:ext cx="2741216" cy="3880456"/>
                    </a:xfrm>
                    <a:custGeom>
                      <a:avLst/>
                      <a:gdLst/>
                      <a:ahLst/>
                      <a:cxnLst>
                        <a:cxn ang="0">
                          <a:pos x="wd2" y="hd2"/>
                        </a:cxn>
                        <a:cxn ang="5400000">
                          <a:pos x="wd2" y="hd2"/>
                        </a:cxn>
                        <a:cxn ang="10800000">
                          <a:pos x="wd2" y="hd2"/>
                        </a:cxn>
                        <a:cxn ang="16200000">
                          <a:pos x="wd2" y="hd2"/>
                        </a:cxn>
                      </a:cxnLst>
                      <a:rect l="0" t="0" r="r" b="b"/>
                      <a:pathLst>
                        <a:path w="21600" h="21600" extrusionOk="0">
                          <a:moveTo>
                            <a:pt x="15164" y="0"/>
                          </a:moveTo>
                          <a:lnTo>
                            <a:pt x="0" y="2543"/>
                          </a:lnTo>
                          <a:cubicBezTo>
                            <a:pt x="915" y="5287"/>
                            <a:pt x="1839" y="8029"/>
                            <a:pt x="2768" y="10771"/>
                          </a:cubicBezTo>
                          <a:cubicBezTo>
                            <a:pt x="2998" y="11451"/>
                            <a:pt x="3228" y="12130"/>
                            <a:pt x="3459" y="12810"/>
                          </a:cubicBezTo>
                          <a:cubicBezTo>
                            <a:pt x="3574" y="13150"/>
                            <a:pt x="3688" y="13489"/>
                            <a:pt x="3803" y="13829"/>
                          </a:cubicBezTo>
                          <a:cubicBezTo>
                            <a:pt x="3860" y="13999"/>
                            <a:pt x="3917" y="14169"/>
                            <a:pt x="3975" y="14339"/>
                          </a:cubicBezTo>
                          <a:cubicBezTo>
                            <a:pt x="4524" y="14669"/>
                            <a:pt x="4828" y="15162"/>
                            <a:pt x="4794" y="15671"/>
                          </a:cubicBezTo>
                          <a:cubicBezTo>
                            <a:pt x="4781" y="15867"/>
                            <a:pt x="4718" y="16057"/>
                            <a:pt x="4606" y="16236"/>
                          </a:cubicBezTo>
                          <a:lnTo>
                            <a:pt x="5532" y="18927"/>
                          </a:lnTo>
                          <a:cubicBezTo>
                            <a:pt x="5913" y="19095"/>
                            <a:pt x="6241" y="19317"/>
                            <a:pt x="6498" y="19577"/>
                          </a:cubicBezTo>
                          <a:cubicBezTo>
                            <a:pt x="6751" y="19831"/>
                            <a:pt x="6932" y="20115"/>
                            <a:pt x="7027" y="20418"/>
                          </a:cubicBezTo>
                          <a:cubicBezTo>
                            <a:pt x="7182" y="20442"/>
                            <a:pt x="7298" y="20533"/>
                            <a:pt x="7318" y="20643"/>
                          </a:cubicBezTo>
                          <a:cubicBezTo>
                            <a:pt x="7332" y="20722"/>
                            <a:pt x="7299" y="20792"/>
                            <a:pt x="7265" y="20864"/>
                          </a:cubicBezTo>
                          <a:cubicBezTo>
                            <a:pt x="7222" y="20955"/>
                            <a:pt x="7177" y="21050"/>
                            <a:pt x="7127" y="21138"/>
                          </a:cubicBezTo>
                          <a:cubicBezTo>
                            <a:pt x="7038" y="21296"/>
                            <a:pt x="6931" y="21451"/>
                            <a:pt x="6802" y="21600"/>
                          </a:cubicBezTo>
                          <a:lnTo>
                            <a:pt x="21600" y="19099"/>
                          </a:lnTo>
                          <a:lnTo>
                            <a:pt x="15164" y="0"/>
                          </a:lnTo>
                          <a:close/>
                        </a:path>
                      </a:pathLst>
                    </a:custGeom>
                    <a:ln w="12700" cap="flat">
                      <a:noFill/>
                      <a:miter lim="400000"/>
                    </a:ln>
                    <a:effectLst>
                      <a:outerShdw blurRad="38100" dist="25400" dir="5400000" rotWithShape="0">
                        <a:srgbClr val="000000">
                          <a:alpha val="0"/>
                        </a:srgbClr>
                      </a:outerShdw>
                    </a:effectLst>
                  </pic:spPr>
                </pic:pic>
              </a:graphicData>
            </a:graphic>
          </wp:anchor>
        </w:drawing>
      </w:r>
      <w:r>
        <w:rPr>
          <w:noProof/>
          <w:lang w:val="en-US"/>
        </w:rPr>
        <mc:AlternateContent>
          <mc:Choice Requires="wps">
            <w:drawing>
              <wp:anchor distT="152400" distB="152400" distL="152400" distR="152400" simplePos="0" relativeHeight="251665408" behindDoc="0" locked="0" layoutInCell="1" allowOverlap="1">
                <wp:simplePos x="0" y="0"/>
                <wp:positionH relativeFrom="page">
                  <wp:posOffset>3786527</wp:posOffset>
                </wp:positionH>
                <wp:positionV relativeFrom="page">
                  <wp:posOffset>1064765</wp:posOffset>
                </wp:positionV>
                <wp:extent cx="881215" cy="887562"/>
                <wp:effectExtent l="0" t="0" r="0" b="0"/>
                <wp:wrapThrough wrapText="bothSides" distL="152400" distR="152400">
                  <wp:wrapPolygon edited="1">
                    <wp:start x="19728" y="-908"/>
                    <wp:lineTo x="19728" y="-126"/>
                    <wp:lineTo x="19500" y="-114"/>
                    <wp:lineTo x="19271" y="-100"/>
                    <wp:lineTo x="19043" y="-83"/>
                    <wp:lineTo x="18815" y="-64"/>
                    <wp:lineTo x="18588" y="-43"/>
                    <wp:lineTo x="18361" y="-19"/>
                    <wp:lineTo x="18134" y="8"/>
                    <wp:lineTo x="17908" y="36"/>
                    <wp:lineTo x="17682" y="68"/>
                    <wp:lineTo x="17457" y="101"/>
                    <wp:lineTo x="17232" y="138"/>
                    <wp:lineTo x="17008" y="176"/>
                    <wp:lineTo x="16784" y="217"/>
                    <wp:lineTo x="16561" y="260"/>
                    <wp:lineTo x="16338" y="306"/>
                    <wp:lineTo x="16116" y="354"/>
                    <wp:lineTo x="15895" y="405"/>
                    <wp:lineTo x="15674" y="458"/>
                    <wp:lineTo x="15454" y="513"/>
                    <wp:lineTo x="15235" y="570"/>
                    <wp:lineTo x="15016" y="630"/>
                    <wp:lineTo x="14798" y="693"/>
                    <wp:lineTo x="14581" y="757"/>
                    <wp:lineTo x="14365" y="824"/>
                    <wp:lineTo x="14149" y="894"/>
                    <wp:lineTo x="13934" y="965"/>
                    <wp:lineTo x="13720" y="1039"/>
                    <wp:lineTo x="13507" y="1116"/>
                    <wp:lineTo x="13294" y="1194"/>
                    <wp:lineTo x="13083" y="1275"/>
                    <wp:lineTo x="12872" y="1358"/>
                    <wp:lineTo x="12662" y="1443"/>
                    <wp:lineTo x="12454" y="1531"/>
                    <wp:lineTo x="12246" y="1621"/>
                    <wp:lineTo x="12039" y="1713"/>
                    <wp:lineTo x="11833" y="1808"/>
                    <wp:lineTo x="11628" y="1905"/>
                    <wp:lineTo x="11424" y="2003"/>
                    <wp:lineTo x="11221" y="2105"/>
                    <wp:lineTo x="11019" y="2208"/>
                    <wp:lineTo x="10819" y="2314"/>
                    <wp:lineTo x="10619" y="2422"/>
                    <wp:lineTo x="10421" y="2532"/>
                    <wp:lineTo x="10223" y="2644"/>
                    <wp:lineTo x="10027" y="2758"/>
                    <wp:lineTo x="9832" y="2875"/>
                    <wp:lineTo x="9638" y="2994"/>
                    <wp:lineTo x="9446" y="3115"/>
                    <wp:lineTo x="9255" y="3238"/>
                    <wp:lineTo x="9065" y="3363"/>
                    <wp:lineTo x="8876" y="3491"/>
                    <wp:lineTo x="8688" y="3620"/>
                    <wp:lineTo x="8502" y="3752"/>
                    <wp:lineTo x="8317" y="3886"/>
                    <wp:lineTo x="8134" y="4022"/>
                    <wp:lineTo x="7952" y="4160"/>
                    <wp:lineTo x="7771" y="4301"/>
                    <wp:lineTo x="7592" y="4443"/>
                    <wp:lineTo x="7414" y="4587"/>
                    <wp:lineTo x="7238" y="4734"/>
                    <wp:lineTo x="7063" y="4883"/>
                    <wp:lineTo x="6889" y="5033"/>
                    <wp:lineTo x="6717" y="5186"/>
                    <wp:lineTo x="6547" y="5341"/>
                    <wp:lineTo x="6353" y="5522"/>
                    <wp:lineTo x="6161" y="5705"/>
                    <wp:lineTo x="5973" y="5890"/>
                    <wp:lineTo x="5787" y="6077"/>
                    <wp:lineTo x="5603" y="6266"/>
                    <wp:lineTo x="5422" y="6458"/>
                    <wp:lineTo x="5244" y="6651"/>
                    <wp:lineTo x="5069" y="6847"/>
                    <wp:lineTo x="4896" y="7044"/>
                    <wp:lineTo x="4726" y="7243"/>
                    <wp:lineTo x="4559" y="7444"/>
                    <wp:lineTo x="4395" y="7648"/>
                    <wp:lineTo x="4233" y="7853"/>
                    <wp:lineTo x="4074" y="8059"/>
                    <wp:lineTo x="3918" y="8268"/>
                    <wp:lineTo x="3765" y="8478"/>
                    <wp:lineTo x="3614" y="8691"/>
                    <wp:lineTo x="3467" y="8904"/>
                    <wp:lineTo x="3322" y="9120"/>
                    <wp:lineTo x="3180" y="9337"/>
                    <wp:lineTo x="3040" y="9556"/>
                    <wp:lineTo x="2904" y="9777"/>
                    <wp:lineTo x="2770" y="9999"/>
                    <wp:lineTo x="2640" y="10222"/>
                    <wp:lineTo x="2512" y="10447"/>
                    <wp:lineTo x="2387" y="10674"/>
                    <wp:lineTo x="2265" y="10902"/>
                    <wp:lineTo x="2146" y="11132"/>
                    <wp:lineTo x="2030" y="11362"/>
                    <wp:lineTo x="1917" y="11595"/>
                    <wp:lineTo x="1806" y="11828"/>
                    <wp:lineTo x="1699" y="12063"/>
                    <wp:lineTo x="1595" y="12300"/>
                    <wp:lineTo x="1493" y="12537"/>
                    <wp:lineTo x="1395" y="12776"/>
                    <wp:lineTo x="1299" y="13016"/>
                    <wp:lineTo x="1207" y="13257"/>
                    <wp:lineTo x="1118" y="13499"/>
                    <wp:lineTo x="1031" y="13743"/>
                    <wp:lineTo x="948" y="13987"/>
                    <wp:lineTo x="868" y="14233"/>
                    <wp:lineTo x="790" y="14479"/>
                    <wp:lineTo x="716" y="14727"/>
                    <wp:lineTo x="645" y="14976"/>
                    <wp:lineTo x="577" y="15225"/>
                    <wp:lineTo x="512" y="15476"/>
                    <wp:lineTo x="450" y="15727"/>
                    <wp:lineTo x="391" y="15979"/>
                    <wp:lineTo x="336" y="16232"/>
                    <wp:lineTo x="283" y="16486"/>
                    <wp:lineTo x="234" y="16741"/>
                    <wp:lineTo x="188" y="16996"/>
                    <wp:lineTo x="145" y="17252"/>
                    <wp:lineTo x="105" y="17509"/>
                    <wp:lineTo x="68" y="17767"/>
                    <wp:lineTo x="35" y="18025"/>
                    <wp:lineTo x="5" y="18283"/>
                    <wp:lineTo x="-22" y="18543"/>
                    <wp:lineTo x="-46" y="18802"/>
                    <wp:lineTo x="-67" y="19063"/>
                    <wp:lineTo x="-84" y="19324"/>
                    <wp:lineTo x="-98" y="19585"/>
                    <wp:lineTo x="-109" y="19847"/>
                    <wp:lineTo x="-117" y="20109"/>
                    <wp:lineTo x="-150" y="20116"/>
                    <wp:lineTo x="-183" y="20125"/>
                    <wp:lineTo x="-216" y="20134"/>
                    <wp:lineTo x="-248" y="20145"/>
                    <wp:lineTo x="-279" y="20157"/>
                    <wp:lineTo x="-310" y="20170"/>
                    <wp:lineTo x="-340" y="20184"/>
                    <wp:lineTo x="-370" y="20199"/>
                    <wp:lineTo x="-398" y="20215"/>
                    <wp:lineTo x="-426" y="20233"/>
                    <wp:lineTo x="-453" y="20251"/>
                    <wp:lineTo x="-479" y="20270"/>
                    <wp:lineTo x="-505" y="20290"/>
                    <wp:lineTo x="-529" y="20311"/>
                    <wp:lineTo x="-552" y="20333"/>
                    <wp:lineTo x="-574" y="20356"/>
                    <wp:lineTo x="-596" y="20380"/>
                    <wp:lineTo x="-616" y="20405"/>
                    <wp:lineTo x="-635" y="20431"/>
                    <wp:lineTo x="-653" y="20457"/>
                    <wp:lineTo x="-669" y="20484"/>
                    <wp:lineTo x="-684" y="20512"/>
                    <wp:lineTo x="-698" y="20541"/>
                    <wp:lineTo x="-711" y="20571"/>
                    <wp:lineTo x="-722" y="20601"/>
                    <wp:lineTo x="-732" y="20632"/>
                    <wp:lineTo x="-740" y="20664"/>
                    <wp:lineTo x="-747" y="20697"/>
                    <wp:lineTo x="-753" y="20730"/>
                    <wp:lineTo x="-756" y="20764"/>
                    <wp:lineTo x="-758" y="20798"/>
                    <wp:lineTo x="-759" y="20833"/>
                    <wp:lineTo x="-758" y="20867"/>
                    <wp:lineTo x="-755" y="20901"/>
                    <wp:lineTo x="-750" y="20934"/>
                    <wp:lineTo x="-745" y="20966"/>
                    <wp:lineTo x="-737" y="20997"/>
                    <wp:lineTo x="-728" y="21028"/>
                    <wp:lineTo x="-718" y="21058"/>
                    <wp:lineTo x="-707" y="21088"/>
                    <wp:lineTo x="-694" y="21117"/>
                    <wp:lineTo x="-680" y="21145"/>
                    <wp:lineTo x="-665" y="21172"/>
                    <wp:lineTo x="-648" y="21198"/>
                    <wp:lineTo x="-630" y="21224"/>
                    <wp:lineTo x="-612" y="21248"/>
                    <wp:lineTo x="-592" y="21272"/>
                    <wp:lineTo x="-571" y="21296"/>
                    <wp:lineTo x="-549" y="21318"/>
                    <wp:lineTo x="-526" y="21339"/>
                    <wp:lineTo x="-502" y="21360"/>
                    <wp:lineTo x="-478" y="21379"/>
                    <wp:lineTo x="-452" y="21398"/>
                    <wp:lineTo x="-426" y="21416"/>
                    <wp:lineTo x="-399" y="21433"/>
                    <wp:lineTo x="-371" y="21448"/>
                    <wp:lineTo x="-342" y="21463"/>
                    <wp:lineTo x="-313" y="21477"/>
                    <wp:lineTo x="-283" y="21490"/>
                    <wp:lineTo x="-253" y="21502"/>
                    <wp:lineTo x="-222" y="21513"/>
                    <wp:lineTo x="-191" y="21522"/>
                    <wp:lineTo x="-159" y="21531"/>
                    <wp:lineTo x="-126" y="21538"/>
                    <wp:lineTo x="-126" y="21555"/>
                    <wp:lineTo x="-126" y="21572"/>
                    <wp:lineTo x="-127" y="21589"/>
                    <wp:lineTo x="-126" y="21606"/>
                    <wp:lineTo x="29" y="21596"/>
                    <wp:lineTo x="185" y="21596"/>
                    <wp:lineTo x="185" y="21579"/>
                    <wp:lineTo x="185" y="21563"/>
                    <wp:lineTo x="185" y="21546"/>
                    <wp:lineTo x="185" y="21529"/>
                    <wp:lineTo x="217" y="21520"/>
                    <wp:lineTo x="248" y="21511"/>
                    <wp:lineTo x="279" y="21500"/>
                    <wp:lineTo x="310" y="21489"/>
                    <wp:lineTo x="340" y="21476"/>
                    <wp:lineTo x="369" y="21463"/>
                    <wp:lineTo x="398" y="21448"/>
                    <wp:lineTo x="426" y="21433"/>
                    <wp:lineTo x="453" y="21416"/>
                    <wp:lineTo x="480" y="21399"/>
                    <wp:lineTo x="505" y="21381"/>
                    <wp:lineTo x="530" y="21362"/>
                    <wp:lineTo x="555" y="21342"/>
                    <wp:lineTo x="578" y="21321"/>
                    <wp:lineTo x="600" y="21299"/>
                    <wp:lineTo x="621" y="21277"/>
                    <wp:lineTo x="642" y="21253"/>
                    <wp:lineTo x="661" y="21229"/>
                    <wp:lineTo x="679" y="21204"/>
                    <wp:lineTo x="696" y="21179"/>
                    <wp:lineTo x="712" y="21152"/>
                    <wp:lineTo x="727" y="21125"/>
                    <wp:lineTo x="740" y="21097"/>
                    <wp:lineTo x="752" y="21068"/>
                    <wp:lineTo x="763" y="21039"/>
                    <wp:lineTo x="772" y="21008"/>
                    <wp:lineTo x="780" y="20978"/>
                    <wp:lineTo x="787" y="20946"/>
                    <wp:lineTo x="792" y="20914"/>
                    <wp:lineTo x="795" y="20881"/>
                    <wp:lineTo x="797" y="20848"/>
                    <wp:lineTo x="798" y="20814"/>
                    <wp:lineTo x="797" y="20781"/>
                    <wp:lineTo x="794" y="20749"/>
                    <wp:lineTo x="790" y="20717"/>
                    <wp:lineTo x="784" y="20686"/>
                    <wp:lineTo x="777" y="20656"/>
                    <wp:lineTo x="769" y="20626"/>
                    <wp:lineTo x="759" y="20597"/>
                    <wp:lineTo x="748" y="20569"/>
                    <wp:lineTo x="736" y="20542"/>
                    <wp:lineTo x="722" y="20515"/>
                    <wp:lineTo x="708" y="20489"/>
                    <wp:lineTo x="692" y="20464"/>
                    <wp:lineTo x="675" y="20439"/>
                    <wp:lineTo x="657" y="20416"/>
                    <wp:lineTo x="638" y="20393"/>
                    <wp:lineTo x="618" y="20370"/>
                    <wp:lineTo x="597" y="20349"/>
                    <wp:lineTo x="575" y="20328"/>
                    <wp:lineTo x="553" y="20309"/>
                    <wp:lineTo x="529" y="20290"/>
                    <wp:lineTo x="505" y="20271"/>
                    <wp:lineTo x="480" y="20254"/>
                    <wp:lineTo x="454" y="20238"/>
                    <wp:lineTo x="427" y="20222"/>
                    <wp:lineTo x="400" y="20207"/>
                    <wp:lineTo x="372" y="20193"/>
                    <wp:lineTo x="344" y="20180"/>
                    <wp:lineTo x="315" y="20168"/>
                    <wp:lineTo x="286" y="20157"/>
                    <wp:lineTo x="256" y="20146"/>
                    <wp:lineTo x="225" y="20137"/>
                    <wp:lineTo x="195" y="20128"/>
                    <wp:lineTo x="202" y="19870"/>
                    <wp:lineTo x="212" y="19612"/>
                    <wp:lineTo x="226" y="19354"/>
                    <wp:lineTo x="243" y="19097"/>
                    <wp:lineTo x="263" y="18840"/>
                    <wp:lineTo x="287" y="18584"/>
                    <wp:lineTo x="313" y="18329"/>
                    <wp:lineTo x="343" y="18074"/>
                    <wp:lineTo x="376" y="17819"/>
                    <wp:lineTo x="412" y="17565"/>
                    <wp:lineTo x="451" y="17312"/>
                    <wp:lineTo x="494" y="17060"/>
                    <wp:lineTo x="539" y="16808"/>
                    <wp:lineTo x="588" y="16557"/>
                    <wp:lineTo x="639" y="16307"/>
                    <wp:lineTo x="694" y="16058"/>
                    <wp:lineTo x="752" y="15809"/>
                    <wp:lineTo x="813" y="15561"/>
                    <wp:lineTo x="877" y="15314"/>
                    <wp:lineTo x="944" y="15068"/>
                    <wp:lineTo x="1014" y="14823"/>
                    <wp:lineTo x="1087" y="14579"/>
                    <wp:lineTo x="1163" y="14336"/>
                    <wp:lineTo x="1242" y="14094"/>
                    <wp:lineTo x="1324" y="13853"/>
                    <wp:lineTo x="1409" y="13613"/>
                    <wp:lineTo x="1498" y="13375"/>
                    <wp:lineTo x="1589" y="13137"/>
                    <wp:lineTo x="1683" y="12900"/>
                    <wp:lineTo x="1780" y="12665"/>
                    <wp:lineTo x="1880" y="12431"/>
                    <wp:lineTo x="1982" y="12198"/>
                    <wp:lineTo x="2088" y="11967"/>
                    <wp:lineTo x="2197" y="11736"/>
                    <wp:lineTo x="2308" y="11507"/>
                    <wp:lineTo x="2423" y="11280"/>
                    <wp:lineTo x="2540" y="11054"/>
                    <wp:lineTo x="2661" y="10829"/>
                    <wp:lineTo x="2784" y="10606"/>
                    <wp:lineTo x="2910" y="10384"/>
                    <wp:lineTo x="3038" y="10163"/>
                    <wp:lineTo x="3170" y="9945"/>
                    <wp:lineTo x="3304" y="9727"/>
                    <wp:lineTo x="3442" y="9512"/>
                    <wp:lineTo x="3582" y="9297"/>
                    <wp:lineTo x="3724" y="9085"/>
                    <wp:lineTo x="3870" y="8874"/>
                    <wp:lineTo x="4018" y="8665"/>
                    <wp:lineTo x="4170" y="8458"/>
                    <wp:lineTo x="4323" y="8252"/>
                    <wp:lineTo x="4480" y="8048"/>
                    <wp:lineTo x="4639" y="7846"/>
                    <wp:lineTo x="4802" y="7646"/>
                    <wp:lineTo x="4966" y="7448"/>
                    <wp:lineTo x="5134" y="7251"/>
                    <wp:lineTo x="5304" y="7057"/>
                    <wp:lineTo x="5477" y="6864"/>
                    <wp:lineTo x="5652" y="6674"/>
                    <wp:lineTo x="5831" y="6485"/>
                    <wp:lineTo x="6011" y="6298"/>
                    <wp:lineTo x="6195" y="6114"/>
                    <wp:lineTo x="6381" y="5931"/>
                    <wp:lineTo x="6570" y="5751"/>
                    <wp:lineTo x="6761" y="5573"/>
                    <wp:lineTo x="6929" y="5421"/>
                    <wp:lineTo x="7098" y="5270"/>
                    <wp:lineTo x="7268" y="5122"/>
                    <wp:lineTo x="7440" y="4976"/>
                    <wp:lineTo x="7614" y="4831"/>
                    <wp:lineTo x="7789" y="4689"/>
                    <wp:lineTo x="7965" y="4549"/>
                    <wp:lineTo x="8143" y="4411"/>
                    <wp:lineTo x="8322" y="4275"/>
                    <wp:lineTo x="8503" y="4141"/>
                    <wp:lineTo x="8685" y="4009"/>
                    <wp:lineTo x="8868" y="3879"/>
                    <wp:lineTo x="9052" y="3752"/>
                    <wp:lineTo x="9238" y="3626"/>
                    <wp:lineTo x="9425" y="3503"/>
                    <wp:lineTo x="9613" y="3381"/>
                    <wp:lineTo x="9802" y="3262"/>
                    <wp:lineTo x="9993" y="3145"/>
                    <wp:lineTo x="10185" y="3030"/>
                    <wp:lineTo x="10378" y="2918"/>
                    <wp:lineTo x="10572" y="2807"/>
                    <wp:lineTo x="10767" y="2699"/>
                    <wp:lineTo x="10964" y="2592"/>
                    <wp:lineTo x="11161" y="2488"/>
                    <wp:lineTo x="11359" y="2386"/>
                    <wp:lineTo x="11559" y="2286"/>
                    <wp:lineTo x="11760" y="2189"/>
                    <wp:lineTo x="11961" y="2094"/>
                    <wp:lineTo x="12164" y="2000"/>
                    <wp:lineTo x="12367" y="1910"/>
                    <wp:lineTo x="12572" y="1821"/>
                    <wp:lineTo x="12777" y="1734"/>
                    <wp:lineTo x="12983" y="1650"/>
                    <wp:lineTo x="13191" y="1568"/>
                    <wp:lineTo x="13399" y="1488"/>
                    <wp:lineTo x="13608" y="1411"/>
                    <wp:lineTo x="13817" y="1336"/>
                    <wp:lineTo x="14028" y="1263"/>
                    <wp:lineTo x="14240" y="1192"/>
                    <wp:lineTo x="14452" y="1124"/>
                    <wp:lineTo x="14665" y="1057"/>
                    <wp:lineTo x="14878" y="994"/>
                    <wp:lineTo x="15093" y="932"/>
                    <wp:lineTo x="15308" y="873"/>
                    <wp:lineTo x="15524" y="816"/>
                    <wp:lineTo x="15740" y="761"/>
                    <wp:lineTo x="15957" y="709"/>
                    <wp:lineTo x="16175" y="659"/>
                    <wp:lineTo x="16393" y="612"/>
                    <wp:lineTo x="16612" y="566"/>
                    <wp:lineTo x="16832" y="524"/>
                    <wp:lineTo x="17052" y="483"/>
                    <wp:lineTo x="17272" y="445"/>
                    <wp:lineTo x="17494" y="409"/>
                    <wp:lineTo x="17715" y="376"/>
                    <wp:lineTo x="17937" y="345"/>
                    <wp:lineTo x="18160" y="316"/>
                    <wp:lineTo x="18383" y="290"/>
                    <wp:lineTo x="18606" y="266"/>
                    <wp:lineTo x="18830" y="245"/>
                    <wp:lineTo x="19054" y="226"/>
                    <wp:lineTo x="19278" y="209"/>
                    <wp:lineTo x="19503" y="195"/>
                    <wp:lineTo x="19728" y="184"/>
                    <wp:lineTo x="19728" y="947"/>
                    <wp:lineTo x="21285" y="174"/>
                    <wp:lineTo x="21363" y="174"/>
                    <wp:lineTo x="21441" y="173"/>
                    <wp:lineTo x="21518" y="172"/>
                    <wp:lineTo x="21596" y="174"/>
                    <wp:lineTo x="21596" y="19"/>
                    <wp:lineTo x="21606" y="-135"/>
                    <wp:lineTo x="21566" y="-136"/>
                    <wp:lineTo x="21526" y="-137"/>
                    <wp:lineTo x="21485" y="-137"/>
                    <wp:lineTo x="21445" y="-136"/>
                    <wp:lineTo x="21405" y="-135"/>
                    <wp:lineTo x="21365" y="-135"/>
                    <wp:lineTo x="21325" y="-135"/>
                    <wp:lineTo x="21285" y="-135"/>
                    <wp:lineTo x="19728" y="-908"/>
                  </wp:wrapPolygon>
                </wp:wrapThrough>
                <wp:docPr id="3" name="officeArt object"/>
                <wp:cNvGraphicFramePr/>
                <a:graphic xmlns:a="http://schemas.openxmlformats.org/drawingml/2006/main">
                  <a:graphicData uri="http://schemas.microsoft.com/office/word/2010/wordprocessingShape">
                    <wps:wsp>
                      <wps:cNvSpPr/>
                      <wps:spPr>
                        <a:xfrm>
                          <a:off x="0" y="0"/>
                          <a:ext cx="881215" cy="887562"/>
                        </a:xfrm>
                        <a:custGeom>
                          <a:avLst/>
                          <a:gdLst/>
                          <a:ahLst/>
                          <a:cxnLst>
                            <a:cxn ang="0">
                              <a:pos x="wd2" y="hd2"/>
                            </a:cxn>
                            <a:cxn ang="5400000">
                              <a:pos x="wd2" y="hd2"/>
                            </a:cxn>
                            <a:cxn ang="10800000">
                              <a:pos x="wd2" y="hd2"/>
                            </a:cxn>
                            <a:cxn ang="16200000">
                              <a:pos x="wd2" y="hd2"/>
                            </a:cxn>
                          </a:cxnLst>
                          <a:rect l="0" t="0" r="r" b="b"/>
                          <a:pathLst>
                            <a:path w="21324" h="21377" extrusionOk="0">
                              <a:moveTo>
                                <a:pt x="26" y="21377"/>
                              </a:moveTo>
                              <a:cubicBezTo>
                                <a:pt x="-276" y="15350"/>
                                <a:pt x="2120" y="9499"/>
                                <a:pt x="6569" y="5399"/>
                              </a:cubicBezTo>
                              <a:cubicBezTo>
                                <a:pt x="10567" y="1714"/>
                                <a:pt x="15881" y="-223"/>
                                <a:pt x="21324" y="20"/>
                              </a:cubicBezTo>
                            </a:path>
                          </a:pathLst>
                        </a:custGeom>
                        <a:noFill/>
                        <a:ln w="12700" cap="flat">
                          <a:solidFill>
                            <a:srgbClr val="BFBFBF"/>
                          </a:solidFill>
                          <a:custDash>
                            <a:ds d="600000" sp="600000"/>
                          </a:custDash>
                          <a:miter lim="400000"/>
                          <a:headEnd type="oval" w="med" len="med"/>
                          <a:tailEnd type="triangle" w="med" len="med"/>
                        </a:ln>
                        <a:effectLst/>
                      </wps:spPr>
                      <wps:bodyPr/>
                    </wps:wsp>
                  </a:graphicData>
                </a:graphic>
              </wp:anchor>
            </w:drawing>
          </mc:Choice>
          <mc:Fallback>
            <w:pict>
              <v:shape w14:anchorId="1C3C8BD6" id="officeArt object" o:spid="_x0000_s1026" style="position:absolute;margin-left:298.15pt;margin-top:83.85pt;width:69.4pt;height:69.9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coordsize="21324,21377" wrapcoords="804422 -37934 804422 -5795 795119 -5302 785775 -4726 776471 -4028 767168 -3247 757946 -2384 748683 -1397 739421 -288 730199 863 720977 2178 711796 3493 702656 5014 693515 6576 684375 8261 675276 10028 666176 11919 657118 13891 648141 15987 639123 18166 630146 20426 621210 22769 612273 25235 603378 27824 594523 30454 585750 33208 576937 36085 568164 39003 559431 42044 550740 45208 542049 48414 533480 51743 524870 55154 516301 58648 507814 62223 499326 65922 490880 69703 482474 73608 474150 77594 465826 81622 457542 85814 449300 90047 441139 94404 432978 98842 424899 103363 416860 107966 408862 112651 400905 117419 392989 122309 385155 127282 377361 132338 369608 137475 361937 142735 354266 148037 346676 153462 339127 158969 331660 164559 324234 170230 316848 175984 309585 181820 302322 187738 295140 193780 287999 199904 280899 206068 273881 212357 266944 218727 259028 226166 251234 233646 243563 241249 235973 248934 228465 256702 221079 264593 213816 272525 206675 280580 199616 288677 192720 296814 185906 305075 179214 313459 172604 321884 166116 330351 159750 338940 153507 347530 147346 356284 141388 365038 135471 373915 129677 382834 123964 391834 118415 400917 112947 410000 107643 419165 102420 428412 97319 437741 92341 447112 87485 456564 82793 465976 78182 475552 73652 485128 69286 494786 65043 504527 60881 514267 56882 524048 52964 533912 49210 543817 45579 553763 42029 563791 38642 573819 35378 583888 32195 593998 29175 604191 26319 614424 23544 624658 20892 634932 18362 645248 15955 655605 13710 666003 11548 676442 9548 686922 7671 697361 5917 707882 4284 718445 2775 729048 1428 739652 204 750214 -898 760900 -1877 771544 -2734 782271 -3428 792998 -3999 803724 -4448 814451 -4774 825219 -6121 825507 -7467 825877 -8814 826246 -10120 826699 -11384 827192 -12649 827726 -13874 828301 -15098 828918 -16240 829575 -17383 830315 -18484 831055 -19545 831836 -20606 832658 -21586 833521 -22524 834425 -23422 835370 -24320 836357 -25136 837384 -25911 838453 -26645 839521 -27298 840631 -27910 841782 -28441 842974 -28971 844207 -29420 845440 -29828 846714 -30155 848029 -30440 849385 -30685 850741 -30807 852139 -30889 853536 -30930 854974 -30889 856372 -30767 857769 -30563 859125 -30359 860441 -30032 861715 -29665 862989 -29257 864180 -28808 865413 -28318 866605 -27747 867756 -27135 868866 -26441 869934 -25707 871003 -24972 871989 -24156 872976 -23299 873962 -22402 874866 -21463 875729 -20484 876592 -19505 877373 -18444 878154 -17383 878894 -16281 879592 -15139 880209 -13955 880825 -12772 881401 -11548 881935 -10324 882428 -9059 882880 -7794 883250 -6488 883620 -5141 883908 -5141 884607 -5141 885305 -5182 886004 -5141 886703 1183 886292 7549 886292 7549 885593 7549 884935 7549 884237 7549 883538 8855 883168 10120 882798 11384 882346 12649 881894 13874 881360 15057 880825 16240 880209 17383 879592 18484 878894 19586 878195 20606 877455 21626 876674 22647 875853 23585 874989 24483 874085 25340 873181 26197 872195 26972 871208 27706 870181 28359 869153 29012 868044 29624 866934 30155 865783 30644 864591 31093 863441 31460 862167 31787 860934 32072 859619 32276 858303 32399 856947 32480 855591 32521 854194 32480 852837 32358 851522 32195 850207 31950 848933 31664 847700 31338 846467 30930 845275 30481 844124 29991 843015 29420 841905 28849 840836 28237 839809 27543 838782 26809 837836 26033 836891 25217 835946 24360 835083 23463 834220 22565 833439 21586 832658 20606 831877 19586 831178 18525 830521 17424 829863 16322 829247 15179 828671 14037 828137 12853 827644 11670 827192 10446 826740 9181 826370 7957 826000 8243 815396 8651 804834 9222 794231 9916 783668 10732 773106 11711 762585 12772 752105 13996 741666 15343 731185 16812 720746 18403 710348 20157 699992 21994 689676 23993 679360 26074 669085 28318 658852 30644 648618 33133 638426 35745 628316 38479 618205 41335 608136 44314 598108 47415 588121 50639 578175 53985 568312 57453 558448 61085 548666 64798 538885 68633 529145 72591 519486 76672 509910 80834 500334 85118 490841 89566 481347 94095 471935 98788 462606 103562 453359 108500 444112 113518 434947 118660 425823 123883 416740 129269 407780 134737 398862 140368 390026 146040 381190 151834 372477 157792 363805 163831 355215 170033 346708 176276 338283 182682 329899 189170 321597 195821 313377 202473 305239 209328 297143 216265 289211 223324 281279 230465 273470 237769 265703 245113 258017 252621 250455 260170 242934 267882 235536 275676 228262 282531 222015 289427 215809 296364 209726 303382 203726 310482 197767 317582 191931 324764 186177 332027 180505 339331 174916 346717 169450 354143 164025 361611 158682 369078 153462 376668 148284 384298 143229 391969 138215 399681 133324 407475 128515 415310 123789 423185 119186 431060 114665 439017 110226 447056 105829 455094 101555 463173 97363 471334 93253 479536 89266 487697 85362 495980 81499 504264 77800 512629 74142 520994 70566 529399 67114 537846 63744 546333 60456 554861 57333 563390 54250 571999 51250 580650 48332 589300 45537 597951 42784 606642 40194 615415 37646 624188 35222 633002 32879 641816 30618 650671 28481 659525 26426 668421 24495 677357 22604 686334 20878 695311 19193 704288 17631 713306 16152 722324 14796 731382 13521 740482 12330 749581 11261 758680 10275 767780 9412 776920 8631 786060 7932 795241 7357 804422 6905 804422 38263 867914 6494 871097 6494 874280 6452 877381 6411 880564 6494 880564 164 880972 -6165 879340 -6206 877708 -6247 876075 -6247 874443 -6206 872811 -6165 871179 -6165 869547 -6165 867914 -6165 804422 -379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" path="m26,21377c-276,15350,2120,9499,6569,5399,10567,1714,15881,-223,21324,20e" filled="f" strokecolor="#bfbfbf" strokeweight="1pt">
                <v:stroke startarrow="oval" endarrow="block" miterlimit="4" joinstyle="miter"/>
                <v:path arrowok="t" o:extrusionok="f" o:connecttype="custom" o:connectlocs="440608,443781;440608,443781;440608,443781;440608,443781" o:connectangles="0,90,180,270"/>
                <w10:wrap type="through" anchorx="page" anchory="page"/>
              </v:shape>
            </w:pict>
          </mc:Fallback>
        </mc:AlternateContent>
      </w:r>
      <w:r>
        <w:rPr>
          <w:noProof/>
          <w:lang w:val="en-US"/>
        </w:rPr>
        <mc:AlternateContent>
          <mc:Choice Requires="wps">
            <w:drawing>
              <wp:anchor distT="152400" distB="152400" distL="152400" distR="152400" simplePos="0" relativeHeight="251666432" behindDoc="0" locked="0" layoutInCell="1" allowOverlap="1">
                <wp:simplePos x="0" y="0"/>
                <wp:positionH relativeFrom="page">
                  <wp:posOffset>2656262</wp:posOffset>
                </wp:positionH>
                <wp:positionV relativeFrom="page">
                  <wp:posOffset>4996004</wp:posOffset>
                </wp:positionV>
                <wp:extent cx="676119" cy="1232284"/>
                <wp:effectExtent l="0" t="0" r="0" b="0"/>
                <wp:wrapThrough wrapText="bothSides" distL="152400" distR="152400">
                  <wp:wrapPolygon edited="1">
                    <wp:start x="20597" y="-464"/>
                    <wp:lineTo x="20730" y="-459"/>
                    <wp:lineTo x="20685" y="-462"/>
                    <wp:lineTo x="20641" y="-463"/>
                    <wp:lineTo x="20597" y="-464"/>
                    <wp:lineTo x="20554" y="-463"/>
                    <wp:lineTo x="20511" y="-461"/>
                    <wp:lineTo x="20469" y="-458"/>
                    <wp:lineTo x="20427" y="-454"/>
                    <wp:lineTo x="20387" y="-449"/>
                    <wp:lineTo x="20347" y="-442"/>
                    <wp:lineTo x="20307" y="-435"/>
                    <wp:lineTo x="20269" y="-427"/>
                    <wp:lineTo x="20231" y="-418"/>
                    <wp:lineTo x="20195" y="-407"/>
                    <wp:lineTo x="20159" y="-396"/>
                    <wp:lineTo x="20123" y="-385"/>
                    <wp:lineTo x="20089" y="-372"/>
                    <wp:lineTo x="20056" y="-358"/>
                    <wp:lineTo x="20024" y="-344"/>
                    <wp:lineTo x="19993" y="-329"/>
                    <wp:lineTo x="19962" y="-313"/>
                    <wp:lineTo x="19933" y="-297"/>
                    <wp:lineTo x="19905" y="-279"/>
                    <wp:lineTo x="19878" y="-262"/>
                    <wp:lineTo x="19852" y="-243"/>
                    <wp:lineTo x="19828" y="-224"/>
                    <wp:lineTo x="19804" y="-205"/>
                    <wp:lineTo x="19782" y="-184"/>
                    <wp:lineTo x="19761" y="-164"/>
                    <wp:lineTo x="19741" y="-143"/>
                    <wp:lineTo x="19723" y="-121"/>
                    <wp:lineTo x="19706" y="-99"/>
                    <wp:lineTo x="19690" y="-77"/>
                    <wp:lineTo x="19624" y="-81"/>
                    <wp:lineTo x="19557" y="-87"/>
                    <wp:lineTo x="19491" y="-94"/>
                    <wp:lineTo x="19424" y="-97"/>
                    <wp:lineTo x="19216" y="-103"/>
                    <wp:lineTo x="19007" y="-107"/>
                    <wp:lineTo x="18798" y="-109"/>
                    <wp:lineTo x="18590" y="-110"/>
                    <wp:lineTo x="18381" y="-109"/>
                    <wp:lineTo x="18173" y="-107"/>
                    <wp:lineTo x="17964" y="-103"/>
                    <wp:lineTo x="17756" y="-97"/>
                    <wp:lineTo x="17548" y="-90"/>
                    <wp:lineTo x="17339" y="-81"/>
                    <wp:lineTo x="17131" y="-71"/>
                    <wp:lineTo x="16924" y="-60"/>
                    <wp:lineTo x="16716" y="-46"/>
                    <wp:lineTo x="16509" y="-31"/>
                    <wp:lineTo x="16302" y="-15"/>
                    <wp:lineTo x="16095" y="3"/>
                    <wp:lineTo x="15888" y="22"/>
                    <wp:lineTo x="15682" y="43"/>
                    <wp:lineTo x="15477" y="65"/>
                    <wp:lineTo x="15271" y="89"/>
                    <wp:lineTo x="15066" y="115"/>
                    <wp:lineTo x="14861" y="142"/>
                    <wp:lineTo x="14657" y="170"/>
                    <wp:lineTo x="14454" y="200"/>
                    <wp:lineTo x="14250" y="232"/>
                    <wp:lineTo x="14048" y="265"/>
                    <wp:lineTo x="13846" y="299"/>
                    <wp:lineTo x="13644" y="335"/>
                    <wp:lineTo x="13443" y="373"/>
                    <wp:lineTo x="13243" y="412"/>
                    <wp:lineTo x="13043" y="452"/>
                    <wp:lineTo x="12844" y="494"/>
                    <wp:lineTo x="12579" y="552"/>
                    <wp:lineTo x="12316" y="613"/>
                    <wp:lineTo x="12054" y="676"/>
                    <wp:lineTo x="11794" y="742"/>
                    <wp:lineTo x="11535" y="810"/>
                    <wp:lineTo x="11277" y="881"/>
                    <wp:lineTo x="11021" y="954"/>
                    <wp:lineTo x="10766" y="1030"/>
                    <wp:lineTo x="10513" y="1109"/>
                    <wp:lineTo x="10261" y="1190"/>
                    <wp:lineTo x="10012" y="1273"/>
                    <wp:lineTo x="9763" y="1359"/>
                    <wp:lineTo x="9517" y="1447"/>
                    <wp:lineTo x="9273" y="1538"/>
                    <wp:lineTo x="9030" y="1631"/>
                    <wp:lineTo x="8789" y="1726"/>
                    <wp:lineTo x="8550" y="1824"/>
                    <wp:lineTo x="8314" y="1925"/>
                    <wp:lineTo x="8079" y="2028"/>
                    <wp:lineTo x="7846" y="2133"/>
                    <wp:lineTo x="7616" y="2240"/>
                    <wp:lineTo x="7388" y="2350"/>
                    <wp:lineTo x="7162" y="2462"/>
                    <wp:lineTo x="6938" y="2577"/>
                    <wp:lineTo x="6717" y="2694"/>
                    <wp:lineTo x="6498" y="2813"/>
                    <wp:lineTo x="6281" y="2934"/>
                    <wp:lineTo x="6067" y="3058"/>
                    <wp:lineTo x="5855" y="3184"/>
                    <wp:lineTo x="5646" y="3312"/>
                    <wp:lineTo x="5440" y="3443"/>
                    <wp:lineTo x="5236" y="3576"/>
                    <wp:lineTo x="5055" y="3697"/>
                    <wp:lineTo x="4877" y="3820"/>
                    <wp:lineTo x="4702" y="3944"/>
                    <wp:lineTo x="4530" y="4068"/>
                    <wp:lineTo x="4361" y="4194"/>
                    <wp:lineTo x="4195" y="4320"/>
                    <wp:lineTo x="4032" y="4448"/>
                    <wp:lineTo x="3872" y="4576"/>
                    <wp:lineTo x="3716" y="4705"/>
                    <wp:lineTo x="3562" y="4836"/>
                    <wp:lineTo x="3412" y="4967"/>
                    <wp:lineTo x="3265" y="5099"/>
                    <wp:lineTo x="3120" y="5231"/>
                    <wp:lineTo x="2979" y="5365"/>
                    <wp:lineTo x="2841" y="5499"/>
                    <wp:lineTo x="2706" y="5634"/>
                    <wp:lineTo x="2574" y="5770"/>
                    <wp:lineTo x="2445" y="5907"/>
                    <wp:lineTo x="2319" y="6044"/>
                    <wp:lineTo x="2197" y="6182"/>
                    <wp:lineTo x="2077" y="6321"/>
                    <wp:lineTo x="1961" y="6461"/>
                    <wp:lineTo x="1847" y="6601"/>
                    <wp:lineTo x="1737" y="6741"/>
                    <wp:lineTo x="1629" y="6883"/>
                    <wp:lineTo x="1525" y="7025"/>
                    <wp:lineTo x="1424" y="7167"/>
                    <wp:lineTo x="1326" y="7311"/>
                    <wp:lineTo x="1231" y="7454"/>
                    <wp:lineTo x="1139" y="7599"/>
                    <wp:lineTo x="1050" y="7743"/>
                    <wp:lineTo x="964" y="7889"/>
                    <wp:lineTo x="881" y="8035"/>
                    <wp:lineTo x="801" y="8181"/>
                    <wp:lineTo x="724" y="8328"/>
                    <wp:lineTo x="650" y="8475"/>
                    <wp:lineTo x="579" y="8622"/>
                    <wp:lineTo x="511" y="8771"/>
                    <wp:lineTo x="447" y="8919"/>
                    <wp:lineTo x="385" y="9068"/>
                    <wp:lineTo x="326" y="9217"/>
                    <wp:lineTo x="271" y="9367"/>
                    <wp:lineTo x="218" y="9516"/>
                    <wp:lineTo x="168" y="9667"/>
                    <wp:lineTo x="122" y="9817"/>
                    <wp:lineTo x="78" y="9968"/>
                    <wp:lineTo x="38" y="10119"/>
                    <wp:lineTo x="1" y="10270"/>
                    <wp:lineTo x="-34" y="10422"/>
                    <wp:lineTo x="-65" y="10573"/>
                    <wp:lineTo x="-93" y="10725"/>
                    <wp:lineTo x="-118" y="10877"/>
                    <wp:lineTo x="-140" y="11030"/>
                    <wp:lineTo x="-159" y="11182"/>
                    <wp:lineTo x="-175" y="11334"/>
                    <wp:lineTo x="-187" y="11487"/>
                    <wp:lineTo x="-197" y="11640"/>
                    <wp:lineTo x="-204" y="11792"/>
                    <wp:lineTo x="-207" y="11945"/>
                    <wp:lineTo x="-207" y="12098"/>
                    <wp:lineTo x="-205" y="12251"/>
                    <wp:lineTo x="-199" y="12404"/>
                    <wp:lineTo x="-190" y="12557"/>
                    <wp:lineTo x="-178" y="12710"/>
                    <wp:lineTo x="-162" y="12863"/>
                    <wp:lineTo x="-144" y="13015"/>
                    <wp:lineTo x="-123" y="13168"/>
                    <wp:lineTo x="-98" y="13321"/>
                    <wp:lineTo x="-71" y="13473"/>
                    <wp:lineTo x="-40" y="13625"/>
                    <wp:lineTo x="-7" y="13778"/>
                    <wp:lineTo x="30" y="13930"/>
                    <wp:lineTo x="70" y="14082"/>
                    <wp:lineTo x="112" y="14233"/>
                    <wp:lineTo x="158" y="14385"/>
                    <wp:lineTo x="207" y="14536"/>
                    <wp:lineTo x="259" y="14687"/>
                    <wp:lineTo x="314" y="14838"/>
                    <wp:lineTo x="372" y="14988"/>
                    <wp:lineTo x="433" y="15139"/>
                    <wp:lineTo x="497" y="15289"/>
                    <wp:lineTo x="564" y="15438"/>
                    <wp:lineTo x="635" y="15587"/>
                    <wp:lineTo x="708" y="15736"/>
                    <wp:lineTo x="784" y="15885"/>
                    <wp:lineTo x="864" y="16033"/>
                    <wp:lineTo x="946" y="16181"/>
                    <wp:lineTo x="1032" y="16328"/>
                    <wp:lineTo x="1120" y="16475"/>
                    <wp:lineTo x="1212" y="16621"/>
                    <wp:lineTo x="1306" y="16767"/>
                    <wp:lineTo x="1404" y="16912"/>
                    <wp:lineTo x="1505" y="17057"/>
                    <wp:lineTo x="1609" y="17202"/>
                    <wp:lineTo x="1716" y="17346"/>
                    <wp:lineTo x="1826" y="17489"/>
                    <wp:lineTo x="1909" y="17595"/>
                    <wp:lineTo x="1994" y="17700"/>
                    <wp:lineTo x="2081" y="17805"/>
                    <wp:lineTo x="2170" y="17910"/>
                    <wp:lineTo x="2260" y="18014"/>
                    <wp:lineTo x="2352" y="18118"/>
                    <wp:lineTo x="2446" y="18221"/>
                    <wp:lineTo x="2542" y="18325"/>
                    <wp:lineTo x="2639" y="18428"/>
                    <wp:lineTo x="2738" y="18530"/>
                    <wp:lineTo x="2839" y="18632"/>
                    <wp:lineTo x="2941" y="18734"/>
                    <wp:lineTo x="3045" y="18835"/>
                    <wp:lineTo x="3151" y="18936"/>
                    <wp:lineTo x="3258" y="19036"/>
                    <wp:lineTo x="3367" y="19136"/>
                    <wp:lineTo x="3478" y="19236"/>
                    <wp:lineTo x="3591" y="19335"/>
                    <wp:lineTo x="3705" y="19434"/>
                    <wp:lineTo x="3821" y="19532"/>
                    <wp:lineTo x="3938" y="19630"/>
                    <wp:lineTo x="4057" y="19728"/>
                    <wp:lineTo x="4178" y="19825"/>
                    <wp:lineTo x="4300" y="19921"/>
                    <wp:lineTo x="4424" y="20017"/>
                    <wp:lineTo x="4550" y="20112"/>
                    <wp:lineTo x="4677" y="20207"/>
                    <wp:lineTo x="4806" y="20302"/>
                    <wp:lineTo x="4937" y="20396"/>
                    <wp:lineTo x="5069" y="20490"/>
                    <wp:lineTo x="5203" y="20583"/>
                    <wp:lineTo x="5338" y="20675"/>
                    <wp:lineTo x="4577" y="21051"/>
                    <wp:lineTo x="6695" y="21510"/>
                    <wp:lineTo x="6729" y="21530"/>
                    <wp:lineTo x="6762" y="21551"/>
                    <wp:lineTo x="6795" y="21572"/>
                    <wp:lineTo x="6827" y="21594"/>
                    <wp:lineTo x="6859" y="21615"/>
                    <wp:lineTo x="6892" y="21636"/>
                    <wp:lineTo x="6926" y="21657"/>
                    <wp:lineTo x="6961" y="21677"/>
                    <wp:lineTo x="7100" y="21600"/>
                    <wp:lineTo x="7252" y="21524"/>
                    <wp:lineTo x="7217" y="21504"/>
                    <wp:lineTo x="7184" y="21483"/>
                    <wp:lineTo x="7151" y="21462"/>
                    <wp:lineTo x="7119" y="21441"/>
                    <wp:lineTo x="7086" y="21419"/>
                    <wp:lineTo x="7054" y="21398"/>
                    <wp:lineTo x="7021" y="21377"/>
                    <wp:lineTo x="6986" y="21357"/>
                    <wp:lineTo x="6390" y="20160"/>
                    <wp:lineTo x="5642" y="20529"/>
                    <wp:lineTo x="5510" y="20438"/>
                    <wp:lineTo x="5379" y="20347"/>
                    <wp:lineTo x="5250" y="20255"/>
                    <wp:lineTo x="5122" y="20162"/>
                    <wp:lineTo x="4996" y="20069"/>
                    <wp:lineTo x="4871" y="19976"/>
                    <wp:lineTo x="4748" y="19882"/>
                    <wp:lineTo x="4627" y="19788"/>
                    <wp:lineTo x="4507" y="19693"/>
                    <wp:lineTo x="4389" y="19597"/>
                    <wp:lineTo x="4273" y="19502"/>
                    <wp:lineTo x="4158" y="19406"/>
                    <wp:lineTo x="4045" y="19309"/>
                    <wp:lineTo x="3933" y="19212"/>
                    <wp:lineTo x="3823" y="19114"/>
                    <wp:lineTo x="3715" y="19016"/>
                    <wp:lineTo x="3608" y="18918"/>
                    <wp:lineTo x="3503" y="18819"/>
                    <wp:lineTo x="3400" y="18720"/>
                    <wp:lineTo x="3298" y="18621"/>
                    <wp:lineTo x="3198" y="18521"/>
                    <wp:lineTo x="3099" y="18420"/>
                    <wp:lineTo x="3003" y="18320"/>
                    <wp:lineTo x="2907" y="18219"/>
                    <wp:lineTo x="2814" y="18117"/>
                    <wp:lineTo x="2722" y="18016"/>
                    <wp:lineTo x="2632" y="17914"/>
                    <wp:lineTo x="2543" y="17811"/>
                    <wp:lineTo x="2457" y="17709"/>
                    <wp:lineTo x="2371" y="17605"/>
                    <wp:lineTo x="2288" y="17502"/>
                    <wp:lineTo x="2206" y="17398"/>
                    <wp:lineTo x="2098" y="17257"/>
                    <wp:lineTo x="1993" y="17116"/>
                    <wp:lineTo x="1890" y="16974"/>
                    <wp:lineTo x="1791" y="16831"/>
                    <wp:lineTo x="1695" y="16688"/>
                    <wp:lineTo x="1601" y="16545"/>
                    <wp:lineTo x="1511" y="16401"/>
                    <wp:lineTo x="1424" y="16256"/>
                    <wp:lineTo x="1339" y="16111"/>
                    <wp:lineTo x="1258" y="15966"/>
                    <wp:lineTo x="1180" y="15820"/>
                    <wp:lineTo x="1104" y="15674"/>
                    <wp:lineTo x="1032" y="15528"/>
                    <wp:lineTo x="962" y="15381"/>
                    <wp:lineTo x="896" y="15234"/>
                    <wp:lineTo x="832" y="15086"/>
                    <wp:lineTo x="772" y="14938"/>
                    <wp:lineTo x="715" y="14790"/>
                    <wp:lineTo x="660" y="14642"/>
                    <wp:lineTo x="609" y="14493"/>
                    <wp:lineTo x="560" y="14344"/>
                    <wp:lineTo x="515" y="14195"/>
                    <wp:lineTo x="473" y="14046"/>
                    <wp:lineTo x="433" y="13896"/>
                    <wp:lineTo x="397" y="13747"/>
                    <wp:lineTo x="364" y="13597"/>
                    <wp:lineTo x="334" y="13447"/>
                    <wp:lineTo x="307" y="13297"/>
                    <wp:lineTo x="282" y="13147"/>
                    <wp:lineTo x="261" y="12996"/>
                    <wp:lineTo x="243" y="12846"/>
                    <wp:lineTo x="228" y="12696"/>
                    <wp:lineTo x="216" y="12545"/>
                    <wp:lineTo x="207" y="12395"/>
                    <wp:lineTo x="201" y="12245"/>
                    <wp:lineTo x="199" y="12094"/>
                    <wp:lineTo x="199" y="11944"/>
                    <wp:lineTo x="202" y="11794"/>
                    <wp:lineTo x="208" y="11644"/>
                    <wp:lineTo x="217" y="11493"/>
                    <wp:lineTo x="230" y="11343"/>
                    <wp:lineTo x="245" y="11194"/>
                    <wp:lineTo x="263" y="11044"/>
                    <wp:lineTo x="285" y="10894"/>
                    <wp:lineTo x="309" y="10745"/>
                    <wp:lineTo x="336" y="10596"/>
                    <wp:lineTo x="367" y="10447"/>
                    <wp:lineTo x="400" y="10298"/>
                    <wp:lineTo x="437" y="10149"/>
                    <wp:lineTo x="476" y="10001"/>
                    <wp:lineTo x="519" y="9853"/>
                    <wp:lineTo x="564" y="9705"/>
                    <wp:lineTo x="612" y="9558"/>
                    <wp:lineTo x="664" y="9410"/>
                    <wp:lineTo x="718" y="9264"/>
                    <wp:lineTo x="776" y="9117"/>
                    <wp:lineTo x="836" y="8971"/>
                    <wp:lineTo x="900" y="8825"/>
                    <wp:lineTo x="966" y="8680"/>
                    <wp:lineTo x="1036" y="8534"/>
                    <wp:lineTo x="1108" y="8390"/>
                    <wp:lineTo x="1184" y="8246"/>
                    <wp:lineTo x="1262" y="8102"/>
                    <wp:lineTo x="1344" y="7958"/>
                    <wp:lineTo x="1428" y="7815"/>
                    <wp:lineTo x="1516" y="7673"/>
                    <wp:lineTo x="1606" y="7531"/>
                    <wp:lineTo x="1700" y="7390"/>
                    <wp:lineTo x="1796" y="7249"/>
                    <wp:lineTo x="1896" y="7109"/>
                    <wp:lineTo x="1998" y="6970"/>
                    <wp:lineTo x="2104" y="6831"/>
                    <wp:lineTo x="2212" y="6692"/>
                    <wp:lineTo x="2324" y="6555"/>
                    <wp:lineTo x="2438" y="6418"/>
                    <wp:lineTo x="2556" y="6282"/>
                    <wp:lineTo x="2676" y="6146"/>
                    <wp:lineTo x="2800" y="6011"/>
                    <wp:lineTo x="2926" y="5877"/>
                    <wp:lineTo x="3056" y="5743"/>
                    <wp:lineTo x="3188" y="5611"/>
                    <wp:lineTo x="3324" y="5479"/>
                    <wp:lineTo x="3462" y="5348"/>
                    <wp:lineTo x="3604" y="5217"/>
                    <wp:lineTo x="3749" y="5088"/>
                    <wp:lineTo x="3896" y="4959"/>
                    <wp:lineTo x="4047" y="4831"/>
                    <wp:lineTo x="4201" y="4704"/>
                    <wp:lineTo x="4358" y="4578"/>
                    <wp:lineTo x="4518" y="4453"/>
                    <wp:lineTo x="4681" y="4329"/>
                    <wp:lineTo x="4846" y="4205"/>
                    <wp:lineTo x="5015" y="4083"/>
                    <wp:lineTo x="5187" y="3962"/>
                    <wp:lineTo x="5363" y="3841"/>
                    <wp:lineTo x="5541" y="3722"/>
                    <wp:lineTo x="5741" y="3592"/>
                    <wp:lineTo x="5943" y="3463"/>
                    <wp:lineTo x="6148" y="3338"/>
                    <wp:lineTo x="6356" y="3214"/>
                    <wp:lineTo x="6566" y="3093"/>
                    <wp:lineTo x="6778" y="2973"/>
                    <wp:lineTo x="6993" y="2857"/>
                    <wp:lineTo x="7211" y="2742"/>
                    <wp:lineTo x="7430" y="2630"/>
                    <wp:lineTo x="7652" y="2520"/>
                    <wp:lineTo x="7876" y="2412"/>
                    <wp:lineTo x="8102" y="2307"/>
                    <wp:lineTo x="8331" y="2204"/>
                    <wp:lineTo x="8561" y="2103"/>
                    <wp:lineTo x="8793" y="2005"/>
                    <wp:lineTo x="9028" y="1909"/>
                    <wp:lineTo x="9264" y="1815"/>
                    <wp:lineTo x="9502" y="1724"/>
                    <wp:lineTo x="9741" y="1635"/>
                    <wp:lineTo x="9983" y="1548"/>
                    <wp:lineTo x="10226" y="1464"/>
                    <wp:lineTo x="10471" y="1383"/>
                    <wp:lineTo x="10717" y="1304"/>
                    <wp:lineTo x="10965" y="1227"/>
                    <wp:lineTo x="11214" y="1153"/>
                    <wp:lineTo x="11465" y="1081"/>
                    <wp:lineTo x="11717" y="1012"/>
                    <wp:lineTo x="11970" y="945"/>
                    <wp:lineTo x="12225" y="880"/>
                    <wp:lineTo x="12481" y="819"/>
                    <wp:lineTo x="12738" y="759"/>
                    <wp:lineTo x="12996" y="703"/>
                    <wp:lineTo x="13198" y="660"/>
                    <wp:lineTo x="13400" y="619"/>
                    <wp:lineTo x="13604" y="580"/>
                    <wp:lineTo x="13807" y="543"/>
                    <wp:lineTo x="14011" y="507"/>
                    <wp:lineTo x="14216" y="472"/>
                    <wp:lineTo x="14421" y="440"/>
                    <wp:lineTo x="14627" y="409"/>
                    <wp:lineTo x="14833" y="379"/>
                    <wp:lineTo x="15040" y="351"/>
                    <wp:lineTo x="15247" y="325"/>
                    <wp:lineTo x="15455" y="300"/>
                    <wp:lineTo x="15662" y="277"/>
                    <wp:lineTo x="15871" y="256"/>
                    <wp:lineTo x="16079" y="236"/>
                    <wp:lineTo x="16288" y="218"/>
                    <wp:lineTo x="16497" y="201"/>
                    <wp:lineTo x="16706" y="186"/>
                    <wp:lineTo x="16916" y="173"/>
                    <wp:lineTo x="17126" y="161"/>
                    <wp:lineTo x="17336" y="151"/>
                    <wp:lineTo x="17546" y="143"/>
                    <wp:lineTo x="17756" y="136"/>
                    <wp:lineTo x="17967" y="130"/>
                    <wp:lineTo x="18177" y="127"/>
                    <wp:lineTo x="18388" y="125"/>
                    <wp:lineTo x="18599" y="124"/>
                    <wp:lineTo x="18809" y="125"/>
                    <wp:lineTo x="19020" y="128"/>
                    <wp:lineTo x="19231" y="133"/>
                    <wp:lineTo x="19442" y="138"/>
                    <wp:lineTo x="19652" y="146"/>
                    <wp:lineTo x="19658" y="169"/>
                    <wp:lineTo x="19665" y="192"/>
                    <wp:lineTo x="19673" y="215"/>
                    <wp:lineTo x="19682" y="237"/>
                    <wp:lineTo x="19693" y="259"/>
                    <wp:lineTo x="19706" y="281"/>
                    <wp:lineTo x="19719" y="303"/>
                    <wp:lineTo x="19734" y="324"/>
                    <wp:lineTo x="19750" y="345"/>
                    <wp:lineTo x="19768" y="365"/>
                    <wp:lineTo x="19787" y="385"/>
                    <wp:lineTo x="19807" y="404"/>
                    <wp:lineTo x="19829" y="423"/>
                    <wp:lineTo x="19851" y="441"/>
                    <wp:lineTo x="19875" y="459"/>
                    <wp:lineTo x="19901" y="476"/>
                    <wp:lineTo x="19927" y="493"/>
                    <wp:lineTo x="19955" y="509"/>
                    <wp:lineTo x="19984" y="524"/>
                    <wp:lineTo x="20014" y="538"/>
                    <wp:lineTo x="20045" y="552"/>
                    <wp:lineTo x="20077" y="565"/>
                    <wp:lineTo x="20111" y="577"/>
                    <wp:lineTo x="20146" y="589"/>
                    <wp:lineTo x="20182" y="599"/>
                    <wp:lineTo x="20219" y="609"/>
                    <wp:lineTo x="20257" y="618"/>
                    <wp:lineTo x="20296" y="625"/>
                    <wp:lineTo x="20336" y="632"/>
                    <wp:lineTo x="20378" y="638"/>
                    <wp:lineTo x="20420" y="643"/>
                    <wp:lineTo x="20464" y="647"/>
                    <wp:lineTo x="20508" y="650"/>
                    <wp:lineTo x="20552" y="651"/>
                    <wp:lineTo x="20595" y="652"/>
                    <wp:lineTo x="20638" y="651"/>
                    <wp:lineTo x="20680" y="649"/>
                    <wp:lineTo x="20721" y="646"/>
                    <wp:lineTo x="20762" y="642"/>
                    <wp:lineTo x="20802" y="637"/>
                    <wp:lineTo x="20841" y="630"/>
                    <wp:lineTo x="20880" y="623"/>
                    <wp:lineTo x="20918" y="615"/>
                    <wp:lineTo x="20955" y="606"/>
                    <wp:lineTo x="20991" y="596"/>
                    <wp:lineTo x="21026" y="585"/>
                    <wp:lineTo x="21061" y="574"/>
                    <wp:lineTo x="21094" y="561"/>
                    <wp:lineTo x="21127" y="548"/>
                    <wp:lineTo x="21159" y="534"/>
                    <wp:lineTo x="21189" y="519"/>
                    <wp:lineTo x="21219" y="503"/>
                    <wp:lineTo x="21248" y="487"/>
                    <wp:lineTo x="21276" y="470"/>
                    <wp:lineTo x="21302" y="453"/>
                    <wp:lineTo x="21328" y="435"/>
                    <wp:lineTo x="21352" y="416"/>
                    <wp:lineTo x="21376" y="397"/>
                    <wp:lineTo x="21398" y="377"/>
                    <wp:lineTo x="21419" y="357"/>
                    <wp:lineTo x="21439" y="336"/>
                    <wp:lineTo x="21457" y="315"/>
                    <wp:lineTo x="21475" y="293"/>
                    <wp:lineTo x="21491" y="271"/>
                    <wp:lineTo x="21554" y="278"/>
                    <wp:lineTo x="21592" y="174"/>
                    <wp:lineTo x="21605" y="167"/>
                    <wp:lineTo x="21605" y="163"/>
                    <wp:lineTo x="21605" y="160"/>
                    <wp:lineTo x="21643" y="63"/>
                    <wp:lineTo x="21599" y="59"/>
                    <wp:lineTo x="21554" y="56"/>
                    <wp:lineTo x="21550" y="32"/>
                    <wp:lineTo x="21544" y="8"/>
                    <wp:lineTo x="21537" y="-15"/>
                    <wp:lineTo x="21528" y="-38"/>
                    <wp:lineTo x="21517" y="-61"/>
                    <wp:lineTo x="21505" y="-83"/>
                    <wp:lineTo x="21492" y="-105"/>
                    <wp:lineTo x="21477" y="-127"/>
                    <wp:lineTo x="21461" y="-148"/>
                    <wp:lineTo x="21443" y="-169"/>
                    <wp:lineTo x="21424" y="-190"/>
                    <wp:lineTo x="21403" y="-210"/>
                    <wp:lineTo x="21382" y="-229"/>
                    <wp:lineTo x="21358" y="-248"/>
                    <wp:lineTo x="21334" y="-266"/>
                    <wp:lineTo x="21308" y="-284"/>
                    <wp:lineTo x="21281" y="-301"/>
                    <wp:lineTo x="21252" y="-317"/>
                    <wp:lineTo x="21223" y="-333"/>
                    <wp:lineTo x="21192" y="-348"/>
                    <wp:lineTo x="21160" y="-362"/>
                    <wp:lineTo x="21126" y="-375"/>
                    <wp:lineTo x="21092" y="-388"/>
                    <wp:lineTo x="21056" y="-399"/>
                    <wp:lineTo x="21019" y="-410"/>
                    <wp:lineTo x="20981" y="-420"/>
                    <wp:lineTo x="20942" y="-429"/>
                    <wp:lineTo x="20902" y="-437"/>
                    <wp:lineTo x="20861" y="-444"/>
                    <wp:lineTo x="20818" y="-450"/>
                    <wp:lineTo x="20775" y="-455"/>
                    <wp:lineTo x="20730" y="-459"/>
                    <wp:lineTo x="20597" y="-464"/>
                  </wp:wrapPolygon>
                </wp:wrapThrough>
                <wp:docPr id="4" name="officeArt object"/>
                <wp:cNvGraphicFramePr/>
                <a:graphic xmlns:a="http://schemas.openxmlformats.org/drawingml/2006/main">
                  <a:graphicData uri="http://schemas.microsoft.com/office/word/2010/wordprocessingShape">
                    <wps:wsp>
                      <wps:cNvSpPr/>
                      <wps:spPr>
                        <a:xfrm rot="10800000">
                          <a:off x="0" y="0"/>
                          <a:ext cx="676119" cy="1232284"/>
                        </a:xfrm>
                        <a:custGeom>
                          <a:avLst/>
                          <a:gdLst/>
                          <a:ahLst/>
                          <a:cxnLst>
                            <a:cxn ang="0">
                              <a:pos x="wd2" y="hd2"/>
                            </a:cxn>
                            <a:cxn ang="5400000">
                              <a:pos x="wd2" y="hd2"/>
                            </a:cxn>
                            <a:cxn ang="10800000">
                              <a:pos x="wd2" y="hd2"/>
                            </a:cxn>
                            <a:cxn ang="16200000">
                              <a:pos x="wd2" y="hd2"/>
                            </a:cxn>
                          </a:cxnLst>
                          <a:rect l="0" t="0" r="r" b="b"/>
                          <a:pathLst>
                            <a:path w="19485" h="21118" extrusionOk="0">
                              <a:moveTo>
                                <a:pt x="6410" y="21118"/>
                              </a:moveTo>
                              <a:cubicBezTo>
                                <a:pt x="-1569" y="16321"/>
                                <a:pt x="-2115" y="8574"/>
                                <a:pt x="4862" y="3567"/>
                              </a:cubicBezTo>
                              <a:cubicBezTo>
                                <a:pt x="8718" y="801"/>
                                <a:pt x="14250" y="-482"/>
                                <a:pt x="19485" y="166"/>
                              </a:cubicBezTo>
                            </a:path>
                          </a:pathLst>
                        </a:custGeom>
                        <a:noFill/>
                        <a:ln w="12700" cap="flat">
                          <a:solidFill>
                            <a:srgbClr val="BFBFBF"/>
                          </a:solidFill>
                          <a:custDash>
                            <a:ds d="600000" sp="600000"/>
                          </a:custDash>
                          <a:miter lim="400000"/>
                          <a:headEnd type="triangle" w="med" len="med"/>
                          <a:tailEnd type="oval" w="med" len="med"/>
                        </a:ln>
                        <a:effectLst/>
                      </wps:spPr>
                      <wps:bodyPr/>
                    </wps:wsp>
                  </a:graphicData>
                </a:graphic>
              </wp:anchor>
            </w:drawing>
          </mc:Choice>
          <mc:Fallback>
            <w:pict>
              <v:shape w14:anchorId="37093E33" id="officeArt object" o:spid="_x0000_s1026" style="position:absolute;margin-left:209.15pt;margin-top:393.4pt;width:53.25pt;height:97.05pt;rotation:180;z-index:251666432;visibility:visible;mso-wrap-style:square;mso-wrap-distance-left:12pt;mso-wrap-distance-top:12pt;mso-wrap-distance-right:12pt;mso-wrap-distance-bottom:12pt;mso-position-horizontal:absolute;mso-position-horizontal-relative:page;mso-position-vertical:absolute;mso-position-vertical-relative:page;v-text-anchor:top" coordsize="19485,21118" wrapcoords="644277 -27104 648441 -26819 647032 -26990 645655 -27047 644277 -27104 642931 -27047 641585 -26933 640270 -26762 638955 -26534 637702 -26248 636450 -25849 635198 -25450 634008 -24993 632818 -24480 631691 -23852 630564 -23224 629437 -22596 628372 -21855 627339 -21056 626337 -20257 625367 -19401 624396 -18488 623488 -17575 622611 -16548 621766 -15578 620952 -14494 620201 -13410 619449 -12325 618760 -11127 618103 -9986 617477 -8788 616913 -7532 616381 -6277 615911 -5021 613845 -5250 611747 -5592 609681 -5991 607583 -6163 601071 -6505 594527 -6733 587984 -6847 581503 -6904 574959 -6847 568447 -6733 561903 -6505 555391 -6163 548910 -5763 542366 -5250 535854 -4679 529373 -4051 522861 -3253 516380 -2397 509930 -1484 503449 -456 496968 628 490519 1826 484100 3081 477682 4451 471263 5934 464845 7475 458458 9073 452102 10785 445747 12611 439422 14494 433098 16434 426773 18488 420480 20656 414250 22882 407988 25164 401757 27561 393461 30870 385226 34351 377055 37946 368914 41655 360805 45535 352728 49587 344744 53752 336760 58089 328839 62597 320949 67219 313184 71955 305388 76862 297686 81884 290047 87076 282470 92383 274925 97804 267442 103396 260053 109159 252695 115037 245431 121028 238230 127134 231092 133411 224016 139801 217003 146364 210115 152983 203258 159773 196464 166678 189764 173753 183158 180943 176614 188247 170165 195722 163778 203311 158111 210216 152538 217234 147090 224310 141705 231386 136413 238575 131216 245765 126113 253069 121103 260373 116250 267677 111429 275152 106732 282627 102130 290159 97590 297691 93176 305338 88855 312984 84628 320687 80527 328448 76488 336265 72543 344083 68723 351957 64966 359889 61334 367877 57765 375809 54321 383798 50940 391900 47715 400003 44553 408106 41484 416323 38510 424483 35630 432757 32843 440974 30151 449305 27552 457636 25047 465967 22636 474355 20320 482743 18097 491074 15999 499576 13995 508021 12054 516523 10207 525026 8485 533585 6825 542087 5260 550703 3820 559263 2442 567879 1190 576495 31 585112 -1065 593785 -2035 602344 -2912 611018 -3694 619691 -4383 628422 -4978 637095 -5479 645768 -5855 654499 -6168 663229 -6387 671903 -6481 680633 -6481 689364 -6418 698094 -6230 706768 -5949 715498 -5573 724228 -5072 732959 -4509 741632 -3851 750363 -3068 759093 -2223 767767 -1252 776440 -219 785170 939 793844 2192 802517 3507 811134 4947 819750 6481 828366 8109 836983 9831 845599 11647 854158 13557 862775 15561 871334 17627 879836 19850 888338 22135 896840 24515 905343 27020 913788 29587 922233 32280 930564 35035 938952 37915 947283 40858 955614 43927 963888 47089 972162 50314 980436 53664 988653 57108 996813 59706 1002861 62368 1008853 65091 1014844 67878 1020836 70696 1026770 73576 1032705 76519 1038525 79525 1044459 82562 1050337 85630 1056157 88792 1061977 91986 1067798 95242 1073561 98561 1079324 101911 1085030 105324 1090736 108799 1096443 112337 1102092 115906 1107741 119507 1113333 123170 1118925 126895 1124517 130684 1130052 134504 1135530 138386 1141008 142331 1146429 146307 1151793 150315 1157213 154416 1162577 158549 1167941 162744 1173248 166971 1178497 143176 1199953 209426 1226144 210491 1227285 211524 1228484 212557 1229682 213559 1230937 214561 1232136 215594 1233334 216627 1234532 217723 1235673 222075 1231280 226834 1226943 225738 1225802 224705 1224603 223672 1223405 222670 1222207 221637 1220951 220635 1219753 219602 1218555 218506 1217414 199877 1149111 176489 1170166 172356 1164974 168255 1159781 164216 1154532 160208 1149225 156263 1143975 152350 1138668 148530 1133305 144742 1127941 140985 1122520 137290 1117042 133658 1111621 130058 1106143 126520 1100608 123013 1095073 119569 1089481 116219 1083889 112869 1078297 109582 1072648 106357 1066999 103163 1061350 100032 1055643 96933 1049880 93927 1044174 90921 1038411 88010 1032647 85129 1026884 82343 1021064 79556 1015187 76864 1009366 74171 1003432 71572 997554 69005 991620 65624 983574 62336 975529 59111 967426 56012 959266 53006 951106 50063 942946 47277 934729 44553 926455 41891 918239 39355 909965 36913 901634 34534 893303 32280 884972 30088 876583 28022 868195 26018 859750 24139 851305 22355 842860 20633 834415 19036 825913 17502 817410 16124 808965 14809 800463 13557 791904 12430 783402 11396 774842 10457 766283 9612 757724 8829 749164 8172 740548 7608 731989 7138 723430 6763 714813 6481 706254 6293 697752 6230 689135 6230 680576 6324 672017 6512 663458 6794 654841 7201 646282 7671 637780 8234 629221 8923 620661 9674 612159 10520 603657 11490 595155 12524 586709 13682 578207 14903 569762 16249 561317 17627 552872 19130 544484 20758 536039 22449 527708 24264 519319 26143 510988 28147 502657 30213 494383 32405 486052 34659 477893 37039 469676 39481 461459 42048 453242 44678 445082 47433 436979 50220 428877 53163 420831 56168 412785 59299 404796 62493 396865 65812 388933 69193 381002 72700 373184 76269 365424 79963 357663 83689 349903 87571 342200 91516 334553 95586 326907 99719 319375 103977 311843 108298 304368 112744 296893 117252 289532 121855 282171 126582 274867 131404 267620 136320 260487 141329 253354 146432 246279 151567 239203 156858 232242 162243 225337 167754 218433 173327 211642 179589 204224 185882 196863 192300 189731 198812 182655 205387 175750 212025 168903 218725 162284 225550 155722 232407 149388 239358 143111 246371 136948 253415 130957 260585 125079 267786 119316 275050 113724 282407 108246 289765 102882 297217 97690 304699 92611 312276 87647 319853 82854 327524 78232 335226 73724 342990 69330 350755 65108 358614 60999 366503 57062 374425 53239 382408 49530 390392 46049 398439 42625 406516 39487 412841 37033 419134 34694 425521 32468 431877 30357 438264 28303 444682 26305 451069 24480 457519 22711 463968 20999 470449 19401 476930 17917 483411 16491 489892 15178 496436 13980 502948 12839 509492 11812 516035 10842 522548 9986 529123 9244 535697 8559 542272 7989 548847 7532 555391 7133 561997 6790 568572 6619 575178 6505 581784 6448 588328 6505 594934 6676 601540 6962 608147 7247 614721 7703 614909 9016 615128 10328 615379 11641 615661 12896 616005 14151 616381 15407 616788 16662 617257 17860 617758 19059 618322 20200 618917 21341 619543 22425 620232 23509 620921 24537 621672 25564 622486 26534 623300 27504 624177 28417 625085 29273 626024 30072 626995 30870 627996 31612 629061 32297 630157 32982 631284 33552 632442 34123 633632 34637 634853 35036 636106 35435 637420 35778 638735 36063 640113 36291 641491 36462 642868 36520 644215 36577 645561 36520 646876 36405 648159 36234 649443 36006 650664 35721 651885 35321 653106 34922 654296 34465 655454 33952 656582 33381 657677 32753 658773 32126 659806 31384 660840 30642 661842 29843 662781 28987 663720 28074 664628 27161 665505 26191 666319 25221 667133 24194 667884 23110 668636 22026 669324 20885 669982 19743 670608 18545 671172 17347 671735 16091 672236 14836 674209 15236 675398 9301 675805 8902 675805 8673 675805 8502 676995 2967 675618 2739 674209 2568 674083 1198 673896 -171 673676 -1484 673395 -2796 673050 -4108 672674 -5364 672267 -6619 671798 -7875 671297 -9073 670733 -10271 670138 -11469 669481 -12611 668823 -13695 668072 -14779 667321 -15806 666507 -16833 665661 -17803 664753 -18716 663845 -19629 662875 -20485 661873 -21284 660808 -22026 659744 -22768 658617 -23395 657458 -24023 656269 -24594 655047 -25107 653795 -25564 652511 -25963 651165 -26305 649819 -26591 648441 -26819 644277 -271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" path="m6410,21118c-1569,16321,-2115,8574,4862,3567,8718,801,14250,-482,19485,166e" filled="f" strokecolor="#bfbfbf" strokeweight="1pt">
                <v:stroke startarrow="block" endarrow="oval" miterlimit="4" joinstyle="miter"/>
                <v:path arrowok="t" o:extrusionok="f" o:connecttype="custom" o:connectlocs="338060,616142;338060,616142;338060,616142;338060,616142" o:connectangles="0,90,180,270"/>
                <w10:wrap type="through" anchorx="page" anchory="page"/>
              </v:shape>
            </w:pict>
          </mc:Fallback>
        </mc:AlternateContent>
      </w:r>
      <w:r>
        <w:rPr>
          <w:noProof/>
          <w:lang w:val="en-US"/>
        </w:rPr>
        <mc:AlternateContent>
          <mc:Choice Requires="wps">
            <w:drawing>
              <wp:anchor distT="152400" distB="152400" distL="152400" distR="152400" simplePos="0" relativeHeight="251667456" behindDoc="0" locked="0" layoutInCell="1" allowOverlap="1">
                <wp:simplePos x="0" y="0"/>
                <wp:positionH relativeFrom="page">
                  <wp:posOffset>4800600</wp:posOffset>
                </wp:positionH>
                <wp:positionV relativeFrom="page">
                  <wp:posOffset>884237</wp:posOffset>
                </wp:positionV>
                <wp:extent cx="2039457" cy="28661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039457" cy="286610"/>
                        </a:xfrm>
                        <a:prstGeom prst="rect">
                          <a:avLst/>
                        </a:prstGeom>
                        <a:noFill/>
                        <a:ln w="12700" cap="flat">
                          <a:noFill/>
                          <a:miter lim="400000"/>
                        </a:ln>
                        <a:effectLst/>
                      </wps:spPr>
                      <wps:txbx>
                        <w:txbxContent>
                          <w:p w:rsidR="008D5F41" w:rsidRDefault="00CF696E">
                            <w:pPr>
                              <w:pStyle w:val="Body"/>
                            </w:pPr>
                            <w:r>
                              <w:rPr>
                                <w:rFonts w:ascii="Avenir Next Condensed Demi Bold" w:hAnsi="Avenir Next Condensed Demi Bold"/>
                                <w:caps/>
                                <w:color w:val="BEBEBE"/>
                                <w:sz w:val="36"/>
                                <w:szCs w:val="36"/>
                                <w:lang w:val="de-DE"/>
                              </w:rPr>
                              <w:t>fiant sollemnes in</w:t>
                            </w:r>
                          </w:p>
                        </w:txbxContent>
                      </wps:txbx>
                      <wps:bodyPr wrap="square" lIns="0" tIns="0" rIns="0" bIns="0" numCol="1" anchor="t">
                        <a:noAutofit/>
                      </wps:bodyPr>
                    </wps:wsp>
                  </a:graphicData>
                </a:graphic>
              </wp:anchor>
            </w:drawing>
          </mc:Choice>
          <mc:Fallback>
            <w:pict>
              <v:rect id="_x0000_s1027" style="position:absolute;margin-left:378pt;margin-top:69.6pt;width:160.6pt;height:22.5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" filled="f" stroked="f" strokeweight="1pt">
                <v:stroke miterlimit="4"/>
                <v:textbox inset="0,0,0,0">
                  <w:txbxContent>
                    <w:p w:rsidR="008D5F41" w:rsidRDefault="00CF696E">
                      <w:pPr>
                        <w:pStyle w:val="Body"/>
                      </w:pPr>
                      <w:r>
                        <w:rPr>
                          <w:rFonts w:ascii="Avenir Next Condensed Demi Bold" w:hAnsi="Avenir Next Condensed Demi Bold"/>
                          <w:caps/>
                          <w:color w:val="BEBEBE"/>
                          <w:sz w:val="36"/>
                          <w:szCs w:val="36"/>
                          <w:lang w:val="de-DE"/>
                        </w:rP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68480" behindDoc="0" locked="0" layoutInCell="1" allowOverlap="1">
                <wp:simplePos x="0" y="0"/>
                <wp:positionH relativeFrom="page">
                  <wp:posOffset>4800600</wp:posOffset>
                </wp:positionH>
                <wp:positionV relativeFrom="page">
                  <wp:posOffset>1203326</wp:posOffset>
                </wp:positionV>
                <wp:extent cx="2039457" cy="749004"/>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039457" cy="749004"/>
                        </a:xfrm>
                        <a:prstGeom prst="rect">
                          <a:avLst/>
                        </a:prstGeom>
                        <a:noFill/>
                        <a:ln w="12700" cap="flat">
                          <a:noFill/>
                          <a:miter lim="400000"/>
                        </a:ln>
                        <a:effectLst/>
                      </wps:spPr>
                      <wps:txbx>
                        <w:txbxContent>
                          <w:p w:rsidR="008D5F41" w:rsidRDefault="00CF696E">
                            <w:pPr>
                              <w:pStyle w:val="Body1"/>
                              <w:jc w:val="left"/>
                            </w:pPr>
                            <w:r>
                              <w:t>Eodem modo typi, qui nunc nobis videntur parum clari, fiant sollemnes in futurum.</w:t>
                            </w:r>
                          </w:p>
                        </w:txbxContent>
                      </wps:txbx>
                      <wps:bodyPr wrap="square" lIns="0" tIns="0" rIns="0" bIns="0" numCol="1" anchor="t">
                        <a:noAutofit/>
                      </wps:bodyPr>
                    </wps:wsp>
                  </a:graphicData>
                </a:graphic>
              </wp:anchor>
            </w:drawing>
          </mc:Choice>
          <mc:Fallback>
            <w:pict>
              <v:rect id="_x0000_s1028" style="position:absolute;margin-left:378pt;margin-top:94.75pt;width:160.6pt;height:59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" filled="f" stroked="f" strokeweight="1pt">
                <v:stroke miterlimit="4"/>
                <v:textbox inset="0,0,0,0">
                  <w:txbxContent>
                    <w:p w:rsidR="008D5F41" w:rsidRDefault="00CF696E">
                      <w:pPr>
                        <w:pStyle w:val="Body1"/>
                        <w:jc w:val="left"/>
                      </w:pPr>
                      <w:r>
                        <w:t>Eodem modo typi, qui nunc nobis videntur parum clari, fiant sollemnes in futurum.</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69504" behindDoc="0" locked="0" layoutInCell="1" allowOverlap="1">
                <wp:simplePos x="0" y="0"/>
                <wp:positionH relativeFrom="page">
                  <wp:posOffset>488429</wp:posOffset>
                </wp:positionH>
                <wp:positionV relativeFrom="page">
                  <wp:posOffset>6053137</wp:posOffset>
                </wp:positionV>
                <wp:extent cx="2039457" cy="28661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2039457" cy="286610"/>
                        </a:xfrm>
                        <a:prstGeom prst="rect">
                          <a:avLst/>
                        </a:prstGeom>
                        <a:noFill/>
                        <a:ln w="12700" cap="flat">
                          <a:noFill/>
                          <a:miter lim="400000"/>
                        </a:ln>
                        <a:effectLst/>
                      </wps:spPr>
                      <wps:txbx>
                        <w:txbxContent>
                          <w:p w:rsidR="008D5F41" w:rsidRDefault="00CF696E">
                            <w:pPr>
                              <w:pStyle w:val="Body"/>
                              <w:jc w:val="right"/>
                            </w:pPr>
                            <w:r>
                              <w:rPr>
                                <w:rFonts w:ascii="Avenir Next Condensed Demi Bold" w:hAnsi="Avenir Next Condensed Demi Bold"/>
                                <w:caps/>
                                <w:color w:val="BEBEBE"/>
                                <w:sz w:val="36"/>
                                <w:szCs w:val="36"/>
                                <w:lang w:val="de-DE"/>
                              </w:rPr>
                              <w:t>fiant sollemnes in</w:t>
                            </w:r>
                          </w:p>
                        </w:txbxContent>
                      </wps:txbx>
                      <wps:bodyPr wrap="square" lIns="0" tIns="0" rIns="0" bIns="0" numCol="1" anchor="t">
                        <a:noAutofit/>
                      </wps:bodyPr>
                    </wps:wsp>
                  </a:graphicData>
                </a:graphic>
              </wp:anchor>
            </w:drawing>
          </mc:Choice>
          <mc:Fallback>
            <w:pict>
              <v:rect id="_x0000_s1029" style="position:absolute;margin-left:38.45pt;margin-top:476.6pt;width:160.6pt;height:22.5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" filled="f" stroked="f" strokeweight="1pt">
                <v:stroke miterlimit="4"/>
                <v:textbox inset="0,0,0,0">
                  <w:txbxContent>
                    <w:p w:rsidR="008D5F41" w:rsidRDefault="00CF696E">
                      <w:pPr>
                        <w:pStyle w:val="Body"/>
                        <w:jc w:val="right"/>
                      </w:pPr>
                      <w:r>
                        <w:rPr>
                          <w:rFonts w:ascii="Avenir Next Condensed Demi Bold" w:hAnsi="Avenir Next Condensed Demi Bold"/>
                          <w:caps/>
                          <w:color w:val="BEBEBE"/>
                          <w:sz w:val="36"/>
                          <w:szCs w:val="36"/>
                          <w:lang w:val="de-DE"/>
                        </w:rP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70528" behindDoc="0" locked="0" layoutInCell="1" allowOverlap="1">
                <wp:simplePos x="0" y="0"/>
                <wp:positionH relativeFrom="page">
                  <wp:posOffset>488429</wp:posOffset>
                </wp:positionH>
                <wp:positionV relativeFrom="page">
                  <wp:posOffset>6372226</wp:posOffset>
                </wp:positionV>
                <wp:extent cx="2039457" cy="714682"/>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039457" cy="714682"/>
                        </a:xfrm>
                        <a:prstGeom prst="rect">
                          <a:avLst/>
                        </a:prstGeom>
                        <a:noFill/>
                        <a:ln w="12700" cap="flat">
                          <a:noFill/>
                          <a:miter lim="400000"/>
                        </a:ln>
                        <a:effectLst/>
                      </wps:spPr>
                      <wps:txbx>
                        <w:txbxContent>
                          <w:p w:rsidR="008D5F41" w:rsidRDefault="00CF696E">
                            <w:pPr>
                              <w:pStyle w:val="Body1"/>
                              <w:jc w:val="right"/>
                            </w:pPr>
                            <w:r>
                              <w:t>Eodem modo typi, qui nunc nobis videntur parum clari, fiant sollemnes in futurum.</w:t>
                            </w:r>
                          </w:p>
                        </w:txbxContent>
                      </wps:txbx>
                      <wps:bodyPr wrap="square" lIns="0" tIns="0" rIns="0" bIns="0" numCol="1" anchor="t">
                        <a:noAutofit/>
                      </wps:bodyPr>
                    </wps:wsp>
                  </a:graphicData>
                </a:graphic>
              </wp:anchor>
            </w:drawing>
          </mc:Choice>
          <mc:Fallback>
            <w:pict>
              <v:rect id="_x0000_s1030" style="position:absolute;margin-left:38.45pt;margin-top:501.75pt;width:160.6pt;height:56.2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" filled="f" stroked="f" strokeweight="1pt">
                <v:stroke miterlimit="4"/>
                <v:textbox inset="0,0,0,0">
                  <w:txbxContent>
                    <w:p w:rsidR="008D5F41" w:rsidRDefault="00CF696E">
                      <w:pPr>
                        <w:pStyle w:val="Body1"/>
                        <w:jc w:val="right"/>
                      </w:pPr>
                      <w:r>
                        <w:t>Eodem modo typi, qui nunc nobis videntur parum clari, fiant sollemnes in futurum.</w:t>
                      </w:r>
                    </w:p>
                  </w:txbxContent>
                </v:textbox>
                <w10:wrap anchorx="page" anchory="page"/>
              </v:rect>
            </w:pict>
          </mc:Fallback>
        </mc:AlternateContent>
      </w:r>
    </w:p>
    <w:p w:rsidR="00CF696E" w:rsidRDefault="00CF696E">
      <w:pPr>
        <w:pStyle w:val="Body"/>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671552" behindDoc="0" locked="0" layoutInCell="1" allowOverlap="1">
                <wp:simplePos x="0" y="0"/>
                <wp:positionH relativeFrom="page">
                  <wp:posOffset>720000</wp:posOffset>
                </wp:positionH>
                <wp:positionV relativeFrom="page">
                  <wp:posOffset>649096</wp:posOffset>
                </wp:positionV>
                <wp:extent cx="6120057" cy="1282304"/>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wps:spPr>
                        <a:xfrm>
                          <a:off x="0" y="0"/>
                          <a:ext cx="6120057" cy="1282304"/>
                        </a:xfrm>
                        <a:prstGeom prst="rect">
                          <a:avLst/>
                        </a:prstGeom>
                        <a:noFill/>
                        <a:ln w="12700" cap="flat">
                          <a:noFill/>
                          <a:miter lim="400000"/>
                        </a:ln>
                        <a:effectLst/>
                      </wps:spPr>
                      <wps:txbx>
                        <w:txbxContent>
                          <w:p w:rsidR="008D5F41" w:rsidRDefault="00CF696E">
                            <w:pPr>
                              <w:pStyle w:val="Heading"/>
                            </w:pPr>
                            <w:r>
                              <w:t>fiant sollemnes in</w:t>
                            </w:r>
                          </w:p>
                          <w:p w:rsidR="008D5F41" w:rsidRDefault="00CF696E">
                            <w:pPr>
                              <w:pStyle w:val="Heading"/>
                            </w:pPr>
                            <w:r>
                              <w:rPr>
                                <w:lang w:val="en-US"/>
                              </w:rPr>
                              <w:t>Lorem</w:t>
                            </w:r>
                          </w:p>
                        </w:txbxContent>
                      </wps:txbx>
                      <wps:bodyPr wrap="square" lIns="50800" tIns="50800" rIns="50800" bIns="50800" numCol="1" anchor="t">
                        <a:noAutofit/>
                      </wps:bodyPr>
                    </wps:wsp>
                  </a:graphicData>
                </a:graphic>
              </wp:anchor>
            </w:drawing>
          </mc:Choice>
          <mc:Fallback>
            <w:pict>
              <v:rect id="_x0000_s1031" style="position:absolute;margin-left:56.7pt;margin-top:51.1pt;width:481.9pt;height:100.9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" filled="f" stroked="f" strokeweight="1pt">
                <v:stroke miterlimit="4"/>
                <v:textbox inset="4pt,4pt,4pt,4pt">
                  <w:txbxContent>
                    <w:p w:rsidR="008D5F41" w:rsidRDefault="00CF696E">
                      <w:pPr>
                        <w:pStyle w:val="Heading"/>
                      </w:pPr>
                      <w:r>
                        <w:t>fiant sollemnes in</w:t>
                      </w:r>
                    </w:p>
                    <w:p w:rsidR="008D5F41" w:rsidRDefault="00CF696E">
                      <w:pPr>
                        <w:pStyle w:val="Heading"/>
                      </w:pPr>
                      <w:r>
                        <w:rPr>
                          <w:lang w:val="en-US"/>
                        </w:rPr>
                        <w:t>Lorem</w:t>
                      </w: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672576" behindDoc="0" locked="0" layoutInCell="1" allowOverlap="1">
                <wp:simplePos x="0" y="0"/>
                <wp:positionH relativeFrom="page">
                  <wp:posOffset>0</wp:posOffset>
                </wp:positionH>
                <wp:positionV relativeFrom="page">
                  <wp:posOffset>5890666</wp:posOffset>
                </wp:positionV>
                <wp:extent cx="7560057" cy="4801146"/>
                <wp:effectExtent l="0" t="0" r="0" b="0"/>
                <wp:wrapTopAndBottom distT="152400" distB="152400"/>
                <wp:docPr id="5" name="officeArt object"/>
                <wp:cNvGraphicFramePr/>
                <a:graphic xmlns:a="http://schemas.openxmlformats.org/drawingml/2006/main">
                  <a:graphicData uri="http://schemas.microsoft.com/office/word/2010/wordprocessingShape">
                    <wps:wsp>
                      <wps:cNvSpPr/>
                      <wps:spPr>
                        <a:xfrm>
                          <a:off x="0" y="0"/>
                          <a:ext cx="7560057" cy="48011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1600"/>
                              </a:lnTo>
                              <a:lnTo>
                                <a:pt x="0" y="21600"/>
                              </a:lnTo>
                              <a:lnTo>
                                <a:pt x="0" y="10800"/>
                              </a:lnTo>
                              <a:lnTo>
                                <a:pt x="0" y="5400"/>
                              </a:lnTo>
                              <a:lnTo>
                                <a:pt x="21600" y="0"/>
                              </a:lnTo>
                              <a:close/>
                            </a:path>
                          </a:pathLst>
                        </a:custGeom>
                        <a:solidFill>
                          <a:srgbClr val="2C212F"/>
                        </a:solidFill>
                        <a:ln w="12700" cap="flat">
                          <a:noFill/>
                          <a:miter lim="400000"/>
                        </a:ln>
                        <a:effectLst/>
                      </wps:spPr>
                      <wps:bodyPr/>
                    </wps:wsp>
                  </a:graphicData>
                </a:graphic>
              </wp:anchor>
            </w:drawing>
          </mc:Choice>
          <mc:Fallback>
            <w:pict>
              <v:shape w14:anchorId="67528F7C" id="officeArt object" o:spid="_x0000_s1026" style="position:absolute;margin-left:0;margin-top:463.85pt;width:595.3pt;height:378.0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" path="m21600,r,21600l,21600,,10800,,5400,21600,xe" fillcolor="#2c212f" stroked="f" strokeweight="1pt">
                <v:stroke miterlimit="4" joinstyle="miter"/>
                <v:path arrowok="t" o:extrusionok="f" o:connecttype="custom" o:connectlocs="3780029,2400573;3780029,2400573;3780029,2400573;3780029,2400573" o:connectangles="0,90,180,270"/>
                <w10:wrap type="topAndBottom" anchorx="page" anchory="page"/>
              </v:shape>
            </w:pict>
          </mc:Fallback>
        </mc:AlternateContent>
      </w:r>
      <w:r>
        <w:rPr>
          <w:noProof/>
          <w:lang w:val="en-US"/>
        </w:rPr>
        <mc:AlternateContent>
          <mc:Choice Requires="wps">
            <w:drawing>
              <wp:anchor distT="152400" distB="152400" distL="152400" distR="152400" simplePos="0" relativeHeight="251673600" behindDoc="0" locked="0" layoutInCell="1" allowOverlap="1">
                <wp:simplePos x="0" y="0"/>
                <wp:positionH relativeFrom="page">
                  <wp:posOffset>720000</wp:posOffset>
                </wp:positionH>
                <wp:positionV relativeFrom="page">
                  <wp:posOffset>2148135</wp:posOffset>
                </wp:positionV>
                <wp:extent cx="2039457" cy="280012"/>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32" style="position:absolute;margin-left:56.7pt;margin-top:169.15pt;width:160.6pt;height:22.05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r>
        <w:rPr>
          <w:noProof/>
          <w:lang w:val="en-US"/>
        </w:rPr>
        <mc:AlternateContent>
          <mc:Choice Requires="wpg">
            <w:drawing>
              <wp:anchor distT="152400" distB="152400" distL="152400" distR="152400" simplePos="0" relativeHeight="251674624" behindDoc="0" locked="0" layoutInCell="1" allowOverlap="1">
                <wp:simplePos x="0" y="0"/>
                <wp:positionH relativeFrom="page">
                  <wp:posOffset>720000</wp:posOffset>
                </wp:positionH>
                <wp:positionV relativeFrom="page">
                  <wp:posOffset>2663826</wp:posOffset>
                </wp:positionV>
                <wp:extent cx="5849308" cy="3792189"/>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49308" cy="3792189"/>
                          <a:chOff x="0" y="0"/>
                          <a:chExt cx="5849307" cy="3792188"/>
                        </a:xfrm>
                      </wpg:grpSpPr>
                      <wps:wsp>
                        <wps:cNvPr id="1073741841" name="Shape 1073741841"/>
                        <wps:cNvSpPr/>
                        <wps:spPr>
                          <a:xfrm>
                            <a:off x="0" y="0"/>
                            <a:ext cx="5849308" cy="3792189"/>
                          </a:xfrm>
                          <a:prstGeom prst="rect">
                            <a:avLst/>
                          </a:prstGeom>
                          <a:noFill/>
                          <a:ln w="12700" cap="flat">
                            <a:noFill/>
                            <a:miter lim="400000"/>
                          </a:ln>
                          <a:effectLst/>
                        </wps:spPr>
                        <wps:bodyPr/>
                      </wps:wsp>
                      <wps:wsp>
                        <wps:cNvPr id="1073741842" name="Shape 1073741842"/>
                        <wps:cNvSpPr/>
                        <wps:spPr>
                          <a:xfrm>
                            <a:off x="0" y="0"/>
                            <a:ext cx="2778421" cy="3792189"/>
                          </a:xfrm>
                          <a:prstGeom prst="rect">
                            <a:avLst/>
                          </a:prstGeom>
                        </wps:spPr>
                        <wps:txbx id="8">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Typi non habent claritatem insitam; est usus legentis in iis qui facit eorum claritatem. Investigationes demonstraverunt lectores legere me lius quod ii legunt saepius. Claritas est etiam processus, qui sequitur mutationem consuetudium lectorum. Mirum est notare quam littera gothica, quam nunc putamus parum claram, anteposuerit litterarum formas humanitatis per seacula quarta decima et quinta decima. Eodem modo typi, qui nunc nobis videntur parum clari, fiant sollemnes in futurum.</w:t>
                              </w:r>
                            </w:p>
                          </w:txbxContent>
                        </wps:txbx>
                        <wps:bodyPr wrap="square" lIns="0" tIns="0" rIns="0" bIns="0" numCol="2" spcCol="292465" anchor="t">
                          <a:noAutofit/>
                        </wps:bodyPr>
                      </wps:wsp>
                      <wps:wsp>
                        <wps:cNvPr id="1073741843" name="Shape 1073741843"/>
                        <wps:cNvSpPr/>
                        <wps:spPr>
                          <a:xfrm>
                            <a:off x="3070886" y="0"/>
                            <a:ext cx="2778422" cy="3792189"/>
                          </a:xfrm>
                          <a:prstGeom prst="rect">
                            <a:avLst/>
                          </a:prstGeom>
                        </wps:spPr>
                        <wps:linkedTxbx id="8" seq="1"/>
                        <wps:bodyPr wrap="square" lIns="0" tIns="0" rIns="0" bIns="0" numCol="2" spcCol="292465" anchor="t">
                          <a:noAutofit/>
                        </wps:bodyPr>
                      </wps:wsp>
                    </wpg:wgp>
                  </a:graphicData>
                </a:graphic>
              </wp:anchor>
            </w:drawing>
          </mc:Choice>
          <mc:Fallback>
            <w:pict>
              <v:group id="_x0000_s1033" style="position:absolute;margin-left:56.7pt;margin-top:209.75pt;width:460.6pt;height:298.6pt;z-index:251674624;mso-wrap-distance-left:12pt;mso-wrap-distance-top:12pt;mso-wrap-distance-right:12pt;mso-wrap-distance-bottom:12pt;mso-position-horizontal-relative:page;mso-position-vertical-relative:page" coordsize="58493,37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">
                <v:rect id="Shape 1073741841" o:spid="_x0000_s1034" style="position:absolute;width:58493;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" filled="f" stroked="f" strokeweight="1pt">
                  <v:stroke miterlimit="4"/>
                </v:rect>
                <v:rect id="Shape 1073741842" o:spid="_x0000_s1035" style="position:absolute;width:27784;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" filled="f" stroked="f">
                  <v:textbox style="mso-next-textbox:#Shape 1073741843" inset="0,0,0,0">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Typi non habent claritatem insitam; est usus legentis in iis qui facit eorum claritatem. Investigationes demonstraverunt lectores legere me lius quod ii legunt saepius. Claritas est etiam processus, qui sequitur mutationem consuetudium lectorum. Mirum est notare quam littera gothica, quam nunc putamus parum claram, anteposuerit litterarum formas humanitatis per seacula quarta decima et quinta decima. Eodem modo typi, qui nunc nobis videntur parum clari, fiant sollemnes in futurum.</w:t>
                        </w:r>
                      </w:p>
                    </w:txbxContent>
                  </v:textbox>
                </v:rect>
                <v:rect id="Shape 1073741843" o:spid="_x0000_s1036" style="position:absolute;left:30708;width:27785;height:37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" filled="f" stroked="f">
                  <v:textbox inset="0,0,0,0">
                    <w:txbxContent/>
                  </v:textbox>
                </v:rect>
                <w10:wrap anchorx="page" anchory="page"/>
              </v:group>
            </w:pict>
          </mc:Fallback>
        </mc:AlternateContent>
      </w:r>
      <w:r>
        <w:rPr>
          <w:noProof/>
          <w:lang w:val="en-US"/>
        </w:rPr>
        <mc:AlternateContent>
          <mc:Choice Requires="wps">
            <w:drawing>
              <wp:anchor distT="152400" distB="152400" distL="152400" distR="152400" simplePos="0" relativeHeight="251675648" behindDoc="0" locked="0" layoutInCell="1" allowOverlap="1">
                <wp:simplePos x="0" y="0"/>
                <wp:positionH relativeFrom="page">
                  <wp:posOffset>720000</wp:posOffset>
                </wp:positionH>
                <wp:positionV relativeFrom="page">
                  <wp:posOffset>8400245</wp:posOffset>
                </wp:positionV>
                <wp:extent cx="2554402" cy="28661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2554402" cy="286610"/>
                        </a:xfrm>
                        <a:prstGeom prst="rect">
                          <a:avLst/>
                        </a:prstGeom>
                        <a:noFill/>
                        <a:ln w="12700" cap="flat">
                          <a:noFill/>
                          <a:miter lim="400000"/>
                        </a:ln>
                        <a:effectLst/>
                      </wps:spPr>
                      <wps:txbx>
                        <w:txbxContent>
                          <w:p w:rsidR="008D5F41" w:rsidRDefault="00CF696E">
                            <w:pPr>
                              <w:pStyle w:val="Heading2"/>
                              <w:jc w:val="center"/>
                            </w:pPr>
                            <w:r>
                              <w:t>fiant sollemnes in</w:t>
                            </w:r>
                          </w:p>
                        </w:txbxContent>
                      </wps:txbx>
                      <wps:bodyPr wrap="square" lIns="0" tIns="0" rIns="0" bIns="0" numCol="1" anchor="t">
                        <a:noAutofit/>
                      </wps:bodyPr>
                    </wps:wsp>
                  </a:graphicData>
                </a:graphic>
              </wp:anchor>
            </w:drawing>
          </mc:Choice>
          <mc:Fallback>
            <w:pict>
              <v:rect id="_x0000_s1037" style="position:absolute;margin-left:56.7pt;margin-top:661.45pt;width:201.15pt;height:22.55pt;z-index:2516756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" filled="f" stroked="f" strokeweight="1pt">
                <v:stroke miterlimit="4"/>
                <v:textbox inset="0,0,0,0">
                  <w:txbxContent>
                    <w:p w:rsidR="008D5F41" w:rsidRDefault="00CF696E">
                      <w:pPr>
                        <w:pStyle w:val="Heading2"/>
                        <w:jc w:val="center"/>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76672" behindDoc="0" locked="0" layoutInCell="1" allowOverlap="1">
                <wp:simplePos x="0" y="0"/>
                <wp:positionH relativeFrom="page">
                  <wp:posOffset>720000</wp:posOffset>
                </wp:positionH>
                <wp:positionV relativeFrom="page">
                  <wp:posOffset>8719334</wp:posOffset>
                </wp:positionV>
                <wp:extent cx="2554402" cy="1065642"/>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2554402" cy="1065642"/>
                        </a:xfrm>
                        <a:prstGeom prst="rect">
                          <a:avLst/>
                        </a:prstGeom>
                        <a:noFill/>
                        <a:ln w="12700" cap="flat">
                          <a:noFill/>
                          <a:miter lim="400000"/>
                        </a:ln>
                        <a:effectLst/>
                      </wps:spPr>
                      <wps:txbx>
                        <w:txbxContent>
                          <w:p w:rsidR="008D5F41" w:rsidRDefault="00CF696E">
                            <w:pPr>
                              <w:pStyle w:val="Body1"/>
                            </w:pPr>
                            <w:r>
                              <w:t>Eodem modo typi, qui nunc nobis videntur parum clari, fiant sollemnes in futurum.Eodem modo typi, qui nunc nobis videntur parum clari, fiant sollemnes in futurum.</w:t>
                            </w:r>
                          </w:p>
                        </w:txbxContent>
                      </wps:txbx>
                      <wps:bodyPr wrap="square" lIns="0" tIns="0" rIns="0" bIns="0" numCol="1" anchor="t">
                        <a:noAutofit/>
                      </wps:bodyPr>
                    </wps:wsp>
                  </a:graphicData>
                </a:graphic>
              </wp:anchor>
            </w:drawing>
          </mc:Choice>
          <mc:Fallback>
            <w:pict>
              <v:rect id="_x0000_s1038" style="position:absolute;margin-left:56.7pt;margin-top:686.55pt;width:201.15pt;height:83.9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" filled="f" stroked="f" strokeweight="1pt">
                <v:stroke miterlimit="4"/>
                <v:textbox inset="0,0,0,0">
                  <w:txbxContent>
                    <w:p w:rsidR="008D5F41" w:rsidRDefault="00CF696E">
                      <w:pPr>
                        <w:pStyle w:val="Body1"/>
                      </w:pPr>
                      <w:r>
                        <w:t>Eodem modo typi, qui nunc nobis videntur parum clari, fiant sollemnes in futurum.Eodem modo typi, qui nunc nobis videntur parum clari, fiant sollemnes in futurum.</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77696" behindDoc="0" locked="0" layoutInCell="1" allowOverlap="1">
                <wp:simplePos x="0" y="0"/>
                <wp:positionH relativeFrom="page">
                  <wp:posOffset>4014905</wp:posOffset>
                </wp:positionH>
                <wp:positionV relativeFrom="page">
                  <wp:posOffset>8400245</wp:posOffset>
                </wp:positionV>
                <wp:extent cx="2554402" cy="286610"/>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2554402" cy="286610"/>
                        </a:xfrm>
                        <a:prstGeom prst="rect">
                          <a:avLst/>
                        </a:prstGeom>
                        <a:noFill/>
                        <a:ln w="12700" cap="flat">
                          <a:noFill/>
                          <a:miter lim="400000"/>
                        </a:ln>
                        <a:effectLst/>
                      </wps:spPr>
                      <wps:txbx>
                        <w:txbxContent>
                          <w:p w:rsidR="008D5F41" w:rsidRDefault="00CF696E">
                            <w:pPr>
                              <w:pStyle w:val="Heading2"/>
                              <w:jc w:val="center"/>
                            </w:pPr>
                            <w:r>
                              <w:t>fiant sollemnes in</w:t>
                            </w:r>
                          </w:p>
                        </w:txbxContent>
                      </wps:txbx>
                      <wps:bodyPr wrap="square" lIns="0" tIns="0" rIns="0" bIns="0" numCol="1" anchor="t">
                        <a:noAutofit/>
                      </wps:bodyPr>
                    </wps:wsp>
                  </a:graphicData>
                </a:graphic>
              </wp:anchor>
            </w:drawing>
          </mc:Choice>
          <mc:Fallback>
            <w:pict>
              <v:rect id="_x0000_s1039" style="position:absolute;margin-left:316.15pt;margin-top:661.45pt;width:201.15pt;height:22.55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" filled="f" stroked="f" strokeweight="1pt">
                <v:stroke miterlimit="4"/>
                <v:textbox inset="0,0,0,0">
                  <w:txbxContent>
                    <w:p w:rsidR="008D5F41" w:rsidRDefault="00CF696E">
                      <w:pPr>
                        <w:pStyle w:val="Heading2"/>
                        <w:jc w:val="center"/>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78720" behindDoc="0" locked="0" layoutInCell="1" allowOverlap="1">
                <wp:simplePos x="0" y="0"/>
                <wp:positionH relativeFrom="page">
                  <wp:posOffset>4014905</wp:posOffset>
                </wp:positionH>
                <wp:positionV relativeFrom="page">
                  <wp:posOffset>8719334</wp:posOffset>
                </wp:positionV>
                <wp:extent cx="2554402" cy="1065642"/>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2554402" cy="1065642"/>
                        </a:xfrm>
                        <a:prstGeom prst="rect">
                          <a:avLst/>
                        </a:prstGeom>
                        <a:noFill/>
                        <a:ln w="12700" cap="flat">
                          <a:noFill/>
                          <a:miter lim="400000"/>
                        </a:ln>
                        <a:effectLst/>
                      </wps:spPr>
                      <wps:txbx>
                        <w:txbxContent>
                          <w:p w:rsidR="008D5F41" w:rsidRDefault="00CF696E">
                            <w:pPr>
                              <w:pStyle w:val="Body1"/>
                            </w:pPr>
                            <w:r>
                              <w:t>Eodem modo typi, qui nunc nobis videntur parum clari, fiant sollemnes in futurum.Eodem modo typi, qui nunc nobis videntur parum clari, fiant sollemnes in futurum.</w:t>
                            </w:r>
                          </w:p>
                        </w:txbxContent>
                      </wps:txbx>
                      <wps:bodyPr wrap="square" lIns="0" tIns="0" rIns="0" bIns="0" numCol="1" anchor="t">
                        <a:noAutofit/>
                      </wps:bodyPr>
                    </wps:wsp>
                  </a:graphicData>
                </a:graphic>
              </wp:anchor>
            </w:drawing>
          </mc:Choice>
          <mc:Fallback>
            <w:pict>
              <v:rect id="_x0000_s1040" style="position:absolute;margin-left:316.15pt;margin-top:686.55pt;width:201.15pt;height:83.9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" filled="f" stroked="f" strokeweight="1pt">
                <v:stroke miterlimit="4"/>
                <v:textbox inset="0,0,0,0">
                  <w:txbxContent>
                    <w:p w:rsidR="008D5F41" w:rsidRDefault="00CF696E">
                      <w:pPr>
                        <w:pStyle w:val="Body1"/>
                      </w:pPr>
                      <w:r>
                        <w:t>Eodem modo typi, qui nunc nobis videntur parum clari, fiant sollemnes in futurum.Eodem modo typi, qui nunc nobis videntur parum clari, fiant sollemnes in futurum.</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79744" behindDoc="0" locked="0" layoutInCell="1" allowOverlap="1">
                <wp:simplePos x="0" y="0"/>
                <wp:positionH relativeFrom="page">
                  <wp:posOffset>1590289</wp:posOffset>
                </wp:positionH>
                <wp:positionV relativeFrom="page">
                  <wp:posOffset>7367396</wp:posOffset>
                </wp:positionV>
                <wp:extent cx="813824" cy="762013"/>
                <wp:effectExtent l="0" t="0" r="0" b="0"/>
                <wp:wrapThrough wrapText="bothSides" distL="152400" distR="152400">
                  <wp:wrapPolygon edited="1">
                    <wp:start x="4746" y="0"/>
                    <wp:lineTo x="21560" y="15120"/>
                    <wp:lineTo x="21561" y="15121"/>
                    <wp:lineTo x="21561" y="15123"/>
                    <wp:lineTo x="21562" y="15128"/>
                    <wp:lineTo x="21562" y="15134"/>
                    <wp:lineTo x="21563" y="15142"/>
                    <wp:lineTo x="21563" y="15152"/>
                    <wp:lineTo x="21563" y="15163"/>
                    <wp:lineTo x="21564" y="15176"/>
                    <wp:lineTo x="21564" y="15191"/>
                    <wp:lineTo x="21564" y="15207"/>
                    <wp:lineTo x="21565" y="15225"/>
                    <wp:lineTo x="21565" y="15244"/>
                    <wp:lineTo x="21566" y="15265"/>
                    <wp:lineTo x="21566" y="15287"/>
                    <wp:lineTo x="21566" y="15311"/>
                    <wp:lineTo x="21567" y="15336"/>
                    <wp:lineTo x="21567" y="15363"/>
                    <wp:lineTo x="21567" y="15391"/>
                    <wp:lineTo x="21568" y="15420"/>
                    <wp:lineTo x="21568" y="15450"/>
                    <wp:lineTo x="21568" y="15482"/>
                    <wp:lineTo x="21568" y="15515"/>
                    <wp:lineTo x="21569" y="15549"/>
                    <wp:lineTo x="21569" y="15585"/>
                    <wp:lineTo x="21569" y="15621"/>
                    <wp:lineTo x="21570" y="15659"/>
                    <wp:lineTo x="21570" y="15698"/>
                    <wp:lineTo x="21570" y="15738"/>
                    <wp:lineTo x="21570" y="15779"/>
                    <wp:lineTo x="21571" y="15821"/>
                    <wp:lineTo x="21571" y="15863"/>
                    <wp:lineTo x="21571" y="15907"/>
                    <wp:lineTo x="21571" y="15952"/>
                    <wp:lineTo x="21572" y="15998"/>
                    <wp:lineTo x="21572" y="16044"/>
                    <wp:lineTo x="21572" y="16091"/>
                    <wp:lineTo x="21572" y="16140"/>
                    <wp:lineTo x="21573" y="16189"/>
                    <wp:lineTo x="21573" y="16238"/>
                    <wp:lineTo x="21573" y="16289"/>
                    <wp:lineTo x="21573" y="16340"/>
                    <wp:lineTo x="21573" y="16392"/>
                    <wp:lineTo x="21574" y="16444"/>
                    <wp:lineTo x="21574" y="16497"/>
                    <wp:lineTo x="21574" y="16551"/>
                    <wp:lineTo x="21574" y="16605"/>
                    <wp:lineTo x="21574" y="16659"/>
                    <wp:lineTo x="21574" y="16714"/>
                    <wp:lineTo x="21575" y="16770"/>
                    <wp:lineTo x="21575" y="16826"/>
                    <wp:lineTo x="21575" y="16882"/>
                    <wp:lineTo x="21575" y="16939"/>
                    <wp:lineTo x="21575" y="16996"/>
                    <wp:lineTo x="21575" y="17054"/>
                    <wp:lineTo x="21576" y="17112"/>
                    <wp:lineTo x="21576" y="17170"/>
                    <wp:lineTo x="21576" y="17228"/>
                    <wp:lineTo x="21576" y="17286"/>
                    <wp:lineTo x="21576" y="17345"/>
                    <wp:lineTo x="21576" y="17404"/>
                    <wp:lineTo x="21576" y="17463"/>
                    <wp:lineTo x="21576" y="17522"/>
                    <wp:lineTo x="21577" y="17581"/>
                    <wp:lineTo x="21577" y="17640"/>
                    <wp:lineTo x="21577" y="17699"/>
                    <wp:lineTo x="21577" y="17758"/>
                    <wp:lineTo x="21577" y="17817"/>
                    <wp:lineTo x="21577" y="17876"/>
                    <wp:lineTo x="21577" y="17934"/>
                    <wp:lineTo x="21577" y="17993"/>
                    <wp:lineTo x="21577" y="18051"/>
                    <wp:lineTo x="21577" y="18110"/>
                    <wp:lineTo x="21577" y="18168"/>
                    <wp:lineTo x="21578" y="18226"/>
                    <wp:lineTo x="21578" y="18283"/>
                    <wp:lineTo x="21578" y="18340"/>
                    <wp:lineTo x="21578" y="18397"/>
                    <wp:lineTo x="21578" y="18453"/>
                    <wp:lineTo x="21578" y="18509"/>
                    <wp:lineTo x="21578" y="18565"/>
                    <wp:lineTo x="21578" y="18620"/>
                    <wp:lineTo x="21578" y="18675"/>
                    <wp:lineTo x="21578" y="18729"/>
                    <wp:lineTo x="21578" y="18782"/>
                    <wp:lineTo x="21578" y="18835"/>
                    <wp:lineTo x="21578" y="18888"/>
                    <wp:lineTo x="21578" y="18940"/>
                    <wp:lineTo x="21578" y="18991"/>
                    <wp:lineTo x="21578" y="19041"/>
                    <wp:lineTo x="21578" y="19091"/>
                    <wp:lineTo x="21578" y="19140"/>
                    <wp:lineTo x="21579" y="19188"/>
                    <wp:lineTo x="21579" y="19235"/>
                    <wp:lineTo x="21579" y="19282"/>
                    <wp:lineTo x="21579" y="19327"/>
                    <wp:lineTo x="21579" y="19372"/>
                    <wp:lineTo x="21579" y="19416"/>
                    <wp:lineTo x="21579" y="19459"/>
                    <wp:lineTo x="21579" y="19501"/>
                    <wp:lineTo x="21579" y="19542"/>
                    <wp:lineTo x="21579" y="19582"/>
                    <wp:lineTo x="21579" y="19620"/>
                    <wp:lineTo x="21579" y="19658"/>
                    <wp:lineTo x="21579" y="19695"/>
                    <wp:lineTo x="21579" y="19730"/>
                    <wp:lineTo x="21579" y="19764"/>
                    <wp:lineTo x="21579" y="19797"/>
                    <wp:lineTo x="21579" y="19829"/>
                    <wp:lineTo x="21579" y="19859"/>
                    <wp:lineTo x="21579" y="19889"/>
                    <wp:lineTo x="21579" y="19917"/>
                    <wp:lineTo x="21579" y="19943"/>
                    <wp:lineTo x="21579" y="19968"/>
                    <wp:lineTo x="21579" y="19992"/>
                    <wp:lineTo x="21579" y="20014"/>
                    <wp:lineTo x="21579" y="20035"/>
                    <wp:lineTo x="21579" y="20054"/>
                    <wp:lineTo x="21579" y="20072"/>
                    <wp:lineTo x="21579" y="20088"/>
                    <wp:lineTo x="21579" y="20103"/>
                    <wp:lineTo x="21579" y="20116"/>
                    <wp:lineTo x="21579" y="20127"/>
                    <wp:lineTo x="21579" y="20137"/>
                    <wp:lineTo x="21579" y="20145"/>
                    <wp:lineTo x="21579" y="20151"/>
                    <wp:lineTo x="21579" y="20156"/>
                    <wp:lineTo x="21579" y="20159"/>
                    <wp:lineTo x="21579" y="20160"/>
                    <wp:lineTo x="21577" y="20234"/>
                    <wp:lineTo x="21572" y="20307"/>
                    <wp:lineTo x="21563" y="20379"/>
                    <wp:lineTo x="21552" y="20450"/>
                    <wp:lineTo x="21536" y="20520"/>
                    <wp:lineTo x="21518" y="20588"/>
                    <wp:lineTo x="21497" y="20655"/>
                    <wp:lineTo x="21473" y="20720"/>
                    <wp:lineTo x="21446" y="20784"/>
                    <wp:lineTo x="21416" y="20846"/>
                    <wp:lineTo x="21384" y="20907"/>
                    <wp:lineTo x="21349" y="20965"/>
                    <wp:lineTo x="21311" y="21021"/>
                    <wp:lineTo x="21271" y="21076"/>
                    <wp:lineTo x="21229" y="21128"/>
                    <wp:lineTo x="21184" y="21178"/>
                    <wp:lineTo x="21137" y="21226"/>
                    <wp:lineTo x="21088" y="21271"/>
                    <wp:lineTo x="21037" y="21314"/>
                    <wp:lineTo x="20984" y="21354"/>
                    <wp:lineTo x="20930" y="21392"/>
                    <wp:lineTo x="20873" y="21426"/>
                    <wp:lineTo x="20815" y="21458"/>
                    <wp:lineTo x="20755" y="21487"/>
                    <wp:lineTo x="20694" y="21513"/>
                    <wp:lineTo x="20632" y="21535"/>
                    <wp:lineTo x="20568" y="21555"/>
                    <wp:lineTo x="20502" y="21571"/>
                    <wp:lineTo x="20436" y="21583"/>
                    <wp:lineTo x="20368" y="21593"/>
                    <wp:lineTo x="20300" y="21598"/>
                    <wp:lineTo x="20231" y="21600"/>
                    <wp:lineTo x="1354" y="21600"/>
                    <wp:lineTo x="1285" y="21598"/>
                    <wp:lineTo x="1217" y="21593"/>
                    <wp:lineTo x="1149" y="21583"/>
                    <wp:lineTo x="1083" y="21571"/>
                    <wp:lineTo x="1017" y="21555"/>
                    <wp:lineTo x="953" y="21535"/>
                    <wp:lineTo x="891" y="21513"/>
                    <wp:lineTo x="830" y="21487"/>
                    <wp:lineTo x="770" y="21458"/>
                    <wp:lineTo x="712" y="21426"/>
                    <wp:lineTo x="655" y="21392"/>
                    <wp:lineTo x="601" y="21354"/>
                    <wp:lineTo x="548" y="21314"/>
                    <wp:lineTo x="497" y="21271"/>
                    <wp:lineTo x="448" y="21226"/>
                    <wp:lineTo x="401" y="21178"/>
                    <wp:lineTo x="356" y="21128"/>
                    <wp:lineTo x="314" y="21076"/>
                    <wp:lineTo x="274" y="21021"/>
                    <wp:lineTo x="236" y="20965"/>
                    <wp:lineTo x="201" y="20907"/>
                    <wp:lineTo x="169" y="20846"/>
                    <wp:lineTo x="139" y="20784"/>
                    <wp:lineTo x="112" y="20720"/>
                    <wp:lineTo x="88" y="20655"/>
                    <wp:lineTo x="67" y="20588"/>
                    <wp:lineTo x="49" y="20520"/>
                    <wp:lineTo x="33" y="20450"/>
                    <wp:lineTo x="22" y="20379"/>
                    <wp:lineTo x="13" y="20307"/>
                    <wp:lineTo x="8" y="20234"/>
                    <wp:lineTo x="6" y="20160"/>
                    <wp:lineTo x="6" y="20159"/>
                    <wp:lineTo x="6" y="20156"/>
                    <wp:lineTo x="6" y="20151"/>
                    <wp:lineTo x="6" y="20145"/>
                    <wp:lineTo x="6" y="20137"/>
                    <wp:lineTo x="6" y="20127"/>
                    <wp:lineTo x="6" y="20116"/>
                    <wp:lineTo x="6" y="20103"/>
                    <wp:lineTo x="6" y="20088"/>
                    <wp:lineTo x="6" y="20072"/>
                    <wp:lineTo x="7" y="20054"/>
                    <wp:lineTo x="7" y="20035"/>
                    <wp:lineTo x="7" y="20014"/>
                    <wp:lineTo x="7" y="19992"/>
                    <wp:lineTo x="7" y="19968"/>
                    <wp:lineTo x="7" y="19943"/>
                    <wp:lineTo x="7" y="19917"/>
                    <wp:lineTo x="7" y="19889"/>
                    <wp:lineTo x="7" y="19859"/>
                    <wp:lineTo x="7" y="19829"/>
                    <wp:lineTo x="7" y="19797"/>
                    <wp:lineTo x="8" y="19764"/>
                    <wp:lineTo x="8" y="19730"/>
                    <wp:lineTo x="8" y="19695"/>
                    <wp:lineTo x="8" y="19658"/>
                    <wp:lineTo x="8" y="19620"/>
                    <wp:lineTo x="8" y="19582"/>
                    <wp:lineTo x="8" y="19542"/>
                    <wp:lineTo x="9" y="19501"/>
                    <wp:lineTo x="9" y="19459"/>
                    <wp:lineTo x="9" y="19416"/>
                    <wp:lineTo x="9" y="19372"/>
                    <wp:lineTo x="9" y="19327"/>
                    <wp:lineTo x="9" y="19282"/>
                    <wp:lineTo x="9" y="19235"/>
                    <wp:lineTo x="10" y="19188"/>
                    <wp:lineTo x="10" y="19140"/>
                    <wp:lineTo x="10" y="19091"/>
                    <wp:lineTo x="10" y="19041"/>
                    <wp:lineTo x="10" y="18991"/>
                    <wp:lineTo x="10" y="18940"/>
                    <wp:lineTo x="10" y="18888"/>
                    <wp:lineTo x="11" y="18835"/>
                    <wp:lineTo x="11" y="18782"/>
                    <wp:lineTo x="11" y="18729"/>
                    <wp:lineTo x="11" y="18675"/>
                    <wp:lineTo x="11" y="18620"/>
                    <wp:lineTo x="11" y="18565"/>
                    <wp:lineTo x="11" y="18509"/>
                    <wp:lineTo x="12" y="18453"/>
                    <wp:lineTo x="12" y="18397"/>
                    <wp:lineTo x="12" y="18340"/>
                    <wp:lineTo x="12" y="18283"/>
                    <wp:lineTo x="12" y="18226"/>
                    <wp:lineTo x="12" y="18168"/>
                    <wp:lineTo x="12" y="18110"/>
                    <wp:lineTo x="13" y="18051"/>
                    <wp:lineTo x="13" y="17993"/>
                    <wp:lineTo x="13" y="17934"/>
                    <wp:lineTo x="13" y="17876"/>
                    <wp:lineTo x="13" y="17817"/>
                    <wp:lineTo x="13" y="17758"/>
                    <wp:lineTo x="13" y="17699"/>
                    <wp:lineTo x="13" y="17640"/>
                    <wp:lineTo x="13" y="17581"/>
                    <wp:lineTo x="13" y="17522"/>
                    <wp:lineTo x="13" y="17463"/>
                    <wp:lineTo x="14" y="17404"/>
                    <wp:lineTo x="14" y="17345"/>
                    <wp:lineTo x="14" y="17286"/>
                    <wp:lineTo x="14" y="17228"/>
                    <wp:lineTo x="14" y="17170"/>
                    <wp:lineTo x="14" y="17112"/>
                    <wp:lineTo x="14" y="17054"/>
                    <wp:lineTo x="14" y="16996"/>
                    <wp:lineTo x="14" y="16939"/>
                    <wp:lineTo x="14" y="16882"/>
                    <wp:lineTo x="14" y="16826"/>
                    <wp:lineTo x="14" y="16770"/>
                    <wp:lineTo x="14" y="16714"/>
                    <wp:lineTo x="14" y="16659"/>
                    <wp:lineTo x="14" y="16605"/>
                    <wp:lineTo x="14" y="16551"/>
                    <wp:lineTo x="14" y="16497"/>
                    <wp:lineTo x="14" y="16444"/>
                    <wp:lineTo x="14" y="16392"/>
                    <wp:lineTo x="14" y="16340"/>
                    <wp:lineTo x="13" y="16289"/>
                    <wp:lineTo x="13" y="16238"/>
                    <wp:lineTo x="13" y="16189"/>
                    <wp:lineTo x="13" y="16140"/>
                    <wp:lineTo x="13" y="16091"/>
                    <wp:lineTo x="13" y="16044"/>
                    <wp:lineTo x="13" y="15998"/>
                    <wp:lineTo x="13" y="15952"/>
                    <wp:lineTo x="12" y="15907"/>
                    <wp:lineTo x="12" y="15863"/>
                    <wp:lineTo x="12" y="15821"/>
                    <wp:lineTo x="12" y="15779"/>
                    <wp:lineTo x="12" y="15738"/>
                    <wp:lineTo x="11" y="15698"/>
                    <wp:lineTo x="11" y="15659"/>
                    <wp:lineTo x="11" y="15621"/>
                    <wp:lineTo x="11" y="15585"/>
                    <wp:lineTo x="10" y="15549"/>
                    <wp:lineTo x="10" y="15515"/>
                    <wp:lineTo x="10" y="15482"/>
                    <wp:lineTo x="9" y="15450"/>
                    <wp:lineTo x="9" y="15420"/>
                    <wp:lineTo x="9" y="15391"/>
                    <wp:lineTo x="8" y="15363"/>
                    <wp:lineTo x="8" y="15336"/>
                    <wp:lineTo x="8" y="15311"/>
                    <wp:lineTo x="7" y="15287"/>
                    <wp:lineTo x="7" y="15265"/>
                    <wp:lineTo x="6" y="15244"/>
                    <wp:lineTo x="6" y="15225"/>
                    <wp:lineTo x="6" y="15207"/>
                    <wp:lineTo x="5" y="15191"/>
                    <wp:lineTo x="5" y="15176"/>
                    <wp:lineTo x="4" y="15163"/>
                    <wp:lineTo x="4" y="15152"/>
                    <wp:lineTo x="3" y="15142"/>
                    <wp:lineTo x="2" y="15134"/>
                    <wp:lineTo x="2" y="15128"/>
                    <wp:lineTo x="1" y="15123"/>
                    <wp:lineTo x="1" y="15121"/>
                    <wp:lineTo x="0" y="15120"/>
                    <wp:lineTo x="6" y="15120"/>
                    <wp:lineTo x="4746" y="4320"/>
                    <wp:lineTo x="7422" y="4320"/>
                    <wp:lineTo x="7422" y="6480"/>
                    <wp:lineTo x="6073" y="6480"/>
                    <wp:lineTo x="2029" y="15120"/>
                    <wp:lineTo x="6748" y="15120"/>
                    <wp:lineTo x="8096" y="17280"/>
                    <wp:lineTo x="13489" y="17280"/>
                    <wp:lineTo x="14837" y="15120"/>
                    <wp:lineTo x="19556" y="15120"/>
                    <wp:lineTo x="15512" y="6480"/>
                    <wp:lineTo x="14163" y="6480"/>
                    <wp:lineTo x="14163" y="4320"/>
                    <wp:lineTo x="16860" y="4320"/>
                    <wp:lineTo x="21600" y="15120"/>
                    <wp:lineTo x="21598" y="15120"/>
                    <wp:lineTo x="21594" y="15120"/>
                    <wp:lineTo x="21588" y="15120"/>
                    <wp:lineTo x="21580" y="15120"/>
                    <wp:lineTo x="21573" y="15120"/>
                    <wp:lineTo x="21567" y="15120"/>
                    <wp:lineTo x="21562" y="15120"/>
                    <wp:lineTo x="21560" y="15120"/>
                    <wp:lineTo x="4746" y="0"/>
                    <wp:lineTo x="8770" y="0"/>
                    <wp:lineTo x="14837" y="8640"/>
                    <wp:lineTo x="10793" y="12960"/>
                    <wp:lineTo x="6748" y="8640"/>
                    <wp:lineTo x="8770" y="8640"/>
                    <wp:lineTo x="8770" y="0"/>
                    <wp:lineTo x="12815" y="0"/>
                    <wp:lineTo x="12815" y="8640"/>
                    <wp:lineTo x="12816" y="8640"/>
                    <wp:lineTo x="12821" y="8640"/>
                    <wp:lineTo x="12828" y="8640"/>
                    <wp:lineTo x="12838" y="8640"/>
                    <wp:lineTo x="12850" y="8640"/>
                    <wp:lineTo x="12865" y="8640"/>
                    <wp:lineTo x="12882" y="8640"/>
                    <wp:lineTo x="12902" y="8640"/>
                    <wp:lineTo x="12924" y="8640"/>
                    <wp:lineTo x="12948" y="8640"/>
                    <wp:lineTo x="12974" y="8640"/>
                    <wp:lineTo x="13002" y="8640"/>
                    <wp:lineTo x="13031" y="8640"/>
                    <wp:lineTo x="13063" y="8640"/>
                    <wp:lineTo x="13096" y="8640"/>
                    <wp:lineTo x="13131" y="8640"/>
                    <wp:lineTo x="13167" y="8640"/>
                    <wp:lineTo x="13205" y="8640"/>
                    <wp:lineTo x="13244" y="8640"/>
                    <wp:lineTo x="13284" y="8640"/>
                    <wp:lineTo x="13325" y="8640"/>
                    <wp:lineTo x="13368" y="8640"/>
                    <wp:lineTo x="13411" y="8640"/>
                    <wp:lineTo x="13455" y="8640"/>
                    <wp:lineTo x="13500" y="8640"/>
                    <wp:lineTo x="13545" y="8640"/>
                    <wp:lineTo x="13591" y="8640"/>
                    <wp:lineTo x="13638" y="8640"/>
                    <wp:lineTo x="13684" y="8640"/>
                    <wp:lineTo x="13732" y="8640"/>
                    <wp:lineTo x="13779" y="8640"/>
                    <wp:lineTo x="13826" y="8640"/>
                    <wp:lineTo x="13874" y="8640"/>
                    <wp:lineTo x="13921" y="8640"/>
                    <wp:lineTo x="13968" y="8640"/>
                    <wp:lineTo x="14015" y="8640"/>
                    <wp:lineTo x="14061" y="8640"/>
                    <wp:lineTo x="14107" y="8640"/>
                    <wp:lineTo x="14153" y="8640"/>
                    <wp:lineTo x="14198" y="8640"/>
                    <wp:lineTo x="14242" y="8640"/>
                    <wp:lineTo x="14285" y="8640"/>
                    <wp:lineTo x="14327" y="8640"/>
                    <wp:lineTo x="14368" y="8640"/>
                    <wp:lineTo x="14409" y="8640"/>
                    <wp:lineTo x="14447" y="8640"/>
                    <wp:lineTo x="14485" y="8640"/>
                    <wp:lineTo x="14521" y="8640"/>
                    <wp:lineTo x="14556" y="8640"/>
                    <wp:lineTo x="14589" y="8640"/>
                    <wp:lineTo x="14621" y="8640"/>
                    <wp:lineTo x="14651" y="8640"/>
                    <wp:lineTo x="14679" y="8640"/>
                    <wp:lineTo x="14705" y="8640"/>
                    <wp:lineTo x="14729" y="8640"/>
                    <wp:lineTo x="14751" y="8640"/>
                    <wp:lineTo x="14770" y="8640"/>
                    <wp:lineTo x="14787" y="8640"/>
                    <wp:lineTo x="14802" y="8640"/>
                    <wp:lineTo x="14815" y="8640"/>
                    <wp:lineTo x="14825" y="8640"/>
                    <wp:lineTo x="14832" y="8640"/>
                    <wp:lineTo x="14836" y="8640"/>
                    <wp:lineTo x="14837" y="8640"/>
                    <wp:lineTo x="8770" y="0"/>
                    <wp:lineTo x="4746" y="0"/>
                  </wp:wrapPolygon>
                </wp:wrapThrough>
                <wp:docPr id="6" name="officeArt object"/>
                <wp:cNvGraphicFramePr/>
                <a:graphic xmlns:a="http://schemas.openxmlformats.org/drawingml/2006/main">
                  <a:graphicData uri="http://schemas.microsoft.com/office/word/2010/wordprocessingShape">
                    <wps:wsp>
                      <wps:cNvSpPr/>
                      <wps:spPr>
                        <a:xfrm>
                          <a:off x="0" y="0"/>
                          <a:ext cx="813824" cy="762013"/>
                        </a:xfrm>
                        <a:custGeom>
                          <a:avLst/>
                          <a:gdLst/>
                          <a:ahLst/>
                          <a:cxnLst>
                            <a:cxn ang="0">
                              <a:pos x="wd2" y="hd2"/>
                            </a:cxn>
                            <a:cxn ang="5400000">
                              <a:pos x="wd2" y="hd2"/>
                            </a:cxn>
                            <a:cxn ang="10800000">
                              <a:pos x="wd2" y="hd2"/>
                            </a:cxn>
                            <a:cxn ang="16200000">
                              <a:pos x="wd2" y="hd2"/>
                            </a:cxn>
                          </a:cxnLst>
                          <a:rect l="0" t="0" r="r" b="b"/>
                          <a:pathLst>
                            <a:path w="21600" h="21600" extrusionOk="0">
                              <a:moveTo>
                                <a:pt x="14837" y="8640"/>
                              </a:moveTo>
                              <a:lnTo>
                                <a:pt x="10793" y="12960"/>
                              </a:lnTo>
                              <a:lnTo>
                                <a:pt x="6748" y="8640"/>
                              </a:lnTo>
                              <a:lnTo>
                                <a:pt x="8770" y="8640"/>
                              </a:lnTo>
                              <a:lnTo>
                                <a:pt x="8770" y="0"/>
                              </a:lnTo>
                              <a:lnTo>
                                <a:pt x="12815" y="0"/>
                              </a:lnTo>
                              <a:lnTo>
                                <a:pt x="12815" y="8640"/>
                              </a:lnTo>
                              <a:cubicBezTo>
                                <a:pt x="12815" y="8640"/>
                                <a:pt x="14837" y="8640"/>
                                <a:pt x="14837" y="8640"/>
                              </a:cubicBezTo>
                              <a:close/>
                              <a:moveTo>
                                <a:pt x="21560" y="15120"/>
                              </a:moveTo>
                              <a:cubicBezTo>
                                <a:pt x="21579" y="15120"/>
                                <a:pt x="21579" y="20160"/>
                                <a:pt x="21579" y="20160"/>
                              </a:cubicBezTo>
                              <a:cubicBezTo>
                                <a:pt x="21579" y="20955"/>
                                <a:pt x="20975" y="21600"/>
                                <a:pt x="20231" y="21600"/>
                              </a:cubicBezTo>
                              <a:lnTo>
                                <a:pt x="1354" y="21600"/>
                              </a:lnTo>
                              <a:cubicBezTo>
                                <a:pt x="610" y="21600"/>
                                <a:pt x="6" y="20955"/>
                                <a:pt x="6" y="20160"/>
                              </a:cubicBezTo>
                              <a:cubicBezTo>
                                <a:pt x="6" y="20160"/>
                                <a:pt x="27" y="15120"/>
                                <a:pt x="0" y="15120"/>
                              </a:cubicBezTo>
                              <a:lnTo>
                                <a:pt x="6" y="15120"/>
                              </a:lnTo>
                              <a:lnTo>
                                <a:pt x="4746" y="4320"/>
                              </a:lnTo>
                              <a:lnTo>
                                <a:pt x="7422" y="4320"/>
                              </a:lnTo>
                              <a:lnTo>
                                <a:pt x="7422" y="6480"/>
                              </a:lnTo>
                              <a:lnTo>
                                <a:pt x="6073" y="6480"/>
                              </a:lnTo>
                              <a:lnTo>
                                <a:pt x="2029" y="15120"/>
                              </a:lnTo>
                              <a:lnTo>
                                <a:pt x="6748" y="15120"/>
                              </a:lnTo>
                              <a:lnTo>
                                <a:pt x="8096" y="17280"/>
                              </a:lnTo>
                              <a:lnTo>
                                <a:pt x="13489" y="17280"/>
                              </a:lnTo>
                              <a:lnTo>
                                <a:pt x="14837" y="15120"/>
                              </a:lnTo>
                              <a:lnTo>
                                <a:pt x="19556" y="15120"/>
                              </a:lnTo>
                              <a:lnTo>
                                <a:pt x="15512" y="6480"/>
                              </a:lnTo>
                              <a:lnTo>
                                <a:pt x="14163" y="6480"/>
                              </a:lnTo>
                              <a:lnTo>
                                <a:pt x="14163" y="4320"/>
                              </a:lnTo>
                              <a:lnTo>
                                <a:pt x="16860" y="4320"/>
                              </a:lnTo>
                              <a:lnTo>
                                <a:pt x="21600" y="15120"/>
                              </a:lnTo>
                              <a:cubicBezTo>
                                <a:pt x="21600" y="15120"/>
                                <a:pt x="21560" y="15120"/>
                                <a:pt x="21560" y="15120"/>
                              </a:cubicBezTo>
                              <a:close/>
                            </a:path>
                          </a:pathLst>
                        </a:custGeom>
                        <a:solidFill>
                          <a:srgbClr val="FFFCF5"/>
                        </a:solidFill>
                        <a:ln w="12700" cap="flat">
                          <a:noFill/>
                          <a:miter lim="400000"/>
                        </a:ln>
                        <a:effectLst/>
                      </wps:spPr>
                      <wps:bodyPr/>
                    </wps:wsp>
                  </a:graphicData>
                </a:graphic>
              </wp:anchor>
            </w:drawing>
          </mc:Choice>
          <mc:Fallback>
            <w:pict>
              <v:shape w14:anchorId="368CAEF3" id="officeArt object" o:spid="_x0000_s1026" style="position:absolute;margin-left:125.2pt;margin-top:580.1pt;width:64.1pt;height:60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178719 0 811922 533400 811959 533435 811959 533506 811997 533682 811997 533894 812035 534176 812035 534529 812035 534917 812073 535376 812073 535905 812073 536469 812110 537104 812110 537774 812148 538515 812148 539291 812148 540138 812186 541020 812186 541973 812186 542960 812223 543983 812223 545042 812223 546171 812223 547335 812261 548534 812261 549804 812261 551074 812299 552415 812299 553791 812299 555202 812299 556648 812336 558130 812336 559611 812336 561164 812336 562751 812374 564374 812374 565997 812374 567655 812374 569383 812412 571112 812412 572841 812412 574640 812412 576439 812412 578273 812449 580108 812449 581978 812449 583883 812449 585788 812449 587693 812449 589633 812487 591608 812487 593584 812487 595559 812487 597570 812487 599581 812487 601627 812525 603673 812525 605719 812525 607766 812525 609812 812525 611893 812525 613974 812525 616056 812525 618137 812562 620219 812562 622300 812562 624381 812562 626463 812562 628544 812562 630626 812562 632672 812562 634753 812562 636799 812562 638881 812562 640927 812600 642973 812600 644984 812600 646994 812600 649005 812600 650981 812600 652956 812600 654932 812600 656872 812600 658813 812600 660718 812600 662587 812600 664457 812600 666327 812600 668161 812600 669960 812600 671724 812600 673488 812600 675217 812638 676910 812638 678568 812638 680226 812638 681814 812638 683401 812638 684953 812638 686470 812638 687952 812638 689398 812638 690809 812638 692150 812638 693491 812638 694796 812638 696031 812638 697230 812638 698394 812638 699523 812638 700581 812638 701640 812638 702628 812638 703545 812638 704427 812638 705273 812638 706049 812638 706790 812638 707461 812638 708096 812638 708660 812638 709189 812638 709648 812638 710036 812638 710389 812638 710671 812638 710883 812638 711059 812638 711165 812638 711200 812562 713811 812374 716386 812035 718926 811620 721431 811017 723900 810339 726299 809547 728663 808643 730956 807625 733213 806495 735401 805289 737553 803970 739599 802537 741574 801030 743514 799447 745349 797751 747113 796017 748806 794171 750394 792248 751911 790251 753322 788216 754662 786067 755862 783882 756991 781620 758014 779321 758931 776985 759707 774573 760413 772085 760977 769598 761400 767035 761753 764472 761929 761872 762000 50992 762000 48392 761929 45829 761753 43266 761400 40779 760977 38291 760413 35879 759707 33543 758931 31244 758014 28982 756991 26796 755862 24648 754662 22651 753322 20653 751911 18731 750394 16884 748806 15113 747113 13417 745349 11834 743514 10327 741574 8894 739599 7575 737553 6369 735401 5239 733213 4221 730956 3317 728663 2525 726299 1847 723900 1244 721431 829 718926 490 716386 302 713811 226 711200 226 711165 226 711059 226 710883 226 710671 226 710389 226 710036 226 709648 226 709189 226 708660 226 708096 264 707461 264 706790 264 706049 264 705273 264 704427 264 703545 264 702628 264 701640 264 700581 264 699523 264 698394 302 697230 302 696031 302 694796 302 693491 302 692150 302 690809 302 689398 339 687952 339 686470 339 684953 339 683401 339 681814 339 680226 339 678568 377 676910 377 675217 377 673488 377 671724 377 669960 377 668161 377 666327 415 664457 415 662587 415 660718 415 658813 415 656872 415 654932 415 652956 452 650981 452 649005 452 646994 452 644984 452 642973 452 640927 452 638881 490 636799 490 634753 490 632672 490 630626 490 628544 490 626463 490 624381 490 622300 490 620219 490 618137 490 616056 528 613974 528 611893 528 609812 528 607766 528 605719 528 603673 528 601627 528 599581 528 597570 528 595559 528 593584 528 591608 528 589633 528 587693 528 585788 528 583883 528 581978 528 580108 528 578273 528 576439 490 574640 490 572841 490 571112 490 569383 490 567655 490 565997 490 564374 490 562751 452 561164 452 559611 452 558130 452 556648 452 555202 415 553791 415 552415 415 551074 415 549804 377 548534 377 547335 377 546171 339 545042 339 543983 339 542960 302 541973 302 541020 302 540138 264 539291 264 538515 226 537774 226 537104 226 536469 188 535905 188 535376 151 534917 151 534529 113 534176 75 533894 75 533682 38 533506 38 533435 0 533400 226 533400 178719 152400 279497 152400 279497 228600 228693 228600 76394 533400 254133 533400 304899 609600 507965 609600 558731 533400 736470 533400 584171 228600 533367 228600 533367 152400 634937 152400 813429 533400 813354 533400 813203 533400 812977 533400 812676 533400 812412 533400 812186 533400 811997 533400 811922 533400 178719 0 330264 0 558731 304800 406470 457200 254133 304800 330264 304800 330264 0 482600 0 482600 304800 482638 304800 482826 304800 483090 304800 483467 304800 483919 304800 484485 304800 485125 304800 485879 304800 486708 304800 487613 304800 488593 304800 489648 304800 490741 304800 491947 304800 493191 304800 494510 304800 495867 304800 497299 304800 498769 304800 500276 304800 501821 304800 503442 304800 505063 304800 506721 304800 508379 304800 510075 304800 511809 304800 513580 304800 515314 304800 517123 304800 518894 304800 520666 304800 522475 304800 524246 304800 526017 304800 527789 304800 529522 304800 531256 304800 532990 304800 534686 304800 536344 304800 537965 304800 539548 304800 541093 304800 542638 304800 544070 304800 545502 304800 546859 304800 548178 304800 549422 304800 550628 304800 551759 304800 552814 304800 553794 304800 554698 304800 555490 304800 556206 304800 556846 304800 557412 304800 557902 304800 558279 304800 558542 304800 558693 304800 558731 304800 330264 0 178719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" path="m14837,8640r-4044,4320l6748,8640r2022,l8770,r4045,l12815,8640v,,2022,,2022,xm21560,15120v19,,19,5040,19,5040c21579,20955,20975,21600,20231,21600r-18877,c610,21600,6,20955,6,20160v,,21,-5040,-6,-5040l6,15120,4746,4320r2676,l7422,6480r-1349,l2029,15120r4719,l8096,17280r5393,l14837,15120r4719,l15512,6480r-1349,l14163,4320r2697,l21600,15120v,,-40,,-40,xe" fillcolor="#fffcf5" stroked="f" strokeweight="1pt">
                <v:stroke miterlimit="4" joinstyle="miter"/>
                <v:path arrowok="t" o:extrusionok="f" o:connecttype="custom" o:connectlocs="406912,381007;406912,381007;406912,381007;406912,381007" o:connectangles="0,90,180,270"/>
                <w10:wrap type="through" anchorx="page" anchory="page"/>
              </v:shape>
            </w:pict>
          </mc:Fallback>
        </mc:AlternateContent>
      </w:r>
      <w:r>
        <w:rPr>
          <w:noProof/>
          <w:lang w:val="en-US"/>
        </w:rPr>
        <mc:AlternateContent>
          <mc:Choice Requires="wps">
            <w:drawing>
              <wp:anchor distT="152400" distB="152400" distL="152400" distR="152400" simplePos="0" relativeHeight="251680768" behindDoc="0" locked="0" layoutInCell="1" allowOverlap="1">
                <wp:simplePos x="0" y="0"/>
                <wp:positionH relativeFrom="page">
                  <wp:posOffset>4885588</wp:posOffset>
                </wp:positionH>
                <wp:positionV relativeFrom="page">
                  <wp:posOffset>7316596</wp:posOffset>
                </wp:positionV>
                <wp:extent cx="813037" cy="812813"/>
                <wp:effectExtent l="0" t="0" r="0" b="0"/>
                <wp:wrapThrough wrapText="bothSides" distL="152400" distR="152400">
                  <wp:wrapPolygon edited="1">
                    <wp:start x="4730" y="0"/>
                    <wp:lineTo x="21600" y="20250"/>
                    <wp:lineTo x="21598" y="20319"/>
                    <wp:lineTo x="21593" y="20388"/>
                    <wp:lineTo x="21584" y="20455"/>
                    <wp:lineTo x="21573" y="20522"/>
                    <wp:lineTo x="21558" y="20587"/>
                    <wp:lineTo x="21539" y="20651"/>
                    <wp:lineTo x="21518" y="20714"/>
                    <wp:lineTo x="21494" y="20775"/>
                    <wp:lineTo x="21467" y="20835"/>
                    <wp:lineTo x="21437" y="20893"/>
                    <wp:lineTo x="21405" y="20950"/>
                    <wp:lineTo x="21369" y="21005"/>
                    <wp:lineTo x="21332" y="21058"/>
                    <wp:lineTo x="21292" y="21109"/>
                    <wp:lineTo x="21249" y="21158"/>
                    <wp:lineTo x="21205" y="21205"/>
                    <wp:lineTo x="21158" y="21249"/>
                    <wp:lineTo x="21109" y="21292"/>
                    <wp:lineTo x="21058" y="21332"/>
                    <wp:lineTo x="21005" y="21369"/>
                    <wp:lineTo x="20950" y="21405"/>
                    <wp:lineTo x="20894" y="21437"/>
                    <wp:lineTo x="20835" y="21467"/>
                    <wp:lineTo x="20776" y="21494"/>
                    <wp:lineTo x="20714" y="21518"/>
                    <wp:lineTo x="20652" y="21539"/>
                    <wp:lineTo x="20588" y="21557"/>
                    <wp:lineTo x="20522" y="21573"/>
                    <wp:lineTo x="20456" y="21584"/>
                    <wp:lineTo x="20388" y="21593"/>
                    <wp:lineTo x="20320" y="21598"/>
                    <wp:lineTo x="20250" y="21600"/>
                    <wp:lineTo x="1356" y="21600"/>
                    <wp:lineTo x="1286" y="21598"/>
                    <wp:lineTo x="1218" y="21593"/>
                    <wp:lineTo x="1150" y="21584"/>
                    <wp:lineTo x="1084" y="21572"/>
                    <wp:lineTo x="1019" y="21557"/>
                    <wp:lineTo x="955" y="21539"/>
                    <wp:lineTo x="892" y="21518"/>
                    <wp:lineTo x="831" y="21494"/>
                    <wp:lineTo x="771" y="21467"/>
                    <wp:lineTo x="713" y="21437"/>
                    <wp:lineTo x="656" y="21404"/>
                    <wp:lineTo x="601" y="21369"/>
                    <wp:lineTo x="548" y="21332"/>
                    <wp:lineTo x="497" y="21291"/>
                    <wp:lineTo x="448" y="21249"/>
                    <wp:lineTo x="402" y="21204"/>
                    <wp:lineTo x="357" y="21157"/>
                    <wp:lineTo x="314" y="21109"/>
                    <wp:lineTo x="274" y="21058"/>
                    <wp:lineTo x="237" y="21005"/>
                    <wp:lineTo x="202" y="20950"/>
                    <wp:lineTo x="169" y="20893"/>
                    <wp:lineTo x="139" y="20835"/>
                    <wp:lineTo x="112" y="20775"/>
                    <wp:lineTo x="88" y="20714"/>
                    <wp:lineTo x="67" y="20651"/>
                    <wp:lineTo x="49" y="20587"/>
                    <wp:lineTo x="34" y="20522"/>
                    <wp:lineTo x="22" y="20455"/>
                    <wp:lineTo x="13" y="20388"/>
                    <wp:lineTo x="8" y="20319"/>
                    <wp:lineTo x="6" y="20250"/>
                    <wp:lineTo x="6" y="20249"/>
                    <wp:lineTo x="6" y="20246"/>
                    <wp:lineTo x="6" y="20242"/>
                    <wp:lineTo x="6" y="20236"/>
                    <wp:lineTo x="6" y="20229"/>
                    <wp:lineTo x="6" y="20220"/>
                    <wp:lineTo x="6" y="20209"/>
                    <wp:lineTo x="6" y="20197"/>
                    <wp:lineTo x="7" y="20183"/>
                    <wp:lineTo x="7" y="20168"/>
                    <wp:lineTo x="7" y="20151"/>
                    <wp:lineTo x="7" y="20133"/>
                    <wp:lineTo x="7" y="20113"/>
                    <wp:lineTo x="7" y="20092"/>
                    <wp:lineTo x="7" y="20070"/>
                    <wp:lineTo x="7" y="20047"/>
                    <wp:lineTo x="7" y="20022"/>
                    <wp:lineTo x="7" y="19996"/>
                    <wp:lineTo x="7" y="19968"/>
                    <wp:lineTo x="8" y="19940"/>
                    <wp:lineTo x="8" y="19910"/>
                    <wp:lineTo x="8" y="19879"/>
                    <wp:lineTo x="8" y="19847"/>
                    <wp:lineTo x="8" y="19814"/>
                    <wp:lineTo x="8" y="19779"/>
                    <wp:lineTo x="8" y="19744"/>
                    <wp:lineTo x="8" y="19708"/>
                    <wp:lineTo x="9" y="19670"/>
                    <wp:lineTo x="9" y="19632"/>
                    <wp:lineTo x="9" y="19593"/>
                    <wp:lineTo x="9" y="19553"/>
                    <wp:lineTo x="9" y="19511"/>
                    <wp:lineTo x="9" y="19469"/>
                    <wp:lineTo x="9" y="19427"/>
                    <wp:lineTo x="10" y="19383"/>
                    <wp:lineTo x="10" y="19339"/>
                    <wp:lineTo x="10" y="19294"/>
                    <wp:lineTo x="10" y="19248"/>
                    <wp:lineTo x="10" y="19201"/>
                    <wp:lineTo x="10" y="19154"/>
                    <wp:lineTo x="10" y="19106"/>
                    <wp:lineTo x="11" y="19057"/>
                    <wp:lineTo x="11" y="19008"/>
                    <wp:lineTo x="11" y="18959"/>
                    <wp:lineTo x="11" y="18908"/>
                    <wp:lineTo x="11" y="18858"/>
                    <wp:lineTo x="11" y="18806"/>
                    <wp:lineTo x="11" y="18755"/>
                    <wp:lineTo x="12" y="18703"/>
                    <wp:lineTo x="12" y="18650"/>
                    <wp:lineTo x="12" y="18597"/>
                    <wp:lineTo x="12" y="18544"/>
                    <wp:lineTo x="12" y="18490"/>
                    <wp:lineTo x="12" y="18436"/>
                    <wp:lineTo x="12" y="18382"/>
                    <wp:lineTo x="13" y="18328"/>
                    <wp:lineTo x="13" y="18273"/>
                    <wp:lineTo x="13" y="18218"/>
                    <wp:lineTo x="13" y="18164"/>
                    <wp:lineTo x="13" y="18108"/>
                    <wp:lineTo x="13" y="18053"/>
                    <wp:lineTo x="13" y="17998"/>
                    <wp:lineTo x="13" y="17943"/>
                    <wp:lineTo x="13" y="17887"/>
                    <wp:lineTo x="13" y="17832"/>
                    <wp:lineTo x="14" y="17777"/>
                    <wp:lineTo x="14" y="17721"/>
                    <wp:lineTo x="14" y="17666"/>
                    <wp:lineTo x="14" y="17611"/>
                    <wp:lineTo x="14" y="17556"/>
                    <wp:lineTo x="14" y="17501"/>
                    <wp:lineTo x="14" y="17447"/>
                    <wp:lineTo x="14" y="17392"/>
                    <wp:lineTo x="14" y="17338"/>
                    <wp:lineTo x="14" y="17284"/>
                    <wp:lineTo x="14" y="17231"/>
                    <wp:lineTo x="14" y="17177"/>
                    <wp:lineTo x="14" y="17124"/>
                    <wp:lineTo x="14" y="17072"/>
                    <wp:lineTo x="14" y="17020"/>
                    <wp:lineTo x="14" y="16968"/>
                    <wp:lineTo x="14" y="16917"/>
                    <wp:lineTo x="14" y="16866"/>
                    <wp:lineTo x="14" y="16816"/>
                    <wp:lineTo x="14" y="16766"/>
                    <wp:lineTo x="14" y="16717"/>
                    <wp:lineTo x="14" y="16669"/>
                    <wp:lineTo x="14" y="16621"/>
                    <wp:lineTo x="13" y="16573"/>
                    <wp:lineTo x="13" y="16527"/>
                    <wp:lineTo x="13" y="16481"/>
                    <wp:lineTo x="13" y="16436"/>
                    <wp:lineTo x="13" y="16391"/>
                    <wp:lineTo x="13" y="16348"/>
                    <wp:lineTo x="13" y="16305"/>
                    <wp:lineTo x="13" y="16263"/>
                    <wp:lineTo x="12" y="16222"/>
                    <wp:lineTo x="12" y="16182"/>
                    <wp:lineTo x="12" y="16142"/>
                    <wp:lineTo x="12" y="16104"/>
                    <wp:lineTo x="11" y="16067"/>
                    <wp:lineTo x="11" y="16030"/>
                    <wp:lineTo x="11" y="15995"/>
                    <wp:lineTo x="11" y="15961"/>
                    <wp:lineTo x="10" y="15928"/>
                    <wp:lineTo x="10" y="15896"/>
                    <wp:lineTo x="10" y="15865"/>
                    <wp:lineTo x="10" y="15835"/>
                    <wp:lineTo x="9" y="15806"/>
                    <wp:lineTo x="9" y="15779"/>
                    <wp:lineTo x="8" y="15753"/>
                    <wp:lineTo x="8" y="15728"/>
                    <wp:lineTo x="8" y="15704"/>
                    <wp:lineTo x="7" y="15682"/>
                    <wp:lineTo x="7" y="15661"/>
                    <wp:lineTo x="6" y="15642"/>
                    <wp:lineTo x="6" y="15623"/>
                    <wp:lineTo x="6" y="15607"/>
                    <wp:lineTo x="5" y="15592"/>
                    <wp:lineTo x="5" y="15578"/>
                    <wp:lineTo x="4" y="15566"/>
                    <wp:lineTo x="4" y="15555"/>
                    <wp:lineTo x="3" y="15546"/>
                    <wp:lineTo x="2" y="15538"/>
                    <wp:lineTo x="2" y="15532"/>
                    <wp:lineTo x="1" y="15528"/>
                    <wp:lineTo x="1" y="15526"/>
                    <wp:lineTo x="0" y="15525"/>
                    <wp:lineTo x="6" y="15525"/>
                    <wp:lineTo x="4730" y="5400"/>
                    <wp:lineTo x="7429" y="5400"/>
                    <wp:lineTo x="7429" y="7425"/>
                    <wp:lineTo x="6079" y="7425"/>
                    <wp:lineTo x="2031" y="15525"/>
                    <wp:lineTo x="6754" y="15525"/>
                    <wp:lineTo x="8091" y="17550"/>
                    <wp:lineTo x="13502" y="17550"/>
                    <wp:lineTo x="14852" y="15525"/>
                    <wp:lineTo x="19576" y="15525"/>
                    <wp:lineTo x="15527" y="7425"/>
                    <wp:lineTo x="14177" y="7425"/>
                    <wp:lineTo x="14177" y="5400"/>
                    <wp:lineTo x="16876" y="5400"/>
                    <wp:lineTo x="21600" y="15525"/>
                    <wp:lineTo x="21600" y="15526"/>
                    <wp:lineTo x="21600" y="15528"/>
                    <wp:lineTo x="21600" y="15532"/>
                    <wp:lineTo x="21600" y="15538"/>
                    <wp:lineTo x="21600" y="15546"/>
                    <wp:lineTo x="21600" y="15555"/>
                    <wp:lineTo x="21600" y="15566"/>
                    <wp:lineTo x="21600" y="15578"/>
                    <wp:lineTo x="21600" y="15592"/>
                    <wp:lineTo x="21600" y="15607"/>
                    <wp:lineTo x="21600" y="15623"/>
                    <wp:lineTo x="21600" y="15642"/>
                    <wp:lineTo x="21600" y="15661"/>
                    <wp:lineTo x="21600" y="15682"/>
                    <wp:lineTo x="21600" y="15704"/>
                    <wp:lineTo x="21600" y="15728"/>
                    <wp:lineTo x="21600" y="15753"/>
                    <wp:lineTo x="21600" y="15779"/>
                    <wp:lineTo x="21600" y="15806"/>
                    <wp:lineTo x="21600" y="15835"/>
                    <wp:lineTo x="21600" y="15865"/>
                    <wp:lineTo x="21600" y="15896"/>
                    <wp:lineTo x="21600" y="15928"/>
                    <wp:lineTo x="21600" y="15961"/>
                    <wp:lineTo x="21600" y="15995"/>
                    <wp:lineTo x="21600" y="16030"/>
                    <wp:lineTo x="21600" y="16067"/>
                    <wp:lineTo x="21600" y="16104"/>
                    <wp:lineTo x="21600" y="16142"/>
                    <wp:lineTo x="21600" y="16182"/>
                    <wp:lineTo x="21600" y="16222"/>
                    <wp:lineTo x="21600" y="16263"/>
                    <wp:lineTo x="21600" y="16305"/>
                    <wp:lineTo x="21600" y="16348"/>
                    <wp:lineTo x="21600" y="16391"/>
                    <wp:lineTo x="21600" y="16436"/>
                    <wp:lineTo x="21600" y="16481"/>
                    <wp:lineTo x="21600" y="16527"/>
                    <wp:lineTo x="21600" y="16573"/>
                    <wp:lineTo x="21600" y="16621"/>
                    <wp:lineTo x="21600" y="16669"/>
                    <wp:lineTo x="21600" y="16717"/>
                    <wp:lineTo x="21600" y="16766"/>
                    <wp:lineTo x="21600" y="16816"/>
                    <wp:lineTo x="21600" y="16866"/>
                    <wp:lineTo x="21600" y="16917"/>
                    <wp:lineTo x="21600" y="16968"/>
                    <wp:lineTo x="21600" y="17020"/>
                    <wp:lineTo x="21600" y="17072"/>
                    <wp:lineTo x="21600" y="17124"/>
                    <wp:lineTo x="21600" y="17177"/>
                    <wp:lineTo x="21600" y="17231"/>
                    <wp:lineTo x="21600" y="17284"/>
                    <wp:lineTo x="21600" y="17338"/>
                    <wp:lineTo x="21600" y="17392"/>
                    <wp:lineTo x="21600" y="17447"/>
                    <wp:lineTo x="21600" y="17501"/>
                    <wp:lineTo x="21600" y="17556"/>
                    <wp:lineTo x="21600" y="17611"/>
                    <wp:lineTo x="21600" y="17666"/>
                    <wp:lineTo x="21600" y="17721"/>
                    <wp:lineTo x="21600" y="17777"/>
                    <wp:lineTo x="21600" y="17832"/>
                    <wp:lineTo x="21600" y="17887"/>
                    <wp:lineTo x="21600" y="17943"/>
                    <wp:lineTo x="21600" y="17998"/>
                    <wp:lineTo x="21600" y="18053"/>
                    <wp:lineTo x="21600" y="18108"/>
                    <wp:lineTo x="21600" y="18164"/>
                    <wp:lineTo x="21600" y="18218"/>
                    <wp:lineTo x="21600" y="18273"/>
                    <wp:lineTo x="21600" y="18328"/>
                    <wp:lineTo x="21600" y="18382"/>
                    <wp:lineTo x="21600" y="18436"/>
                    <wp:lineTo x="21600" y="18490"/>
                    <wp:lineTo x="21600" y="18544"/>
                    <wp:lineTo x="21600" y="18597"/>
                    <wp:lineTo x="21600" y="18650"/>
                    <wp:lineTo x="21600" y="18703"/>
                    <wp:lineTo x="21600" y="18755"/>
                    <wp:lineTo x="21600" y="18806"/>
                    <wp:lineTo x="21600" y="18858"/>
                    <wp:lineTo x="21600" y="18908"/>
                    <wp:lineTo x="21600" y="18959"/>
                    <wp:lineTo x="21600" y="19008"/>
                    <wp:lineTo x="21600" y="19057"/>
                    <wp:lineTo x="21600" y="19106"/>
                    <wp:lineTo x="21600" y="19154"/>
                    <wp:lineTo x="21600" y="19201"/>
                    <wp:lineTo x="21600" y="19248"/>
                    <wp:lineTo x="21600" y="19294"/>
                    <wp:lineTo x="21600" y="19339"/>
                    <wp:lineTo x="21600" y="19383"/>
                    <wp:lineTo x="21600" y="19427"/>
                    <wp:lineTo x="21600" y="19469"/>
                    <wp:lineTo x="21600" y="19511"/>
                    <wp:lineTo x="21600" y="19553"/>
                    <wp:lineTo x="21600" y="19593"/>
                    <wp:lineTo x="21600" y="19632"/>
                    <wp:lineTo x="21600" y="19670"/>
                    <wp:lineTo x="21600" y="19708"/>
                    <wp:lineTo x="21600" y="19744"/>
                    <wp:lineTo x="21600" y="19779"/>
                    <wp:lineTo x="21600" y="19814"/>
                    <wp:lineTo x="21600" y="19847"/>
                    <wp:lineTo x="21600" y="19879"/>
                    <wp:lineTo x="21600" y="19910"/>
                    <wp:lineTo x="21600" y="19940"/>
                    <wp:lineTo x="21600" y="19968"/>
                    <wp:lineTo x="21600" y="19996"/>
                    <wp:lineTo x="21600" y="20022"/>
                    <wp:lineTo x="21600" y="20047"/>
                    <wp:lineTo x="21600" y="20070"/>
                    <wp:lineTo x="21600" y="20092"/>
                    <wp:lineTo x="21600" y="20113"/>
                    <wp:lineTo x="21600" y="20133"/>
                    <wp:lineTo x="21600" y="20151"/>
                    <wp:lineTo x="21600" y="20168"/>
                    <wp:lineTo x="21600" y="20183"/>
                    <wp:lineTo x="21600" y="20197"/>
                    <wp:lineTo x="21600" y="20209"/>
                    <wp:lineTo x="21600" y="20220"/>
                    <wp:lineTo x="21600" y="20229"/>
                    <wp:lineTo x="21600" y="20236"/>
                    <wp:lineTo x="21600" y="20242"/>
                    <wp:lineTo x="21600" y="20246"/>
                    <wp:lineTo x="21600" y="20249"/>
                    <wp:lineTo x="21600" y="20250"/>
                    <wp:lineTo x="4730" y="0"/>
                    <wp:lineTo x="10634" y="0"/>
                    <wp:lineTo x="12828" y="4050"/>
                    <wp:lineTo x="12828" y="12150"/>
                    <wp:lineTo x="8779" y="12150"/>
                    <wp:lineTo x="8779" y="4050"/>
                    <wp:lineTo x="6754" y="4050"/>
                    <wp:lineTo x="10634" y="0"/>
                    <wp:lineTo x="14852" y="4050"/>
                    <wp:lineTo x="14850" y="4050"/>
                    <wp:lineTo x="14846" y="4050"/>
                    <wp:lineTo x="14839" y="4050"/>
                    <wp:lineTo x="14829" y="4050"/>
                    <wp:lineTo x="14817" y="4050"/>
                    <wp:lineTo x="14802" y="4050"/>
                    <wp:lineTo x="14785" y="4050"/>
                    <wp:lineTo x="14765" y="4050"/>
                    <wp:lineTo x="14743" y="4050"/>
                    <wp:lineTo x="14719" y="4050"/>
                    <wp:lineTo x="14693" y="4050"/>
                    <wp:lineTo x="14665" y="4050"/>
                    <wp:lineTo x="14635" y="4050"/>
                    <wp:lineTo x="14604" y="4050"/>
                    <wp:lineTo x="14570" y="4050"/>
                    <wp:lineTo x="14536" y="4050"/>
                    <wp:lineTo x="14499" y="4050"/>
                    <wp:lineTo x="14462" y="4050"/>
                    <wp:lineTo x="14423" y="4050"/>
                    <wp:lineTo x="14382" y="4050"/>
                    <wp:lineTo x="14341" y="4050"/>
                    <wp:lineTo x="14299" y="4050"/>
                    <wp:lineTo x="14256" y="4050"/>
                    <wp:lineTo x="14211" y="4050"/>
                    <wp:lineTo x="14167" y="4050"/>
                    <wp:lineTo x="14121" y="4050"/>
                    <wp:lineTo x="14075" y="4050"/>
                    <wp:lineTo x="14029" y="4050"/>
                    <wp:lineTo x="13982" y="4050"/>
                    <wp:lineTo x="13935" y="4050"/>
                    <wp:lineTo x="13887" y="4050"/>
                    <wp:lineTo x="13840" y="4050"/>
                    <wp:lineTo x="13792" y="4050"/>
                    <wp:lineTo x="13745" y="4050"/>
                    <wp:lineTo x="13698" y="4050"/>
                    <wp:lineTo x="13651" y="4050"/>
                    <wp:lineTo x="13604" y="4050"/>
                    <wp:lineTo x="13558" y="4050"/>
                    <wp:lineTo x="13513" y="4050"/>
                    <wp:lineTo x="13468" y="4050"/>
                    <wp:lineTo x="13424" y="4050"/>
                    <wp:lineTo x="13381" y="4050"/>
                    <wp:lineTo x="13338" y="4050"/>
                    <wp:lineTo x="13297" y="4050"/>
                    <wp:lineTo x="13257" y="4050"/>
                    <wp:lineTo x="13218" y="4050"/>
                    <wp:lineTo x="13180" y="4050"/>
                    <wp:lineTo x="13144" y="4050"/>
                    <wp:lineTo x="13109" y="4050"/>
                    <wp:lineTo x="13076" y="4050"/>
                    <wp:lineTo x="13044" y="4050"/>
                    <wp:lineTo x="13014" y="4050"/>
                    <wp:lineTo x="12986" y="4050"/>
                    <wp:lineTo x="12960" y="4050"/>
                    <wp:lineTo x="12936" y="4050"/>
                    <wp:lineTo x="12915" y="4050"/>
                    <wp:lineTo x="12895" y="4050"/>
                    <wp:lineTo x="12878" y="4050"/>
                    <wp:lineTo x="12863" y="4050"/>
                    <wp:lineTo x="12850" y="4050"/>
                    <wp:lineTo x="12840" y="4050"/>
                    <wp:lineTo x="12833" y="4050"/>
                    <wp:lineTo x="12829" y="4050"/>
                    <wp:lineTo x="12828" y="4050"/>
                    <wp:lineTo x="10634" y="0"/>
                    <wp:lineTo x="4730" y="0"/>
                  </wp:wrapPolygon>
                </wp:wrapThrough>
                <wp:docPr id="7" name="officeArt object"/>
                <wp:cNvGraphicFramePr/>
                <a:graphic xmlns:a="http://schemas.openxmlformats.org/drawingml/2006/main">
                  <a:graphicData uri="http://schemas.microsoft.com/office/word/2010/wordprocessingShape">
                    <wps:wsp>
                      <wps:cNvSpPr/>
                      <wps:spPr>
                        <a:xfrm>
                          <a:off x="0" y="0"/>
                          <a:ext cx="813037" cy="812813"/>
                        </a:xfrm>
                        <a:custGeom>
                          <a:avLst/>
                          <a:gdLst/>
                          <a:ahLst/>
                          <a:cxnLst>
                            <a:cxn ang="0">
                              <a:pos x="wd2" y="hd2"/>
                            </a:cxn>
                            <a:cxn ang="5400000">
                              <a:pos x="wd2" y="hd2"/>
                            </a:cxn>
                            <a:cxn ang="10800000">
                              <a:pos x="wd2" y="hd2"/>
                            </a:cxn>
                            <a:cxn ang="16200000">
                              <a:pos x="wd2" y="hd2"/>
                            </a:cxn>
                          </a:cxnLst>
                          <a:rect l="0" t="0" r="r" b="b"/>
                          <a:pathLst>
                            <a:path w="21600" h="21600" extrusionOk="0">
                              <a:moveTo>
                                <a:pt x="12828" y="4050"/>
                              </a:moveTo>
                              <a:lnTo>
                                <a:pt x="12828" y="12150"/>
                              </a:lnTo>
                              <a:lnTo>
                                <a:pt x="8779" y="12150"/>
                              </a:lnTo>
                              <a:lnTo>
                                <a:pt x="8779" y="4050"/>
                              </a:lnTo>
                              <a:lnTo>
                                <a:pt x="6754" y="4050"/>
                              </a:lnTo>
                              <a:lnTo>
                                <a:pt x="10634" y="0"/>
                              </a:lnTo>
                              <a:lnTo>
                                <a:pt x="14852" y="4050"/>
                              </a:lnTo>
                              <a:cubicBezTo>
                                <a:pt x="14852" y="4050"/>
                                <a:pt x="12828" y="4050"/>
                                <a:pt x="12828" y="4050"/>
                              </a:cubicBezTo>
                              <a:close/>
                              <a:moveTo>
                                <a:pt x="21600" y="20250"/>
                              </a:moveTo>
                              <a:cubicBezTo>
                                <a:pt x="21600" y="20996"/>
                                <a:pt x="20996" y="21600"/>
                                <a:pt x="20250" y="21600"/>
                              </a:cubicBezTo>
                              <a:lnTo>
                                <a:pt x="1356" y="21600"/>
                              </a:lnTo>
                              <a:cubicBezTo>
                                <a:pt x="611" y="21600"/>
                                <a:pt x="6" y="20996"/>
                                <a:pt x="6" y="20250"/>
                              </a:cubicBezTo>
                              <a:cubicBezTo>
                                <a:pt x="6" y="20250"/>
                                <a:pt x="27" y="15525"/>
                                <a:pt x="0" y="15525"/>
                              </a:cubicBezTo>
                              <a:lnTo>
                                <a:pt x="6" y="15525"/>
                              </a:lnTo>
                              <a:lnTo>
                                <a:pt x="4730" y="5400"/>
                              </a:lnTo>
                              <a:lnTo>
                                <a:pt x="7429" y="5400"/>
                              </a:lnTo>
                              <a:lnTo>
                                <a:pt x="7429" y="7425"/>
                              </a:lnTo>
                              <a:lnTo>
                                <a:pt x="6079" y="7425"/>
                              </a:lnTo>
                              <a:lnTo>
                                <a:pt x="2031" y="15525"/>
                              </a:lnTo>
                              <a:lnTo>
                                <a:pt x="6754" y="15525"/>
                              </a:lnTo>
                              <a:lnTo>
                                <a:pt x="8091" y="17550"/>
                              </a:lnTo>
                              <a:lnTo>
                                <a:pt x="13502" y="17550"/>
                              </a:lnTo>
                              <a:lnTo>
                                <a:pt x="14852" y="15525"/>
                              </a:lnTo>
                              <a:lnTo>
                                <a:pt x="19576" y="15525"/>
                              </a:lnTo>
                              <a:lnTo>
                                <a:pt x="15527" y="7425"/>
                              </a:lnTo>
                              <a:lnTo>
                                <a:pt x="14177" y="7425"/>
                              </a:lnTo>
                              <a:lnTo>
                                <a:pt x="14177" y="5400"/>
                              </a:lnTo>
                              <a:lnTo>
                                <a:pt x="16876" y="5400"/>
                              </a:lnTo>
                              <a:lnTo>
                                <a:pt x="21600" y="15525"/>
                              </a:lnTo>
                              <a:cubicBezTo>
                                <a:pt x="21600" y="15525"/>
                                <a:pt x="21600" y="20250"/>
                                <a:pt x="21600" y="20250"/>
                              </a:cubicBezTo>
                              <a:close/>
                            </a:path>
                          </a:pathLst>
                        </a:custGeom>
                        <a:solidFill>
                          <a:srgbClr val="FFFCF5"/>
                        </a:solidFill>
                        <a:ln w="12700" cap="flat">
                          <a:noFill/>
                          <a:miter lim="400000"/>
                        </a:ln>
                        <a:effectLst/>
                      </wps:spPr>
                      <wps:bodyPr/>
                    </wps:wsp>
                  </a:graphicData>
                </a:graphic>
              </wp:anchor>
            </w:drawing>
          </mc:Choice>
          <mc:Fallback>
            <w:pict>
              <v:shape w14:anchorId="511A9DAD" id="officeArt object" o:spid="_x0000_s1026" style="position:absolute;margin-left:384.7pt;margin-top:576.1pt;width:64pt;height:64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177348 0 812160 762000 812085 764596 811897 767193 811558 769714 811144 772235 810580 774681 809865 777089 809075 779460 808172 781756 807156 784013 806027 786196 804823 788341 803468 790410 802076 792405 800570 794324 798952 796168 797297 797936 795528 799592 793684 801210 791765 802715 789771 804108 787701 805462 785594 806666 783374 807795 781153 808811 778820 809714 776487 810505 774079 811182 771596 811784 769112 812198 766553 812537 763994 812725 761360 812800 50386 812800 47752 812725 45193 812537 42634 812198 40151 811746 37705 811182 35297 810505 32926 809714 30631 808811 28373 807795 26190 806666 24045 805425 21976 804108 19981 802715 18062 801172 16218 799592 14487 797899 12794 796130 11176 794324 9671 792405 8279 790410 6961 788341 5720 786196 4591 784013 3575 781756 2672 779460 1881 777089 1204 774681 640 772235 188 769714 -151 767193 -339 764596 -414 762000 -414 761962 -414 761849 -414 761699 -414 761473 -414 761210 -414 760871 -414 760457 -414 760006 -376 759479 -376 758914 -376 758275 -376 757597 -376 756845 -376 756055 -376 755227 -376 754361 -376 753420 -376 752442 -376 751388 -339 750335 -339 749206 -339 748039 -339 746835 -339 745593 -339 744276 -339 742959 -339 741605 -301 740175 -301 738745 -301 737277 -301 735772 -301 734192 -301 732611 -301 731031 -263 729375 -263 727719 -263 726026 -263 724295 -263 722527 -263 720758 -263 718952 -226 717108 -226 715264 -226 713420 -226 711501 -226 709620 -226 707663 -226 705744 -188 703787 -188 701793 -188 699798 -188 697804 -188 695772 -188 693740 -188 691708 -151 689676 -151 687606 -151 685537 -151 683505 -151 681397 -151 679328 -151 677258 -151 675188 -151 673081 -151 671012 -113 668942 -113 666835 -113 664765 -113 662695 -113 660626 -113 658556 -113 656524 -113 654455 -113 652423 -113 650391 -113 648396 -113 646364 -113 644370 -113 642413 -113 640456 -113 638500 -113 636580 -113 634661 -113 632780 -113 630898 -113 629055 -113 627248 -113 625442 -151 623636 -151 621905 -151 620174 -151 618481 -151 616787 -151 615169 -151 613551 -151 611971 -188 610428 -188 608923 -188 607417 -188 605988 -226 604595 -226 603203 -226 601886 -226 600607 -263 599365 -263 598161 -263 596994 -263 595865 -301 594774 -301 593758 -339 592780 -339 591839 -339 590936 -376 590108 -376 589318 -414 588603 -414 587888 -414 587286 -452 586721 -452 586194 -489 585743 -489 585329 -527 584990 -564 584689 -564 584463 -602 584313 -602 584238 -640 584200 -414 584200 177348 203200 278911 203200 278911 279400 228111 279400 75786 584200 253511 584200 303822 660400 507436 660400 558236 584200 735998 584200 583636 279400 532836 279400 532836 203200 634398 203200 812160 584200 812160 584238 812160 584313 812160 584463 812160 584689 812160 584990 812160 585329 812160 585743 812160 586194 812160 586721 812160 587286 812160 587888 812160 588603 812160 589318 812160 590108 812160 590936 812160 591839 812160 592780 812160 593758 812160 594774 812160 595865 812160 596994 812160 598161 812160 599365 812160 600607 812160 601886 812160 603203 812160 604595 812160 605988 812160 607417 812160 608923 812160 610428 812160 611971 812160 613551 812160 615169 812160 616787 812160 618481 812160 620174 812160 621905 812160 623636 812160 625442 812160 627248 812160 629055 812160 630898 812160 632780 812160 634661 812160 636580 812160 638500 812160 640456 812160 642413 812160 644370 812160 646364 812160 648396 812160 650391 812160 652423 812160 654455 812160 656524 812160 658556 812160 660626 812160 662695 812160 664765 812160 666835 812160 668942 812160 671012 812160 673081 812160 675188 812160 677258 812160 679328 812160 681397 812160 683505 812160 685537 812160 687606 812160 689676 812160 691708 812160 693740 812160 695772 812160 697804 812160 699798 812160 701793 812160 703787 812160 705744 812160 707663 812160 709620 812160 711501 812160 713420 812160 715264 812160 717108 812160 718952 812160 720758 812160 722527 812160 724295 812160 726026 812160 727719 812160 729375 812160 731031 812160 732611 812160 734192 812160 735772 812160 737277 812160 738745 812160 740175 812160 741605 812160 742959 812160 744276 812160 745593 812160 746835 812160 748039 812160 749206 812160 750335 812160 751388 812160 752442 812160 753420 812160 754361 812160 755227 812160 756055 812160 756845 812160 757597 812160 758275 812160 758914 812160 759479 812160 760006 812160 760457 812160 760871 812160 761210 812160 761473 812160 761699 812160 761849 812160 761962 812160 762000 177348 0 399514 0 482073 152400 482073 457200 329711 457200 329711 152400 253511 152400 399514 0 558236 152400 558160 152400 558010 152400 557746 152400 557370 152400 556919 152400 556354 152400 555714 152400 554962 152400 554134 152400 553231 152400 552252 152400 551199 152400 550070 152400 548903 152400 547624 152400 546345 152400 544952 152400 543560 152400 542092 152400 540550 152400 539007 152400 537426 152400 535808 152400 534115 152400 532459 152400 530728 152400 528997 152400 527266 152400 525498 152400 523729 152400 521923 152400 520154 152400 518348 152400 516580 152400 514811 152400 513042 152400 511274 152400 509543 152400 507849 152400 506156 152400 504500 152400 502882 152400 501264 152400 499721 152400 498216 152400 496749 152400 495319 152400 493964 152400 492647 152400 491405 152400 490201 152400 489072 152400 488019 152400 487040 152400 486137 152400 485347 152400 484594 152400 483955 152400 483390 152400 482901 152400 482525 152400 482261 152400 482111 152400 482073 152400 399514 0 177348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" path="m12828,4050r,8100l8779,12150r,-8100l6754,4050,10634,r4218,4050c14852,4050,12828,4050,12828,4050xm21600,20250v,746,-604,1350,-1350,1350l1356,21600c611,21600,6,20996,6,20250v,,21,-4725,-6,-4725l6,15525,4730,5400r2699,l7429,7425r-1350,l2031,15525r4723,l8091,17550r5411,l14852,15525r4724,l15527,7425r-1350,l14177,5400r2699,l21600,15525v,,,4725,,4725xe" fillcolor="#fffcf5" stroked="f" strokeweight="1pt">
                <v:stroke miterlimit="4" joinstyle="miter"/>
                <v:path arrowok="t" o:extrusionok="f" o:connecttype="custom" o:connectlocs="406519,406407;406519,406407;406519,406407;406519,406407" o:connectangles="0,90,180,270"/>
                <w10:wrap type="through" anchorx="page" anchory="page"/>
              </v:shape>
            </w:pict>
          </mc:Fallback>
        </mc:AlternateContent>
      </w:r>
      <w:r>
        <w:rPr>
          <w:noProof/>
          <w:lang w:val="en-US"/>
        </w:rPr>
        <mc:AlternateContent>
          <mc:Choice Requires="wps">
            <w:drawing>
              <wp:anchor distT="152400" distB="152400" distL="152400" distR="152400" simplePos="0" relativeHeight="251681792" behindDoc="0" locked="0" layoutInCell="1" allowOverlap="1">
                <wp:simplePos x="0" y="0"/>
                <wp:positionH relativeFrom="page">
                  <wp:posOffset>720000</wp:posOffset>
                </wp:positionH>
                <wp:positionV relativeFrom="page">
                  <wp:posOffset>10086302</wp:posOffset>
                </wp:positionV>
                <wp:extent cx="6120057" cy="269230"/>
                <wp:effectExtent l="0" t="0" r="0" b="0"/>
                <wp:wrapTopAndBottom distT="152400" distB="152400"/>
                <wp:docPr id="1073741850" name="officeArt object"/>
                <wp:cNvGraphicFramePr/>
                <a:graphic xmlns:a="http://schemas.openxmlformats.org/drawingml/2006/main">
                  <a:graphicData uri="http://schemas.microsoft.com/office/word/2010/wordprocessingShape">
                    <wps:wsp>
                      <wps:cNvSpPr/>
                      <wps:spPr>
                        <a:xfrm>
                          <a:off x="0" y="0"/>
                          <a:ext cx="6120057" cy="269230"/>
                        </a:xfrm>
                        <a:prstGeom prst="rect">
                          <a:avLst/>
                        </a:prstGeom>
                        <a:noFill/>
                        <a:ln w="12700" cap="flat">
                          <a:noFill/>
                          <a:miter lim="400000"/>
                        </a:ln>
                        <a:effectLst/>
                      </wps:spPr>
                      <wps:txbx>
                        <w:txbxContent>
                          <w:p w:rsidR="008D5F41" w:rsidRDefault="00CF696E">
                            <w:pPr>
                              <w:pStyle w:val="Body"/>
                              <w:jc w:val="right"/>
                            </w:pPr>
                            <w:r>
                              <w:rPr>
                                <w:rFonts w:ascii="Avenir Next Condensed Medium" w:hAnsi="Avenir Next Condensed Medium"/>
                                <w:caps/>
                                <w:color w:val="FEFEFE"/>
                                <w:sz w:val="20"/>
                                <w:szCs w:val="20"/>
                                <w:lang w:val="en-US"/>
                              </w:rPr>
                              <w:t>Company name   Page #</w:t>
                            </w:r>
                            <w:r>
                              <w:rPr>
                                <w:rFonts w:ascii="Avenir Next Condensed Medium" w:eastAsia="Avenir Next Condensed Medium" w:hAnsi="Avenir Next Condensed Medium" w:cs="Avenir Next Condensed Medium"/>
                                <w:caps/>
                                <w:color w:val="FEFEFE"/>
                                <w:sz w:val="20"/>
                                <w:szCs w:val="20"/>
                              </w:rPr>
                              <w:fldChar w:fldCharType="begin"/>
                            </w:r>
                            <w:r>
                              <w:rPr>
                                <w:rFonts w:ascii="Avenir Next Condensed Medium" w:eastAsia="Avenir Next Condensed Medium" w:hAnsi="Avenir Next Condensed Medium" w:cs="Avenir Next Condensed Medium"/>
                                <w:caps/>
                                <w:color w:val="FEFEFE"/>
                                <w:sz w:val="20"/>
                                <w:szCs w:val="20"/>
                              </w:rPr>
                              <w:instrText xml:space="preserve"> PAGE </w:instrText>
                            </w:r>
                            <w:r>
                              <w:rPr>
                                <w:rFonts w:ascii="Avenir Next Condensed Medium" w:eastAsia="Avenir Next Condensed Medium" w:hAnsi="Avenir Next Condensed Medium" w:cs="Avenir Next Condensed Medium"/>
                                <w:caps/>
                                <w:color w:val="FEFEFE"/>
                                <w:sz w:val="20"/>
                                <w:szCs w:val="20"/>
                              </w:rPr>
                              <w:fldChar w:fldCharType="separate"/>
                            </w:r>
                            <w:r>
                              <w:rPr>
                                <w:rFonts w:ascii="Avenir Next Condensed Medium" w:eastAsia="Avenir Next Condensed Medium" w:hAnsi="Avenir Next Condensed Medium" w:cs="Avenir Next Condensed Medium"/>
                                <w:caps/>
                                <w:noProof/>
                                <w:color w:val="FEFEFE"/>
                                <w:sz w:val="20"/>
                                <w:szCs w:val="20"/>
                              </w:rPr>
                              <w:t>2</w:t>
                            </w:r>
                            <w:r>
                              <w:rPr>
                                <w:rFonts w:ascii="Avenir Next Condensed Medium" w:eastAsia="Avenir Next Condensed Medium" w:hAnsi="Avenir Next Condensed Medium" w:cs="Avenir Next Condensed Medium"/>
                                <w:caps/>
                                <w:color w:val="FEFEFE"/>
                                <w:sz w:val="20"/>
                                <w:szCs w:val="20"/>
                              </w:rPr>
                              <w:fldChar w:fldCharType="end"/>
                            </w:r>
                          </w:p>
                        </w:txbxContent>
                      </wps:txbx>
                      <wps:bodyPr wrap="square" lIns="50800" tIns="50800" rIns="50800" bIns="50800" numCol="1" anchor="t">
                        <a:noAutofit/>
                      </wps:bodyPr>
                    </wps:wsp>
                  </a:graphicData>
                </a:graphic>
              </wp:anchor>
            </w:drawing>
          </mc:Choice>
          <mc:Fallback>
            <w:pict>
              <v:rect id="_x0000_s1041" style="position:absolute;margin-left:56.7pt;margin-top:794.2pt;width:481.9pt;height:21.2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" filled="f" stroked="f" strokeweight="1pt">
                <v:stroke miterlimit="4"/>
                <v:textbox inset="4pt,4pt,4pt,4pt">
                  <w:txbxContent>
                    <w:p w:rsidR="008D5F41" w:rsidRDefault="00CF696E">
                      <w:pPr>
                        <w:pStyle w:val="Body"/>
                        <w:jc w:val="right"/>
                      </w:pPr>
                      <w:r>
                        <w:rPr>
                          <w:rFonts w:ascii="Avenir Next Condensed Medium" w:hAnsi="Avenir Next Condensed Medium"/>
                          <w:caps/>
                          <w:color w:val="FEFEFE"/>
                          <w:sz w:val="20"/>
                          <w:szCs w:val="20"/>
                          <w:lang w:val="en-US"/>
                        </w:rPr>
                        <w:t>Company name   Page #</w:t>
                      </w:r>
                      <w:r>
                        <w:rPr>
                          <w:rFonts w:ascii="Avenir Next Condensed Medium" w:eastAsia="Avenir Next Condensed Medium" w:hAnsi="Avenir Next Condensed Medium" w:cs="Avenir Next Condensed Medium"/>
                          <w:caps/>
                          <w:color w:val="FEFEFE"/>
                          <w:sz w:val="20"/>
                          <w:szCs w:val="20"/>
                        </w:rPr>
                        <w:fldChar w:fldCharType="begin"/>
                      </w:r>
                      <w:r>
                        <w:rPr>
                          <w:rFonts w:ascii="Avenir Next Condensed Medium" w:eastAsia="Avenir Next Condensed Medium" w:hAnsi="Avenir Next Condensed Medium" w:cs="Avenir Next Condensed Medium"/>
                          <w:caps/>
                          <w:color w:val="FEFEFE"/>
                          <w:sz w:val="20"/>
                          <w:szCs w:val="20"/>
                        </w:rPr>
                        <w:instrText xml:space="preserve"> PAGE </w:instrText>
                      </w:r>
                      <w:r>
                        <w:rPr>
                          <w:rFonts w:ascii="Avenir Next Condensed Medium" w:eastAsia="Avenir Next Condensed Medium" w:hAnsi="Avenir Next Condensed Medium" w:cs="Avenir Next Condensed Medium"/>
                          <w:caps/>
                          <w:color w:val="FEFEFE"/>
                          <w:sz w:val="20"/>
                          <w:szCs w:val="20"/>
                        </w:rPr>
                        <w:fldChar w:fldCharType="separate"/>
                      </w:r>
                      <w:r>
                        <w:rPr>
                          <w:rFonts w:ascii="Avenir Next Condensed Medium" w:eastAsia="Avenir Next Condensed Medium" w:hAnsi="Avenir Next Condensed Medium" w:cs="Avenir Next Condensed Medium"/>
                          <w:caps/>
                          <w:noProof/>
                          <w:color w:val="FEFEFE"/>
                          <w:sz w:val="20"/>
                          <w:szCs w:val="20"/>
                        </w:rPr>
                        <w:t>2</w:t>
                      </w:r>
                      <w:r>
                        <w:rPr>
                          <w:rFonts w:ascii="Avenir Next Condensed Medium" w:eastAsia="Avenir Next Condensed Medium" w:hAnsi="Avenir Next Condensed Medium" w:cs="Avenir Next Condensed Medium"/>
                          <w:caps/>
                          <w:color w:val="FEFEFE"/>
                          <w:sz w:val="20"/>
                          <w:szCs w:val="20"/>
                        </w:rPr>
                        <w:fldChar w:fldCharType="end"/>
                      </w:r>
                    </w:p>
                  </w:txbxContent>
                </v:textbox>
                <w10:wrap type="topAndBottom" anchorx="page" anchory="page"/>
              </v:rect>
            </w:pict>
          </mc:Fallback>
        </mc:AlternateContent>
      </w:r>
    </w:p>
    <w:p w:rsidR="00CF696E" w:rsidRDefault="00CF696E">
      <w:pPr>
        <w:pStyle w:val="Body"/>
        <w:sectPr w:rsidR="00CF696E">
          <w:pgSz w:w="11906" w:h="16838"/>
          <w:pgMar w:top="1134" w:right="1134" w:bottom="1134" w:left="1134" w:header="709" w:footer="850" w:gutter="0"/>
          <w:cols w:space="720"/>
        </w:sectPr>
      </w:pPr>
      <w:r>
        <w:rPr>
          <w:noProof/>
          <w:lang w:val="en-US"/>
        </w:rPr>
        <w:lastRenderedPageBreak/>
        <w:drawing>
          <wp:anchor distT="152400" distB="152400" distL="152400" distR="152400" simplePos="0" relativeHeight="251682816" behindDoc="0" locked="0" layoutInCell="1" allowOverlap="1">
            <wp:simplePos x="0" y="0"/>
            <wp:positionH relativeFrom="page">
              <wp:posOffset>190500</wp:posOffset>
            </wp:positionH>
            <wp:positionV relativeFrom="page">
              <wp:posOffset>269493</wp:posOffset>
            </wp:positionV>
            <wp:extent cx="7179057" cy="3535760"/>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Photo Placeholder 9.jpg"/>
                    <pic:cNvPicPr>
                      <a:picLocks noChangeAspect="1"/>
                    </pic:cNvPicPr>
                  </pic:nvPicPr>
                  <pic:blipFill>
                    <a:blip r:embed="rId9"/>
                    <a:srcRect t="13080" b="13080"/>
                    <a:stretch>
                      <a:fillRect/>
                    </a:stretch>
                  </pic:blipFill>
                  <pic:spPr>
                    <a:xfrm>
                      <a:off x="0" y="0"/>
                      <a:ext cx="7179057" cy="3535760"/>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683840" behindDoc="0" locked="0" layoutInCell="1" allowOverlap="1">
                <wp:simplePos x="0" y="0"/>
                <wp:positionH relativeFrom="page">
                  <wp:posOffset>1852071</wp:posOffset>
                </wp:positionH>
                <wp:positionV relativeFrom="page">
                  <wp:posOffset>7129873</wp:posOffset>
                </wp:positionV>
                <wp:extent cx="503241" cy="503241"/>
                <wp:effectExtent l="0" t="0" r="0" b="0"/>
                <wp:wrapThrough wrapText="bothSides" distL="152400" distR="152400">
                  <wp:wrapPolygon edited="1">
                    <wp:start x="10800" y="0"/>
                    <wp:lineTo x="10800" y="20160"/>
                    <wp:lineTo x="10679" y="20159"/>
                    <wp:lineTo x="10558" y="20157"/>
                    <wp:lineTo x="10438" y="20153"/>
                    <wp:lineTo x="10318" y="20148"/>
                    <wp:lineTo x="10199" y="20141"/>
                    <wp:lineTo x="10080" y="20133"/>
                    <wp:lineTo x="9961" y="20123"/>
                    <wp:lineTo x="9843" y="20112"/>
                    <wp:lineTo x="9725" y="20099"/>
                    <wp:lineTo x="9608" y="20085"/>
                    <wp:lineTo x="9491" y="20069"/>
                    <wp:lineTo x="9375" y="20052"/>
                    <wp:lineTo x="9259" y="20034"/>
                    <wp:lineTo x="9143" y="20014"/>
                    <wp:lineTo x="9028" y="19993"/>
                    <wp:lineTo x="8914" y="19970"/>
                    <wp:lineTo x="8800" y="19946"/>
                    <wp:lineTo x="8686" y="19920"/>
                    <wp:lineTo x="8573" y="19894"/>
                    <wp:lineTo x="8461" y="19865"/>
                    <wp:lineTo x="8349" y="19836"/>
                    <wp:lineTo x="8238" y="19805"/>
                    <wp:lineTo x="8127" y="19773"/>
                    <wp:lineTo x="8017" y="19739"/>
                    <wp:lineTo x="7907" y="19704"/>
                    <wp:lineTo x="7798" y="19668"/>
                    <wp:lineTo x="7690" y="19631"/>
                    <wp:lineTo x="7582" y="19592"/>
                    <wp:lineTo x="7475" y="19552"/>
                    <wp:lineTo x="7368" y="19511"/>
                    <wp:lineTo x="7262" y="19468"/>
                    <wp:lineTo x="7157" y="19424"/>
                    <wp:lineTo x="7052" y="19379"/>
                    <wp:lineTo x="6948" y="19333"/>
                    <wp:lineTo x="6845" y="19286"/>
                    <wp:lineTo x="6742" y="19237"/>
                    <wp:lineTo x="6640" y="19187"/>
                    <wp:lineTo x="6539" y="19136"/>
                    <wp:lineTo x="6438" y="19084"/>
                    <wp:lineTo x="6338" y="19030"/>
                    <wp:lineTo x="6239" y="18976"/>
                    <wp:lineTo x="6141" y="18920"/>
                    <wp:lineTo x="6043" y="18863"/>
                    <wp:lineTo x="5947" y="18805"/>
                    <wp:lineTo x="5850" y="18746"/>
                    <wp:lineTo x="5755" y="18685"/>
                    <wp:lineTo x="5661" y="18624"/>
                    <wp:lineTo x="5567" y="18561"/>
                    <wp:lineTo x="5474" y="18498"/>
                    <wp:lineTo x="5382" y="18433"/>
                    <wp:lineTo x="5290" y="18367"/>
                    <wp:lineTo x="5200" y="18300"/>
                    <wp:lineTo x="5110" y="18233"/>
                    <wp:lineTo x="5021" y="18164"/>
                    <wp:lineTo x="4933" y="18094"/>
                    <wp:lineTo x="4846" y="18023"/>
                    <wp:lineTo x="4760" y="17951"/>
                    <wp:lineTo x="4675" y="17878"/>
                    <wp:lineTo x="4590" y="17803"/>
                    <wp:lineTo x="4507" y="17728"/>
                    <wp:lineTo x="4424" y="17652"/>
                    <wp:lineTo x="4342" y="17575"/>
                    <wp:lineTo x="4261" y="17497"/>
                    <wp:lineTo x="4181" y="17419"/>
                    <wp:lineTo x="4103" y="17339"/>
                    <wp:lineTo x="4025" y="17258"/>
                    <wp:lineTo x="3948" y="17176"/>
                    <wp:lineTo x="3872" y="17093"/>
                    <wp:lineTo x="3797" y="17010"/>
                    <wp:lineTo x="3722" y="16925"/>
                    <wp:lineTo x="3649" y="16840"/>
                    <wp:lineTo x="3577" y="16754"/>
                    <wp:lineTo x="3506" y="16667"/>
                    <wp:lineTo x="3436" y="16579"/>
                    <wp:lineTo x="3367" y="16490"/>
                    <wp:lineTo x="3300" y="16400"/>
                    <wp:lineTo x="3233" y="16310"/>
                    <wp:lineTo x="3167" y="16218"/>
                    <wp:lineTo x="3102" y="16126"/>
                    <wp:lineTo x="3039" y="16033"/>
                    <wp:lineTo x="2976" y="15939"/>
                    <wp:lineTo x="2915" y="15845"/>
                    <wp:lineTo x="2854" y="15750"/>
                    <wp:lineTo x="2795" y="15653"/>
                    <wp:lineTo x="2737" y="15557"/>
                    <wp:lineTo x="2680" y="15459"/>
                    <wp:lineTo x="2624" y="15361"/>
                    <wp:lineTo x="2570" y="15262"/>
                    <wp:lineTo x="2516" y="15162"/>
                    <wp:lineTo x="2464" y="15061"/>
                    <wp:lineTo x="2413" y="14960"/>
                    <wp:lineTo x="2363" y="14858"/>
                    <wp:lineTo x="2314" y="14755"/>
                    <wp:lineTo x="2267" y="14652"/>
                    <wp:lineTo x="2221" y="14548"/>
                    <wp:lineTo x="2176" y="14443"/>
                    <wp:lineTo x="2132" y="14338"/>
                    <wp:lineTo x="2089" y="14232"/>
                    <wp:lineTo x="2048" y="14125"/>
                    <wp:lineTo x="2008" y="14018"/>
                    <wp:lineTo x="1969" y="13910"/>
                    <wp:lineTo x="1932" y="13802"/>
                    <wp:lineTo x="1896" y="13693"/>
                    <wp:lineTo x="1861" y="13583"/>
                    <wp:lineTo x="1827" y="13473"/>
                    <wp:lineTo x="1795" y="13362"/>
                    <wp:lineTo x="1764" y="13251"/>
                    <wp:lineTo x="1735" y="13139"/>
                    <wp:lineTo x="1707" y="13027"/>
                    <wp:lineTo x="1680" y="12914"/>
                    <wp:lineTo x="1654" y="12800"/>
                    <wp:lineTo x="1630" y="12686"/>
                    <wp:lineTo x="1607" y="12572"/>
                    <wp:lineTo x="1586" y="12457"/>
                    <wp:lineTo x="1566" y="12341"/>
                    <wp:lineTo x="1548" y="12225"/>
                    <wp:lineTo x="1531" y="12109"/>
                    <wp:lineTo x="1515" y="11992"/>
                    <wp:lineTo x="1501" y="11875"/>
                    <wp:lineTo x="1488" y="11757"/>
                    <wp:lineTo x="1477" y="11639"/>
                    <wp:lineTo x="1467" y="11520"/>
                    <wp:lineTo x="1459" y="11401"/>
                    <wp:lineTo x="1452" y="11282"/>
                    <wp:lineTo x="1447" y="11162"/>
                    <wp:lineTo x="1443" y="11042"/>
                    <wp:lineTo x="1441" y="10921"/>
                    <wp:lineTo x="1440" y="10800"/>
                    <wp:lineTo x="1441" y="10679"/>
                    <wp:lineTo x="1443" y="10558"/>
                    <wp:lineTo x="1447" y="10438"/>
                    <wp:lineTo x="1452" y="10318"/>
                    <wp:lineTo x="1459" y="10199"/>
                    <wp:lineTo x="1467" y="10080"/>
                    <wp:lineTo x="1477" y="9961"/>
                    <wp:lineTo x="1488" y="9843"/>
                    <wp:lineTo x="1501" y="9725"/>
                    <wp:lineTo x="1515" y="9608"/>
                    <wp:lineTo x="1531" y="9491"/>
                    <wp:lineTo x="1548" y="9375"/>
                    <wp:lineTo x="1566" y="9259"/>
                    <wp:lineTo x="1586" y="9143"/>
                    <wp:lineTo x="1607" y="9028"/>
                    <wp:lineTo x="1630" y="8914"/>
                    <wp:lineTo x="1654" y="8800"/>
                    <wp:lineTo x="1680" y="8686"/>
                    <wp:lineTo x="1707" y="8573"/>
                    <wp:lineTo x="1735" y="8461"/>
                    <wp:lineTo x="1764" y="8349"/>
                    <wp:lineTo x="1795" y="8238"/>
                    <wp:lineTo x="1827" y="8127"/>
                    <wp:lineTo x="1861" y="8017"/>
                    <wp:lineTo x="1896" y="7907"/>
                    <wp:lineTo x="1932" y="7798"/>
                    <wp:lineTo x="1969" y="7690"/>
                    <wp:lineTo x="2008" y="7582"/>
                    <wp:lineTo x="2048" y="7475"/>
                    <wp:lineTo x="2089" y="7368"/>
                    <wp:lineTo x="2132" y="7262"/>
                    <wp:lineTo x="2176" y="7157"/>
                    <wp:lineTo x="2221" y="7052"/>
                    <wp:lineTo x="2267" y="6948"/>
                    <wp:lineTo x="2314" y="6845"/>
                    <wp:lineTo x="2363" y="6742"/>
                    <wp:lineTo x="2413" y="6640"/>
                    <wp:lineTo x="2464" y="6539"/>
                    <wp:lineTo x="2516" y="6438"/>
                    <wp:lineTo x="2570" y="6338"/>
                    <wp:lineTo x="2624" y="6239"/>
                    <wp:lineTo x="2680" y="6141"/>
                    <wp:lineTo x="2737" y="6043"/>
                    <wp:lineTo x="2795" y="5947"/>
                    <wp:lineTo x="2854" y="5850"/>
                    <wp:lineTo x="2915" y="5755"/>
                    <wp:lineTo x="2976" y="5661"/>
                    <wp:lineTo x="3039" y="5567"/>
                    <wp:lineTo x="3102" y="5474"/>
                    <wp:lineTo x="3167" y="5382"/>
                    <wp:lineTo x="3233" y="5290"/>
                    <wp:lineTo x="3300" y="5200"/>
                    <wp:lineTo x="3367" y="5110"/>
                    <wp:lineTo x="3436" y="5021"/>
                    <wp:lineTo x="3506" y="4933"/>
                    <wp:lineTo x="3577" y="4846"/>
                    <wp:lineTo x="3649" y="4760"/>
                    <wp:lineTo x="3722" y="4675"/>
                    <wp:lineTo x="3797" y="4590"/>
                    <wp:lineTo x="3872" y="4507"/>
                    <wp:lineTo x="3948" y="4424"/>
                    <wp:lineTo x="4025" y="4342"/>
                    <wp:lineTo x="4103" y="4261"/>
                    <wp:lineTo x="4181" y="4181"/>
                    <wp:lineTo x="4261" y="4103"/>
                    <wp:lineTo x="4342" y="4025"/>
                    <wp:lineTo x="4424" y="3948"/>
                    <wp:lineTo x="4507" y="3872"/>
                    <wp:lineTo x="4590" y="3797"/>
                    <wp:lineTo x="4675" y="3722"/>
                    <wp:lineTo x="4760" y="3649"/>
                    <wp:lineTo x="4846" y="3577"/>
                    <wp:lineTo x="4933" y="3506"/>
                    <wp:lineTo x="5021" y="3436"/>
                    <wp:lineTo x="5110" y="3367"/>
                    <wp:lineTo x="5200" y="3300"/>
                    <wp:lineTo x="5290" y="3233"/>
                    <wp:lineTo x="5382" y="3167"/>
                    <wp:lineTo x="5474" y="3102"/>
                    <wp:lineTo x="5567" y="3039"/>
                    <wp:lineTo x="5661" y="2976"/>
                    <wp:lineTo x="5755" y="2915"/>
                    <wp:lineTo x="5850" y="2854"/>
                    <wp:lineTo x="5947" y="2795"/>
                    <wp:lineTo x="6043" y="2737"/>
                    <wp:lineTo x="6141" y="2680"/>
                    <wp:lineTo x="6239" y="2624"/>
                    <wp:lineTo x="6338" y="2570"/>
                    <wp:lineTo x="6438" y="2516"/>
                    <wp:lineTo x="6539" y="2464"/>
                    <wp:lineTo x="6640" y="2413"/>
                    <wp:lineTo x="6742" y="2363"/>
                    <wp:lineTo x="6845" y="2314"/>
                    <wp:lineTo x="6948" y="2267"/>
                    <wp:lineTo x="7052" y="2221"/>
                    <wp:lineTo x="7157" y="2176"/>
                    <wp:lineTo x="7262" y="2132"/>
                    <wp:lineTo x="7368" y="2089"/>
                    <wp:lineTo x="7475" y="2048"/>
                    <wp:lineTo x="7582" y="2008"/>
                    <wp:lineTo x="7690" y="1969"/>
                    <wp:lineTo x="7798" y="1932"/>
                    <wp:lineTo x="7907" y="1896"/>
                    <wp:lineTo x="8017" y="1861"/>
                    <wp:lineTo x="8127" y="1827"/>
                    <wp:lineTo x="8238" y="1795"/>
                    <wp:lineTo x="8349" y="1764"/>
                    <wp:lineTo x="8461" y="1735"/>
                    <wp:lineTo x="8573" y="1707"/>
                    <wp:lineTo x="8686" y="1680"/>
                    <wp:lineTo x="8800" y="1654"/>
                    <wp:lineTo x="8914" y="1630"/>
                    <wp:lineTo x="9028" y="1607"/>
                    <wp:lineTo x="9143" y="1586"/>
                    <wp:lineTo x="9259" y="1566"/>
                    <wp:lineTo x="9375" y="1548"/>
                    <wp:lineTo x="9491" y="1531"/>
                    <wp:lineTo x="9608" y="1515"/>
                    <wp:lineTo x="9725" y="1501"/>
                    <wp:lineTo x="9843" y="1488"/>
                    <wp:lineTo x="9961" y="1477"/>
                    <wp:lineTo x="10080" y="1467"/>
                    <wp:lineTo x="12240" y="10800"/>
                    <wp:lineTo x="12238" y="10874"/>
                    <wp:lineTo x="12233" y="10947"/>
                    <wp:lineTo x="12223" y="11019"/>
                    <wp:lineTo x="12211" y="11090"/>
                    <wp:lineTo x="12195" y="11160"/>
                    <wp:lineTo x="12175" y="11228"/>
                    <wp:lineTo x="12153" y="11295"/>
                    <wp:lineTo x="12127" y="11360"/>
                    <wp:lineTo x="12098" y="11424"/>
                    <wp:lineTo x="12066" y="11486"/>
                    <wp:lineTo x="12032" y="11547"/>
                    <wp:lineTo x="11994" y="11605"/>
                    <wp:lineTo x="11954" y="11662"/>
                    <wp:lineTo x="11911" y="11716"/>
                    <wp:lineTo x="11866" y="11768"/>
                    <wp:lineTo x="11818" y="11818"/>
                    <wp:lineTo x="11768" y="11866"/>
                    <wp:lineTo x="11716" y="11911"/>
                    <wp:lineTo x="11662" y="11954"/>
                    <wp:lineTo x="11605" y="11994"/>
                    <wp:lineTo x="11547" y="12032"/>
                    <wp:lineTo x="11486" y="12066"/>
                    <wp:lineTo x="11424" y="12098"/>
                    <wp:lineTo x="11360" y="12127"/>
                    <wp:lineTo x="11295" y="12153"/>
                    <wp:lineTo x="11228" y="12175"/>
                    <wp:lineTo x="11160" y="12195"/>
                    <wp:lineTo x="11090" y="12211"/>
                    <wp:lineTo x="11019" y="12223"/>
                    <wp:lineTo x="10947" y="12233"/>
                    <wp:lineTo x="10874" y="12238"/>
                    <wp:lineTo x="10800" y="12240"/>
                    <wp:lineTo x="10750" y="12239"/>
                    <wp:lineTo x="10701" y="12237"/>
                    <wp:lineTo x="10653" y="12232"/>
                    <wp:lineTo x="10604" y="12227"/>
                    <wp:lineTo x="10557" y="12219"/>
                    <wp:lineTo x="10510" y="12210"/>
                    <wp:lineTo x="10463" y="12200"/>
                    <wp:lineTo x="10417" y="12188"/>
                    <wp:lineTo x="10372" y="12174"/>
                    <wp:lineTo x="10327" y="12159"/>
                    <wp:lineTo x="10283" y="12143"/>
                    <wp:lineTo x="10240" y="12125"/>
                    <wp:lineTo x="10197" y="12106"/>
                    <wp:lineTo x="10155" y="12086"/>
                    <wp:lineTo x="10114" y="12064"/>
                    <wp:lineTo x="10074" y="12041"/>
                    <wp:lineTo x="10035" y="12017"/>
                    <wp:lineTo x="9996" y="11991"/>
                    <wp:lineTo x="9958" y="11964"/>
                    <wp:lineTo x="9922" y="11936"/>
                    <wp:lineTo x="9886" y="11907"/>
                    <wp:lineTo x="9851" y="11877"/>
                    <wp:lineTo x="9817" y="11846"/>
                    <wp:lineTo x="9784" y="11813"/>
                    <wp:lineTo x="9752" y="11780"/>
                    <wp:lineTo x="9721" y="11746"/>
                    <wp:lineTo x="9692" y="11710"/>
                    <wp:lineTo x="9663" y="11674"/>
                    <wp:lineTo x="9635" y="11637"/>
                    <wp:lineTo x="9609" y="11599"/>
                    <wp:lineTo x="9584" y="11560"/>
                    <wp:lineTo x="9560" y="11520"/>
                    <wp:lineTo x="4320" y="11520"/>
                    <wp:lineTo x="4320" y="10080"/>
                    <wp:lineTo x="9560" y="10080"/>
                    <wp:lineTo x="9584" y="10040"/>
                    <wp:lineTo x="9609" y="10001"/>
                    <wp:lineTo x="9636" y="9962"/>
                    <wp:lineTo x="9664" y="9925"/>
                    <wp:lineTo x="9693" y="9889"/>
                    <wp:lineTo x="9723" y="9853"/>
                    <wp:lineTo x="9754" y="9818"/>
                    <wp:lineTo x="9786" y="9785"/>
                    <wp:lineTo x="9820" y="9752"/>
                    <wp:lineTo x="9854" y="9721"/>
                    <wp:lineTo x="9889" y="9691"/>
                    <wp:lineTo x="9926" y="9662"/>
                    <wp:lineTo x="9963" y="9634"/>
                    <wp:lineTo x="10001" y="9607"/>
                    <wp:lineTo x="10040" y="9581"/>
                    <wp:lineTo x="10080" y="9557"/>
                    <wp:lineTo x="10080" y="2880"/>
                    <wp:lineTo x="11520" y="2880"/>
                    <wp:lineTo x="11520" y="9560"/>
                    <wp:lineTo x="11560" y="9584"/>
                    <wp:lineTo x="11599" y="9609"/>
                    <wp:lineTo x="11637" y="9635"/>
                    <wp:lineTo x="11674" y="9663"/>
                    <wp:lineTo x="11710" y="9692"/>
                    <wp:lineTo x="11746" y="9721"/>
                    <wp:lineTo x="11780" y="9752"/>
                    <wp:lineTo x="11813" y="9784"/>
                    <wp:lineTo x="11846" y="9817"/>
                    <wp:lineTo x="11877" y="9851"/>
                    <wp:lineTo x="11907" y="9886"/>
                    <wp:lineTo x="11936" y="9922"/>
                    <wp:lineTo x="11964" y="9958"/>
                    <wp:lineTo x="11991" y="9996"/>
                    <wp:lineTo x="12016" y="10035"/>
                    <wp:lineTo x="12041" y="10074"/>
                    <wp:lineTo x="12064" y="10114"/>
                    <wp:lineTo x="12086" y="10155"/>
                    <wp:lineTo x="12106" y="10197"/>
                    <wp:lineTo x="12125" y="10240"/>
                    <wp:lineTo x="12143" y="10283"/>
                    <wp:lineTo x="12159" y="10327"/>
                    <wp:lineTo x="12174" y="10372"/>
                    <wp:lineTo x="12188" y="10417"/>
                    <wp:lineTo x="12200" y="10463"/>
                    <wp:lineTo x="12210" y="10510"/>
                    <wp:lineTo x="12219" y="10557"/>
                    <wp:lineTo x="12227" y="10604"/>
                    <wp:lineTo x="12232" y="10653"/>
                    <wp:lineTo x="12237" y="10701"/>
                    <wp:lineTo x="12239" y="10750"/>
                    <wp:lineTo x="12240" y="10800"/>
                    <wp:lineTo x="10080" y="1467"/>
                    <wp:lineTo x="10199" y="1459"/>
                    <wp:lineTo x="10318" y="1452"/>
                    <wp:lineTo x="10438" y="1447"/>
                    <wp:lineTo x="10558" y="1443"/>
                    <wp:lineTo x="10679" y="1441"/>
                    <wp:lineTo x="10800" y="1440"/>
                    <wp:lineTo x="10921" y="1441"/>
                    <wp:lineTo x="11042" y="1443"/>
                    <wp:lineTo x="11162" y="1447"/>
                    <wp:lineTo x="11282" y="1452"/>
                    <wp:lineTo x="11401" y="1459"/>
                    <wp:lineTo x="11520" y="1467"/>
                    <wp:lineTo x="11639" y="1477"/>
                    <wp:lineTo x="11757" y="1488"/>
                    <wp:lineTo x="11875" y="1501"/>
                    <wp:lineTo x="11992" y="1515"/>
                    <wp:lineTo x="12109" y="1531"/>
                    <wp:lineTo x="12225" y="1548"/>
                    <wp:lineTo x="12341" y="1566"/>
                    <wp:lineTo x="12457" y="1586"/>
                    <wp:lineTo x="12572" y="1607"/>
                    <wp:lineTo x="12686" y="1630"/>
                    <wp:lineTo x="12800" y="1654"/>
                    <wp:lineTo x="12914" y="1680"/>
                    <wp:lineTo x="13027" y="1707"/>
                    <wp:lineTo x="13139" y="1735"/>
                    <wp:lineTo x="13251" y="1764"/>
                    <wp:lineTo x="13362" y="1795"/>
                    <wp:lineTo x="13473" y="1827"/>
                    <wp:lineTo x="13583" y="1861"/>
                    <wp:lineTo x="13693" y="1896"/>
                    <wp:lineTo x="13802" y="1932"/>
                    <wp:lineTo x="13910" y="1969"/>
                    <wp:lineTo x="14018" y="2008"/>
                    <wp:lineTo x="14125" y="2048"/>
                    <wp:lineTo x="14232" y="2089"/>
                    <wp:lineTo x="14338" y="2132"/>
                    <wp:lineTo x="14443" y="2176"/>
                    <wp:lineTo x="14548" y="2221"/>
                    <wp:lineTo x="14652" y="2267"/>
                    <wp:lineTo x="14755" y="2314"/>
                    <wp:lineTo x="14858" y="2363"/>
                    <wp:lineTo x="14960" y="2413"/>
                    <wp:lineTo x="15061" y="2464"/>
                    <wp:lineTo x="15162" y="2516"/>
                    <wp:lineTo x="15262" y="2570"/>
                    <wp:lineTo x="15361" y="2624"/>
                    <wp:lineTo x="15459" y="2680"/>
                    <wp:lineTo x="15557" y="2737"/>
                    <wp:lineTo x="15653" y="2795"/>
                    <wp:lineTo x="15750" y="2854"/>
                    <wp:lineTo x="15845" y="2915"/>
                    <wp:lineTo x="15939" y="2976"/>
                    <wp:lineTo x="16033" y="3039"/>
                    <wp:lineTo x="16126" y="3102"/>
                    <wp:lineTo x="16218" y="3167"/>
                    <wp:lineTo x="16310" y="3233"/>
                    <wp:lineTo x="16400" y="3300"/>
                    <wp:lineTo x="16490" y="3367"/>
                    <wp:lineTo x="16579" y="3436"/>
                    <wp:lineTo x="16667" y="3506"/>
                    <wp:lineTo x="16754" y="3577"/>
                    <wp:lineTo x="16840" y="3649"/>
                    <wp:lineTo x="16925" y="3722"/>
                    <wp:lineTo x="17010" y="3797"/>
                    <wp:lineTo x="17093" y="3872"/>
                    <wp:lineTo x="17176" y="3948"/>
                    <wp:lineTo x="17258" y="4025"/>
                    <wp:lineTo x="17339" y="4103"/>
                    <wp:lineTo x="17419" y="4181"/>
                    <wp:lineTo x="17497" y="4261"/>
                    <wp:lineTo x="17575" y="4342"/>
                    <wp:lineTo x="17652" y="4424"/>
                    <wp:lineTo x="17728" y="4507"/>
                    <wp:lineTo x="17803" y="4590"/>
                    <wp:lineTo x="17878" y="4675"/>
                    <wp:lineTo x="17951" y="4760"/>
                    <wp:lineTo x="18023" y="4846"/>
                    <wp:lineTo x="18094" y="4933"/>
                    <wp:lineTo x="18164" y="5021"/>
                    <wp:lineTo x="18233" y="5110"/>
                    <wp:lineTo x="18300" y="5200"/>
                    <wp:lineTo x="18367" y="5290"/>
                    <wp:lineTo x="18433" y="5382"/>
                    <wp:lineTo x="18498" y="5474"/>
                    <wp:lineTo x="18561" y="5567"/>
                    <wp:lineTo x="18624" y="5661"/>
                    <wp:lineTo x="18685" y="5755"/>
                    <wp:lineTo x="18746" y="5850"/>
                    <wp:lineTo x="18805" y="5947"/>
                    <wp:lineTo x="18863" y="6043"/>
                    <wp:lineTo x="18920" y="6141"/>
                    <wp:lineTo x="18976" y="6239"/>
                    <wp:lineTo x="19030" y="6338"/>
                    <wp:lineTo x="19084" y="6438"/>
                    <wp:lineTo x="19136" y="6539"/>
                    <wp:lineTo x="19187" y="6640"/>
                    <wp:lineTo x="19237" y="6742"/>
                    <wp:lineTo x="19286" y="6845"/>
                    <wp:lineTo x="19333" y="6948"/>
                    <wp:lineTo x="19379" y="7052"/>
                    <wp:lineTo x="19424" y="7157"/>
                    <wp:lineTo x="19468" y="7262"/>
                    <wp:lineTo x="19511" y="7368"/>
                    <wp:lineTo x="19552" y="7475"/>
                    <wp:lineTo x="19592" y="7582"/>
                    <wp:lineTo x="19631" y="7690"/>
                    <wp:lineTo x="19668" y="7798"/>
                    <wp:lineTo x="19704" y="7907"/>
                    <wp:lineTo x="19739" y="8017"/>
                    <wp:lineTo x="19773" y="8127"/>
                    <wp:lineTo x="19805" y="8238"/>
                    <wp:lineTo x="19836" y="8349"/>
                    <wp:lineTo x="19865" y="8461"/>
                    <wp:lineTo x="19894" y="8573"/>
                    <wp:lineTo x="19920" y="8686"/>
                    <wp:lineTo x="19946" y="8800"/>
                    <wp:lineTo x="19970" y="8914"/>
                    <wp:lineTo x="19993" y="9028"/>
                    <wp:lineTo x="20014" y="9143"/>
                    <wp:lineTo x="20034" y="9259"/>
                    <wp:lineTo x="20052" y="9375"/>
                    <wp:lineTo x="20069" y="9491"/>
                    <wp:lineTo x="20085" y="9608"/>
                    <wp:lineTo x="20099" y="9725"/>
                    <wp:lineTo x="20112" y="9843"/>
                    <wp:lineTo x="20123" y="9961"/>
                    <wp:lineTo x="20133" y="10080"/>
                    <wp:lineTo x="20141" y="10199"/>
                    <wp:lineTo x="20148" y="10318"/>
                    <wp:lineTo x="20153" y="10438"/>
                    <wp:lineTo x="20157" y="10558"/>
                    <wp:lineTo x="20159" y="10679"/>
                    <wp:lineTo x="20160" y="10800"/>
                    <wp:lineTo x="20159" y="10921"/>
                    <wp:lineTo x="20157" y="11042"/>
                    <wp:lineTo x="20153" y="11162"/>
                    <wp:lineTo x="20148" y="11282"/>
                    <wp:lineTo x="20141" y="11401"/>
                    <wp:lineTo x="20133" y="11520"/>
                    <wp:lineTo x="20123" y="11639"/>
                    <wp:lineTo x="20112" y="11757"/>
                    <wp:lineTo x="20099" y="11875"/>
                    <wp:lineTo x="20085" y="11992"/>
                    <wp:lineTo x="20069" y="12109"/>
                    <wp:lineTo x="20052" y="12225"/>
                    <wp:lineTo x="20034" y="12341"/>
                    <wp:lineTo x="20014" y="12457"/>
                    <wp:lineTo x="19993" y="12572"/>
                    <wp:lineTo x="19970" y="12686"/>
                    <wp:lineTo x="19946" y="12800"/>
                    <wp:lineTo x="19920" y="12914"/>
                    <wp:lineTo x="19894" y="13027"/>
                    <wp:lineTo x="19865" y="13139"/>
                    <wp:lineTo x="19836" y="13251"/>
                    <wp:lineTo x="19805" y="13362"/>
                    <wp:lineTo x="19773" y="13473"/>
                    <wp:lineTo x="19739" y="13583"/>
                    <wp:lineTo x="19704" y="13693"/>
                    <wp:lineTo x="19668" y="13802"/>
                    <wp:lineTo x="19631" y="13910"/>
                    <wp:lineTo x="19592" y="14018"/>
                    <wp:lineTo x="19552" y="14125"/>
                    <wp:lineTo x="19511" y="14232"/>
                    <wp:lineTo x="19468" y="14338"/>
                    <wp:lineTo x="19424" y="14443"/>
                    <wp:lineTo x="19379" y="14548"/>
                    <wp:lineTo x="19333" y="14652"/>
                    <wp:lineTo x="19286" y="14755"/>
                    <wp:lineTo x="19237" y="14858"/>
                    <wp:lineTo x="19187" y="14960"/>
                    <wp:lineTo x="19136" y="15061"/>
                    <wp:lineTo x="19084" y="15162"/>
                    <wp:lineTo x="19030" y="15262"/>
                    <wp:lineTo x="18976" y="15361"/>
                    <wp:lineTo x="18920" y="15459"/>
                    <wp:lineTo x="18863" y="15557"/>
                    <wp:lineTo x="18805" y="15653"/>
                    <wp:lineTo x="18746" y="15750"/>
                    <wp:lineTo x="18685" y="15845"/>
                    <wp:lineTo x="18624" y="15939"/>
                    <wp:lineTo x="18561" y="16033"/>
                    <wp:lineTo x="18498" y="16126"/>
                    <wp:lineTo x="18433" y="16218"/>
                    <wp:lineTo x="18367" y="16310"/>
                    <wp:lineTo x="18300" y="16400"/>
                    <wp:lineTo x="18233" y="16490"/>
                    <wp:lineTo x="18164" y="16579"/>
                    <wp:lineTo x="18094" y="16667"/>
                    <wp:lineTo x="18023" y="16754"/>
                    <wp:lineTo x="17951" y="16840"/>
                    <wp:lineTo x="17878" y="16925"/>
                    <wp:lineTo x="17803" y="17010"/>
                    <wp:lineTo x="17728" y="17093"/>
                    <wp:lineTo x="17652" y="17176"/>
                    <wp:lineTo x="17575" y="17258"/>
                    <wp:lineTo x="17497" y="17339"/>
                    <wp:lineTo x="17419" y="17419"/>
                    <wp:lineTo x="17339" y="17497"/>
                    <wp:lineTo x="17258" y="17575"/>
                    <wp:lineTo x="17176" y="17652"/>
                    <wp:lineTo x="17093" y="17728"/>
                    <wp:lineTo x="17010" y="17803"/>
                    <wp:lineTo x="16925" y="17878"/>
                    <wp:lineTo x="16840" y="17951"/>
                    <wp:lineTo x="16754" y="18023"/>
                    <wp:lineTo x="16667" y="18094"/>
                    <wp:lineTo x="16579" y="18164"/>
                    <wp:lineTo x="16490" y="18233"/>
                    <wp:lineTo x="16400" y="18300"/>
                    <wp:lineTo x="16310" y="18367"/>
                    <wp:lineTo x="16218" y="18433"/>
                    <wp:lineTo x="16126" y="18498"/>
                    <wp:lineTo x="16033" y="18561"/>
                    <wp:lineTo x="15939" y="18624"/>
                    <wp:lineTo x="15845" y="18685"/>
                    <wp:lineTo x="15750" y="18746"/>
                    <wp:lineTo x="15653" y="18805"/>
                    <wp:lineTo x="15557" y="18863"/>
                    <wp:lineTo x="15459" y="18920"/>
                    <wp:lineTo x="15361" y="18976"/>
                    <wp:lineTo x="15262" y="19030"/>
                    <wp:lineTo x="15162" y="19084"/>
                    <wp:lineTo x="15061" y="19136"/>
                    <wp:lineTo x="14960" y="19187"/>
                    <wp:lineTo x="14858" y="19237"/>
                    <wp:lineTo x="14755" y="19286"/>
                    <wp:lineTo x="14652" y="19333"/>
                    <wp:lineTo x="14548" y="19379"/>
                    <wp:lineTo x="14443" y="19424"/>
                    <wp:lineTo x="14338" y="19468"/>
                    <wp:lineTo x="14232" y="19511"/>
                    <wp:lineTo x="14125" y="19552"/>
                    <wp:lineTo x="14018" y="19592"/>
                    <wp:lineTo x="13910" y="19631"/>
                    <wp:lineTo x="13802" y="19668"/>
                    <wp:lineTo x="13693" y="19704"/>
                    <wp:lineTo x="13583" y="19739"/>
                    <wp:lineTo x="13473" y="19773"/>
                    <wp:lineTo x="13362" y="19805"/>
                    <wp:lineTo x="13251" y="19836"/>
                    <wp:lineTo x="13139" y="19865"/>
                    <wp:lineTo x="13027" y="19894"/>
                    <wp:lineTo x="12914" y="19920"/>
                    <wp:lineTo x="12800" y="19946"/>
                    <wp:lineTo x="12686" y="19970"/>
                    <wp:lineTo x="12572" y="19993"/>
                    <wp:lineTo x="12457" y="20014"/>
                    <wp:lineTo x="12341" y="20034"/>
                    <wp:lineTo x="12225" y="20052"/>
                    <wp:lineTo x="12109" y="20069"/>
                    <wp:lineTo x="11992" y="20085"/>
                    <wp:lineTo x="11875" y="20099"/>
                    <wp:lineTo x="11757" y="20112"/>
                    <wp:lineTo x="11639" y="20123"/>
                    <wp:lineTo x="11520" y="20133"/>
                    <wp:lineTo x="11401" y="20141"/>
                    <wp:lineTo x="11282" y="20148"/>
                    <wp:lineTo x="11162" y="20153"/>
                    <wp:lineTo x="11042" y="20157"/>
                    <wp:lineTo x="10921" y="20159"/>
                    <wp:lineTo x="10800" y="20160"/>
                    <wp:lineTo x="10800" y="0"/>
                    <wp:lineTo x="10660" y="1"/>
                    <wp:lineTo x="10521" y="4"/>
                    <wp:lineTo x="10383" y="8"/>
                    <wp:lineTo x="10244" y="14"/>
                    <wp:lineTo x="10106" y="22"/>
                    <wp:lineTo x="9969" y="31"/>
                    <wp:lineTo x="9832" y="43"/>
                    <wp:lineTo x="9696" y="56"/>
                    <wp:lineTo x="9560" y="70"/>
                    <wp:lineTo x="9424" y="87"/>
                    <wp:lineTo x="9290" y="105"/>
                    <wp:lineTo x="9155" y="124"/>
                    <wp:lineTo x="9021" y="146"/>
                    <wp:lineTo x="8888" y="169"/>
                    <wp:lineTo x="8756" y="193"/>
                    <wp:lineTo x="8623" y="219"/>
                    <wp:lineTo x="8492" y="247"/>
                    <wp:lineTo x="8361" y="277"/>
                    <wp:lineTo x="8231" y="308"/>
                    <wp:lineTo x="8101" y="340"/>
                    <wp:lineTo x="7972" y="374"/>
                    <wp:lineTo x="7843" y="410"/>
                    <wp:lineTo x="7716" y="447"/>
                    <wp:lineTo x="7588" y="486"/>
                    <wp:lineTo x="7462" y="526"/>
                    <wp:lineTo x="7336" y="567"/>
                    <wp:lineTo x="7211" y="611"/>
                    <wp:lineTo x="7087" y="655"/>
                    <wp:lineTo x="6963" y="702"/>
                    <wp:lineTo x="6840" y="749"/>
                    <wp:lineTo x="6718" y="798"/>
                    <wp:lineTo x="6596" y="849"/>
                    <wp:lineTo x="6475" y="901"/>
                    <wp:lineTo x="6355" y="954"/>
                    <wp:lineTo x="6236" y="1009"/>
                    <wp:lineTo x="6118" y="1065"/>
                    <wp:lineTo x="6000" y="1123"/>
                    <wp:lineTo x="5883" y="1182"/>
                    <wp:lineTo x="5767" y="1242"/>
                    <wp:lineTo x="5652" y="1304"/>
                    <wp:lineTo x="5538" y="1367"/>
                    <wp:lineTo x="5424" y="1431"/>
                    <wp:lineTo x="5312" y="1497"/>
                    <wp:lineTo x="5200" y="1564"/>
                    <wp:lineTo x="5089" y="1632"/>
                    <wp:lineTo x="4979" y="1701"/>
                    <wp:lineTo x="4870" y="1772"/>
                    <wp:lineTo x="4762" y="1844"/>
                    <wp:lineTo x="4654" y="1918"/>
                    <wp:lineTo x="4548" y="1993"/>
                    <wp:lineTo x="4443" y="2068"/>
                    <wp:lineTo x="4338" y="2146"/>
                    <wp:lineTo x="4235" y="2224"/>
                    <wp:lineTo x="4132" y="2304"/>
                    <wp:lineTo x="4031" y="2384"/>
                    <wp:lineTo x="3930" y="2466"/>
                    <wp:lineTo x="3831" y="2549"/>
                    <wp:lineTo x="3732" y="2634"/>
                    <wp:lineTo x="3635" y="2719"/>
                    <wp:lineTo x="3538" y="2806"/>
                    <wp:lineTo x="3443" y="2893"/>
                    <wp:lineTo x="3349" y="2982"/>
                    <wp:lineTo x="3255" y="3072"/>
                    <wp:lineTo x="3163" y="3163"/>
                    <wp:lineTo x="3072" y="3255"/>
                    <wp:lineTo x="2982" y="3349"/>
                    <wp:lineTo x="2893" y="3443"/>
                    <wp:lineTo x="2806" y="3538"/>
                    <wp:lineTo x="2719" y="3635"/>
                    <wp:lineTo x="2634" y="3732"/>
                    <wp:lineTo x="2549" y="3831"/>
                    <wp:lineTo x="2466" y="3930"/>
                    <wp:lineTo x="2384" y="4031"/>
                    <wp:lineTo x="2304" y="4132"/>
                    <wp:lineTo x="2224" y="4235"/>
                    <wp:lineTo x="2146" y="4338"/>
                    <wp:lineTo x="2068" y="4443"/>
                    <wp:lineTo x="1993" y="4548"/>
                    <wp:lineTo x="1918" y="4654"/>
                    <wp:lineTo x="1844" y="4762"/>
                    <wp:lineTo x="1772" y="4870"/>
                    <wp:lineTo x="1701" y="4979"/>
                    <wp:lineTo x="1632" y="5089"/>
                    <wp:lineTo x="1564" y="5200"/>
                    <wp:lineTo x="1497" y="5312"/>
                    <wp:lineTo x="1431" y="5424"/>
                    <wp:lineTo x="1367" y="5538"/>
                    <wp:lineTo x="1304" y="5652"/>
                    <wp:lineTo x="1242" y="5767"/>
                    <wp:lineTo x="1182" y="5883"/>
                    <wp:lineTo x="1123" y="6000"/>
                    <wp:lineTo x="1065" y="6118"/>
                    <wp:lineTo x="1009" y="6236"/>
                    <wp:lineTo x="954" y="6355"/>
                    <wp:lineTo x="901" y="6475"/>
                    <wp:lineTo x="849" y="6596"/>
                    <wp:lineTo x="798" y="6718"/>
                    <wp:lineTo x="749" y="6840"/>
                    <wp:lineTo x="702" y="6963"/>
                    <wp:lineTo x="655" y="7087"/>
                    <wp:lineTo x="611" y="7211"/>
                    <wp:lineTo x="567" y="7336"/>
                    <wp:lineTo x="526" y="7462"/>
                    <wp:lineTo x="486" y="7588"/>
                    <wp:lineTo x="447" y="7716"/>
                    <wp:lineTo x="410" y="7843"/>
                    <wp:lineTo x="374" y="7972"/>
                    <wp:lineTo x="340" y="8101"/>
                    <wp:lineTo x="308" y="8231"/>
                    <wp:lineTo x="277" y="8361"/>
                    <wp:lineTo x="247" y="8492"/>
                    <wp:lineTo x="219" y="8623"/>
                    <wp:lineTo x="193" y="8756"/>
                    <wp:lineTo x="169" y="8888"/>
                    <wp:lineTo x="146" y="9021"/>
                    <wp:lineTo x="124" y="9155"/>
                    <wp:lineTo x="105" y="9290"/>
                    <wp:lineTo x="87" y="9424"/>
                    <wp:lineTo x="70" y="9560"/>
                    <wp:lineTo x="56" y="9696"/>
                    <wp:lineTo x="43" y="9832"/>
                    <wp:lineTo x="31" y="9969"/>
                    <wp:lineTo x="22" y="10106"/>
                    <wp:lineTo x="14" y="10244"/>
                    <wp:lineTo x="8" y="10383"/>
                    <wp:lineTo x="4" y="10521"/>
                    <wp:lineTo x="1" y="10660"/>
                    <wp:lineTo x="0" y="10800"/>
                    <wp:lineTo x="1" y="10940"/>
                    <wp:lineTo x="4" y="11079"/>
                    <wp:lineTo x="8" y="11217"/>
                    <wp:lineTo x="14" y="11356"/>
                    <wp:lineTo x="22" y="11494"/>
                    <wp:lineTo x="31" y="11631"/>
                    <wp:lineTo x="43" y="11768"/>
                    <wp:lineTo x="56" y="11904"/>
                    <wp:lineTo x="70" y="12040"/>
                    <wp:lineTo x="87" y="12176"/>
                    <wp:lineTo x="105" y="12310"/>
                    <wp:lineTo x="124" y="12445"/>
                    <wp:lineTo x="146" y="12579"/>
                    <wp:lineTo x="169" y="12712"/>
                    <wp:lineTo x="193" y="12844"/>
                    <wp:lineTo x="219" y="12977"/>
                    <wp:lineTo x="247" y="13108"/>
                    <wp:lineTo x="277" y="13239"/>
                    <wp:lineTo x="308" y="13369"/>
                    <wp:lineTo x="340" y="13499"/>
                    <wp:lineTo x="374" y="13628"/>
                    <wp:lineTo x="410" y="13757"/>
                    <wp:lineTo x="447" y="13884"/>
                    <wp:lineTo x="486" y="14012"/>
                    <wp:lineTo x="526" y="14138"/>
                    <wp:lineTo x="567" y="14264"/>
                    <wp:lineTo x="611" y="14389"/>
                    <wp:lineTo x="655" y="14513"/>
                    <wp:lineTo x="702" y="14637"/>
                    <wp:lineTo x="749" y="14760"/>
                    <wp:lineTo x="798" y="14882"/>
                    <wp:lineTo x="849" y="15004"/>
                    <wp:lineTo x="901" y="15125"/>
                    <wp:lineTo x="954" y="15245"/>
                    <wp:lineTo x="1009" y="15364"/>
                    <wp:lineTo x="1065" y="15482"/>
                    <wp:lineTo x="1123" y="15600"/>
                    <wp:lineTo x="1182" y="15717"/>
                    <wp:lineTo x="1242" y="15833"/>
                    <wp:lineTo x="1304" y="15948"/>
                    <wp:lineTo x="1367" y="16062"/>
                    <wp:lineTo x="1431" y="16176"/>
                    <wp:lineTo x="1497" y="16288"/>
                    <wp:lineTo x="1564" y="16400"/>
                    <wp:lineTo x="1632" y="16511"/>
                    <wp:lineTo x="1701" y="16621"/>
                    <wp:lineTo x="1772" y="16730"/>
                    <wp:lineTo x="1844" y="16838"/>
                    <wp:lineTo x="1918" y="16946"/>
                    <wp:lineTo x="1993" y="17052"/>
                    <wp:lineTo x="2068" y="17157"/>
                    <wp:lineTo x="2146" y="17262"/>
                    <wp:lineTo x="2224" y="17365"/>
                    <wp:lineTo x="2304" y="17468"/>
                    <wp:lineTo x="2384" y="17569"/>
                    <wp:lineTo x="2466" y="17670"/>
                    <wp:lineTo x="2549" y="17769"/>
                    <wp:lineTo x="2634" y="17868"/>
                    <wp:lineTo x="2719" y="17965"/>
                    <wp:lineTo x="2806" y="18062"/>
                    <wp:lineTo x="2893" y="18157"/>
                    <wp:lineTo x="2982" y="18251"/>
                    <wp:lineTo x="3072" y="18345"/>
                    <wp:lineTo x="3163" y="18437"/>
                    <wp:lineTo x="3255" y="18528"/>
                    <wp:lineTo x="3349" y="18618"/>
                    <wp:lineTo x="3443" y="18707"/>
                    <wp:lineTo x="3538" y="18794"/>
                    <wp:lineTo x="3635" y="18881"/>
                    <wp:lineTo x="3732" y="18966"/>
                    <wp:lineTo x="3831" y="19051"/>
                    <wp:lineTo x="3930" y="19134"/>
                    <wp:lineTo x="4031" y="19216"/>
                    <wp:lineTo x="4132" y="19296"/>
                    <wp:lineTo x="4235" y="19376"/>
                    <wp:lineTo x="4338" y="19454"/>
                    <wp:lineTo x="4443" y="19532"/>
                    <wp:lineTo x="4548" y="19607"/>
                    <wp:lineTo x="4654" y="19682"/>
                    <wp:lineTo x="4762" y="19756"/>
                    <wp:lineTo x="4870" y="19828"/>
                    <wp:lineTo x="4979" y="19899"/>
                    <wp:lineTo x="5089" y="19968"/>
                    <wp:lineTo x="5200" y="20036"/>
                    <wp:lineTo x="5312" y="20103"/>
                    <wp:lineTo x="5424" y="20169"/>
                    <wp:lineTo x="5538" y="20233"/>
                    <wp:lineTo x="5652" y="20296"/>
                    <wp:lineTo x="5767" y="20358"/>
                    <wp:lineTo x="5883" y="20418"/>
                    <wp:lineTo x="6000" y="20477"/>
                    <wp:lineTo x="6118" y="20535"/>
                    <wp:lineTo x="6236" y="20591"/>
                    <wp:lineTo x="6355" y="20646"/>
                    <wp:lineTo x="6475" y="20699"/>
                    <wp:lineTo x="6596" y="20751"/>
                    <wp:lineTo x="6718" y="20802"/>
                    <wp:lineTo x="6840" y="20851"/>
                    <wp:lineTo x="6963" y="20898"/>
                    <wp:lineTo x="7087" y="20945"/>
                    <wp:lineTo x="7211" y="20989"/>
                    <wp:lineTo x="7336" y="21033"/>
                    <wp:lineTo x="7462" y="21074"/>
                    <wp:lineTo x="7588" y="21114"/>
                    <wp:lineTo x="7716" y="21153"/>
                    <wp:lineTo x="7843" y="21190"/>
                    <wp:lineTo x="7972" y="21226"/>
                    <wp:lineTo x="8101" y="21260"/>
                    <wp:lineTo x="8231" y="21292"/>
                    <wp:lineTo x="8361" y="21323"/>
                    <wp:lineTo x="8492" y="21353"/>
                    <wp:lineTo x="8623" y="21381"/>
                    <wp:lineTo x="8756" y="21407"/>
                    <wp:lineTo x="8888" y="21431"/>
                    <wp:lineTo x="9021" y="21454"/>
                    <wp:lineTo x="9155" y="21476"/>
                    <wp:lineTo x="9290" y="21495"/>
                    <wp:lineTo x="9424" y="21513"/>
                    <wp:lineTo x="9560" y="21530"/>
                    <wp:lineTo x="9696" y="21544"/>
                    <wp:lineTo x="9832" y="21557"/>
                    <wp:lineTo x="9969" y="21569"/>
                    <wp:lineTo x="10106" y="21578"/>
                    <wp:lineTo x="10244" y="21586"/>
                    <wp:lineTo x="10383" y="21592"/>
                    <wp:lineTo x="10521" y="21596"/>
                    <wp:lineTo x="10660" y="21599"/>
                    <wp:lineTo x="10800" y="21600"/>
                    <wp:lineTo x="10940" y="21599"/>
                    <wp:lineTo x="11079" y="21596"/>
                    <wp:lineTo x="11217" y="21592"/>
                    <wp:lineTo x="11356" y="21586"/>
                    <wp:lineTo x="11494" y="21578"/>
                    <wp:lineTo x="11631" y="21569"/>
                    <wp:lineTo x="11768" y="21557"/>
                    <wp:lineTo x="11904" y="21544"/>
                    <wp:lineTo x="12040" y="21530"/>
                    <wp:lineTo x="12176" y="21513"/>
                    <wp:lineTo x="12310" y="21495"/>
                    <wp:lineTo x="12445" y="21476"/>
                    <wp:lineTo x="12579" y="21454"/>
                    <wp:lineTo x="12712" y="21431"/>
                    <wp:lineTo x="12844" y="21407"/>
                    <wp:lineTo x="12977" y="21381"/>
                    <wp:lineTo x="13108" y="21353"/>
                    <wp:lineTo x="13239" y="21323"/>
                    <wp:lineTo x="13369" y="21292"/>
                    <wp:lineTo x="13499" y="21260"/>
                    <wp:lineTo x="13628" y="21226"/>
                    <wp:lineTo x="13757" y="21190"/>
                    <wp:lineTo x="13884" y="21153"/>
                    <wp:lineTo x="14012" y="21114"/>
                    <wp:lineTo x="14138" y="21074"/>
                    <wp:lineTo x="14264" y="21033"/>
                    <wp:lineTo x="14389" y="20989"/>
                    <wp:lineTo x="14513" y="20945"/>
                    <wp:lineTo x="14637" y="20898"/>
                    <wp:lineTo x="14760" y="20851"/>
                    <wp:lineTo x="14882" y="20802"/>
                    <wp:lineTo x="15004" y="20751"/>
                    <wp:lineTo x="15125" y="20699"/>
                    <wp:lineTo x="15245" y="20646"/>
                    <wp:lineTo x="15364" y="20591"/>
                    <wp:lineTo x="15482" y="20535"/>
                    <wp:lineTo x="15600" y="20477"/>
                    <wp:lineTo x="15717" y="20418"/>
                    <wp:lineTo x="15833" y="20358"/>
                    <wp:lineTo x="15948" y="20296"/>
                    <wp:lineTo x="16062" y="20233"/>
                    <wp:lineTo x="16176" y="20169"/>
                    <wp:lineTo x="16288" y="20103"/>
                    <wp:lineTo x="16400" y="20036"/>
                    <wp:lineTo x="16511" y="19968"/>
                    <wp:lineTo x="16621" y="19899"/>
                    <wp:lineTo x="16730" y="19828"/>
                    <wp:lineTo x="16838" y="19756"/>
                    <wp:lineTo x="16946" y="19682"/>
                    <wp:lineTo x="17052" y="19607"/>
                    <wp:lineTo x="17157" y="19532"/>
                    <wp:lineTo x="17262" y="19454"/>
                    <wp:lineTo x="17365" y="19376"/>
                    <wp:lineTo x="17468" y="19296"/>
                    <wp:lineTo x="17569" y="19216"/>
                    <wp:lineTo x="17670" y="19134"/>
                    <wp:lineTo x="17769" y="19051"/>
                    <wp:lineTo x="17868" y="18966"/>
                    <wp:lineTo x="17965" y="18881"/>
                    <wp:lineTo x="18062" y="18794"/>
                    <wp:lineTo x="18157" y="18707"/>
                    <wp:lineTo x="18251" y="18618"/>
                    <wp:lineTo x="18345" y="18528"/>
                    <wp:lineTo x="18437" y="18437"/>
                    <wp:lineTo x="18528" y="18345"/>
                    <wp:lineTo x="18618" y="18251"/>
                    <wp:lineTo x="18707" y="18157"/>
                    <wp:lineTo x="18794" y="18062"/>
                    <wp:lineTo x="18881" y="17965"/>
                    <wp:lineTo x="18966" y="17868"/>
                    <wp:lineTo x="19051" y="17769"/>
                    <wp:lineTo x="19134" y="17670"/>
                    <wp:lineTo x="19216" y="17569"/>
                    <wp:lineTo x="19296" y="17468"/>
                    <wp:lineTo x="19376" y="17365"/>
                    <wp:lineTo x="19454" y="17262"/>
                    <wp:lineTo x="19532" y="17157"/>
                    <wp:lineTo x="19607" y="17052"/>
                    <wp:lineTo x="19682" y="16946"/>
                    <wp:lineTo x="19756" y="16838"/>
                    <wp:lineTo x="19828" y="16730"/>
                    <wp:lineTo x="19899" y="16621"/>
                    <wp:lineTo x="19968" y="16511"/>
                    <wp:lineTo x="20036" y="16400"/>
                    <wp:lineTo x="20103" y="16288"/>
                    <wp:lineTo x="20169" y="16176"/>
                    <wp:lineTo x="20233" y="16062"/>
                    <wp:lineTo x="20296" y="15948"/>
                    <wp:lineTo x="20358" y="15833"/>
                    <wp:lineTo x="20418" y="15717"/>
                    <wp:lineTo x="20477" y="15600"/>
                    <wp:lineTo x="20535" y="15482"/>
                    <wp:lineTo x="20591" y="15364"/>
                    <wp:lineTo x="20646" y="15245"/>
                    <wp:lineTo x="20699" y="15125"/>
                    <wp:lineTo x="20751" y="15004"/>
                    <wp:lineTo x="20802" y="14882"/>
                    <wp:lineTo x="20851" y="14760"/>
                    <wp:lineTo x="20898" y="14637"/>
                    <wp:lineTo x="20945" y="14513"/>
                    <wp:lineTo x="20989" y="14389"/>
                    <wp:lineTo x="21033" y="14264"/>
                    <wp:lineTo x="21074" y="14138"/>
                    <wp:lineTo x="21114" y="14012"/>
                    <wp:lineTo x="21153" y="13884"/>
                    <wp:lineTo x="21190" y="13757"/>
                    <wp:lineTo x="21226" y="13628"/>
                    <wp:lineTo x="21260" y="13499"/>
                    <wp:lineTo x="21292" y="13369"/>
                    <wp:lineTo x="21323" y="13239"/>
                    <wp:lineTo x="21353" y="13108"/>
                    <wp:lineTo x="21381" y="12977"/>
                    <wp:lineTo x="21407" y="12844"/>
                    <wp:lineTo x="21431" y="12712"/>
                    <wp:lineTo x="21454" y="12579"/>
                    <wp:lineTo x="21476" y="12445"/>
                    <wp:lineTo x="21495" y="12310"/>
                    <wp:lineTo x="21513" y="12176"/>
                    <wp:lineTo x="21530" y="12040"/>
                    <wp:lineTo x="21544" y="11904"/>
                    <wp:lineTo x="21557" y="11768"/>
                    <wp:lineTo x="21569" y="11631"/>
                    <wp:lineTo x="21578" y="11494"/>
                    <wp:lineTo x="21586" y="11356"/>
                    <wp:lineTo x="21592" y="11217"/>
                    <wp:lineTo x="21596" y="11079"/>
                    <wp:lineTo x="21599" y="10940"/>
                    <wp:lineTo x="21600" y="10800"/>
                    <wp:lineTo x="21599" y="10660"/>
                    <wp:lineTo x="21596" y="10521"/>
                    <wp:lineTo x="21592" y="10383"/>
                    <wp:lineTo x="21586" y="10244"/>
                    <wp:lineTo x="21578" y="10106"/>
                    <wp:lineTo x="21569" y="9969"/>
                    <wp:lineTo x="21557" y="9832"/>
                    <wp:lineTo x="21544" y="9696"/>
                    <wp:lineTo x="21530" y="9560"/>
                    <wp:lineTo x="21513" y="9424"/>
                    <wp:lineTo x="21495" y="9290"/>
                    <wp:lineTo x="21476" y="9155"/>
                    <wp:lineTo x="21454" y="9021"/>
                    <wp:lineTo x="21431" y="8888"/>
                    <wp:lineTo x="21407" y="8756"/>
                    <wp:lineTo x="21381" y="8623"/>
                    <wp:lineTo x="21353" y="8492"/>
                    <wp:lineTo x="21323" y="8361"/>
                    <wp:lineTo x="21292" y="8231"/>
                    <wp:lineTo x="21260" y="8101"/>
                    <wp:lineTo x="21226" y="7972"/>
                    <wp:lineTo x="21190" y="7843"/>
                    <wp:lineTo x="21153" y="7716"/>
                    <wp:lineTo x="21114" y="7588"/>
                    <wp:lineTo x="21074" y="7462"/>
                    <wp:lineTo x="21033" y="7336"/>
                    <wp:lineTo x="20989" y="7211"/>
                    <wp:lineTo x="20945" y="7087"/>
                    <wp:lineTo x="20898" y="6963"/>
                    <wp:lineTo x="20851" y="6840"/>
                    <wp:lineTo x="20802" y="6718"/>
                    <wp:lineTo x="20751" y="6596"/>
                    <wp:lineTo x="20699" y="6475"/>
                    <wp:lineTo x="20646" y="6355"/>
                    <wp:lineTo x="20591" y="6236"/>
                    <wp:lineTo x="20535" y="6118"/>
                    <wp:lineTo x="20477" y="6000"/>
                    <wp:lineTo x="20418" y="5883"/>
                    <wp:lineTo x="20358" y="5767"/>
                    <wp:lineTo x="20296" y="5652"/>
                    <wp:lineTo x="20233" y="5538"/>
                    <wp:lineTo x="20169" y="5424"/>
                    <wp:lineTo x="20103" y="5312"/>
                    <wp:lineTo x="20036" y="5200"/>
                    <wp:lineTo x="19968" y="5089"/>
                    <wp:lineTo x="19899" y="4979"/>
                    <wp:lineTo x="19828" y="4870"/>
                    <wp:lineTo x="19756" y="4762"/>
                    <wp:lineTo x="19682" y="4654"/>
                    <wp:lineTo x="19607" y="4548"/>
                    <wp:lineTo x="19532" y="4443"/>
                    <wp:lineTo x="19454" y="4338"/>
                    <wp:lineTo x="19376" y="4235"/>
                    <wp:lineTo x="19296" y="4132"/>
                    <wp:lineTo x="19216" y="4031"/>
                    <wp:lineTo x="19134" y="3930"/>
                    <wp:lineTo x="19051" y="3831"/>
                    <wp:lineTo x="18966" y="3732"/>
                    <wp:lineTo x="18881" y="3635"/>
                    <wp:lineTo x="18794" y="3538"/>
                    <wp:lineTo x="18707" y="3443"/>
                    <wp:lineTo x="18618" y="3349"/>
                    <wp:lineTo x="18528" y="3255"/>
                    <wp:lineTo x="18437" y="3163"/>
                    <wp:lineTo x="18345" y="3072"/>
                    <wp:lineTo x="18251" y="2982"/>
                    <wp:lineTo x="18157" y="2893"/>
                    <wp:lineTo x="18062" y="2806"/>
                    <wp:lineTo x="17965" y="2719"/>
                    <wp:lineTo x="17868" y="2634"/>
                    <wp:lineTo x="17769" y="2549"/>
                    <wp:lineTo x="17670" y="2466"/>
                    <wp:lineTo x="17569" y="2384"/>
                    <wp:lineTo x="17468" y="2304"/>
                    <wp:lineTo x="17365" y="2224"/>
                    <wp:lineTo x="17262" y="2146"/>
                    <wp:lineTo x="17157" y="2068"/>
                    <wp:lineTo x="17052" y="1993"/>
                    <wp:lineTo x="16946" y="1918"/>
                    <wp:lineTo x="16838" y="1844"/>
                    <wp:lineTo x="16730" y="1772"/>
                    <wp:lineTo x="16621" y="1701"/>
                    <wp:lineTo x="16511" y="1632"/>
                    <wp:lineTo x="16400" y="1564"/>
                    <wp:lineTo x="16288" y="1497"/>
                    <wp:lineTo x="16176" y="1431"/>
                    <wp:lineTo x="16062" y="1367"/>
                    <wp:lineTo x="15948" y="1304"/>
                    <wp:lineTo x="15833" y="1242"/>
                    <wp:lineTo x="15717" y="1182"/>
                    <wp:lineTo x="15600" y="1123"/>
                    <wp:lineTo x="15482" y="1065"/>
                    <wp:lineTo x="15364" y="1009"/>
                    <wp:lineTo x="15245" y="954"/>
                    <wp:lineTo x="15125" y="901"/>
                    <wp:lineTo x="15004" y="849"/>
                    <wp:lineTo x="14882" y="798"/>
                    <wp:lineTo x="14760" y="749"/>
                    <wp:lineTo x="14637" y="702"/>
                    <wp:lineTo x="14513" y="655"/>
                    <wp:lineTo x="14389" y="611"/>
                    <wp:lineTo x="14264" y="567"/>
                    <wp:lineTo x="14138" y="526"/>
                    <wp:lineTo x="14012" y="486"/>
                    <wp:lineTo x="13884" y="447"/>
                    <wp:lineTo x="13757" y="410"/>
                    <wp:lineTo x="13628" y="374"/>
                    <wp:lineTo x="13499" y="340"/>
                    <wp:lineTo x="13369" y="308"/>
                    <wp:lineTo x="13239" y="277"/>
                    <wp:lineTo x="13108" y="247"/>
                    <wp:lineTo x="12977" y="219"/>
                    <wp:lineTo x="12844" y="193"/>
                    <wp:lineTo x="12712" y="169"/>
                    <wp:lineTo x="12579" y="146"/>
                    <wp:lineTo x="12445" y="124"/>
                    <wp:lineTo x="12310" y="105"/>
                    <wp:lineTo x="12176" y="87"/>
                    <wp:lineTo x="12040" y="70"/>
                    <wp:lineTo x="11904" y="56"/>
                    <wp:lineTo x="11768" y="43"/>
                    <wp:lineTo x="11631" y="31"/>
                    <wp:lineTo x="11494" y="22"/>
                    <wp:lineTo x="11356" y="14"/>
                    <wp:lineTo x="11217" y="8"/>
                    <wp:lineTo x="11079" y="4"/>
                    <wp:lineTo x="10940" y="1"/>
                    <wp:lineTo x="10800" y="0"/>
                  </wp:wrapPolygon>
                </wp:wrapThrough>
                <wp:docPr id="8" name="officeArt object"/>
                <wp:cNvGraphicFramePr/>
                <a:graphic xmlns:a="http://schemas.openxmlformats.org/drawingml/2006/main">
                  <a:graphicData uri="http://schemas.microsoft.com/office/word/2010/wordprocessingShape">
                    <wps:wsp>
                      <wps:cNvSpPr/>
                      <wps:spPr>
                        <a:xfrm>
                          <a:off x="0" y="0"/>
                          <a:ext cx="503241" cy="503241"/>
                        </a:xfrm>
                        <a:custGeom>
                          <a:avLst/>
                          <a:gdLst/>
                          <a:ahLst/>
                          <a:cxnLst>
                            <a:cxn ang="0">
                              <a:pos x="wd2" y="hd2"/>
                            </a:cxn>
                            <a:cxn ang="5400000">
                              <a:pos x="wd2" y="hd2"/>
                            </a:cxn>
                            <a:cxn ang="10800000">
                              <a:pos x="wd2" y="hd2"/>
                            </a:cxn>
                            <a:cxn ang="16200000">
                              <a:pos x="wd2" y="hd2"/>
                            </a:cxn>
                          </a:cxnLst>
                          <a:rect l="0" t="0" r="r" b="b"/>
                          <a:pathLst>
                            <a:path w="21600" h="21600" extrusionOk="0">
                              <a:moveTo>
                                <a:pt x="12240" y="10800"/>
                              </a:moveTo>
                              <a:cubicBezTo>
                                <a:pt x="12240" y="11595"/>
                                <a:pt x="11595" y="12240"/>
                                <a:pt x="10800" y="12240"/>
                              </a:cubicBezTo>
                              <a:cubicBezTo>
                                <a:pt x="10268" y="12240"/>
                                <a:pt x="9809" y="11949"/>
                                <a:pt x="9560" y="11520"/>
                              </a:cubicBezTo>
                              <a:lnTo>
                                <a:pt x="4320" y="11520"/>
                              </a:lnTo>
                              <a:lnTo>
                                <a:pt x="4320" y="10080"/>
                              </a:lnTo>
                              <a:lnTo>
                                <a:pt x="9560" y="10080"/>
                              </a:lnTo>
                              <a:cubicBezTo>
                                <a:pt x="9686" y="9864"/>
                                <a:pt x="9865" y="9683"/>
                                <a:pt x="10080" y="9557"/>
                              </a:cubicBezTo>
                              <a:lnTo>
                                <a:pt x="10080" y="2880"/>
                              </a:lnTo>
                              <a:lnTo>
                                <a:pt x="11520" y="2880"/>
                              </a:lnTo>
                              <a:lnTo>
                                <a:pt x="11520" y="9560"/>
                              </a:lnTo>
                              <a:cubicBezTo>
                                <a:pt x="11949" y="9809"/>
                                <a:pt x="12240" y="10268"/>
                                <a:pt x="12240" y="10800"/>
                              </a:cubicBezTo>
                              <a:close/>
                              <a:moveTo>
                                <a:pt x="10800" y="20160"/>
                              </a:moveTo>
                              <a:cubicBezTo>
                                <a:pt x="5631" y="20160"/>
                                <a:pt x="1440" y="15969"/>
                                <a:pt x="1440" y="10800"/>
                              </a:cubicBezTo>
                              <a:cubicBezTo>
                                <a:pt x="1440" y="5631"/>
                                <a:pt x="5631" y="1440"/>
                                <a:pt x="10800" y="1440"/>
                              </a:cubicBezTo>
                              <a:cubicBezTo>
                                <a:pt x="15969" y="1440"/>
                                <a:pt x="20160" y="5631"/>
                                <a:pt x="20160" y="10800"/>
                              </a:cubicBezTo>
                              <a:cubicBezTo>
                                <a:pt x="20160" y="15969"/>
                                <a:pt x="15969" y="20160"/>
                                <a:pt x="10800" y="20160"/>
                              </a:cubicBezTo>
                              <a:close/>
                              <a:moveTo>
                                <a:pt x="10800" y="0"/>
                              </a:moveTo>
                              <a:cubicBezTo>
                                <a:pt x="4835" y="0"/>
                                <a:pt x="0" y="4835"/>
                                <a:pt x="0" y="10800"/>
                              </a:cubicBezTo>
                              <a:cubicBezTo>
                                <a:pt x="0" y="16765"/>
                                <a:pt x="4835" y="21600"/>
                                <a:pt x="10800" y="21600"/>
                              </a:cubicBezTo>
                              <a:cubicBezTo>
                                <a:pt x="16765" y="21600"/>
                                <a:pt x="21600" y="16765"/>
                                <a:pt x="21600" y="10800"/>
                              </a:cubicBezTo>
                              <a:cubicBezTo>
                                <a:pt x="21600" y="4835"/>
                                <a:pt x="16765" y="0"/>
                                <a:pt x="10800" y="0"/>
                              </a:cubicBezTo>
                              <a:close/>
                            </a:path>
                          </a:pathLst>
                        </a:custGeom>
                        <a:solidFill>
                          <a:srgbClr val="2C212F"/>
                        </a:solidFill>
                        <a:ln w="12700" cap="flat">
                          <a:noFill/>
                          <a:miter lim="400000"/>
                        </a:ln>
                        <a:effectLst/>
                      </wps:spPr>
                      <wps:bodyPr/>
                    </wps:wsp>
                  </a:graphicData>
                </a:graphic>
              </wp:anchor>
            </w:drawing>
          </mc:Choice>
          <mc:Fallback>
            <w:pict>
              <v:shape w14:anchorId="48E60385" id="officeArt object" o:spid="_x0000_s1026" style="position:absolute;margin-left:145.85pt;margin-top:561.4pt;width:39.65pt;height:39.65pt;z-index:2516838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250822 0 250822 469402 248001 469379 245180 469332 242406 469239 239608 469122 236834 468959 234060 468772 231286 468539 228535 468283 225784 467980 223080 467653 220352 467280 217648 466884 214943 466464 212239 465998 209558 465509 206924 464972 204266 464413 201609 463807 198974 463201 196363 462525 193752 461849 191164 461126 188600 460380 186036 459587 183471 458771 180930 457932 178412 457069 175895 456160 173400 455228 170906 454272 168458 453269 166010 452267 163562 451218 161138 450146 158736 449050 156335 447908 153957 446742 151626 445553 149271 444341 146940 443082 144632 441823 142348 440517 140063 439189 137825 437836 135564 436461 133372 435039 131181 433640 128989 432171 126821 430703 124676 429187 122532 427649 120434 426087 118335 424525 116261 422916 114232 421284 112204 419629 110199 417951 108218 416249 106236 414524 104301 412775 102366 411003 100455 409208 98566 407390 96701 405572 94906 403707 93088 401818 91293 399907 89521 397972 87772 396060 86024 394078 84322 392097 82644 390092 80988 388064 79357 386012 77771 383937 76209 381839 74647 379741 73109 377620 71593 375475 70125 373307 68656 371115 67234 368924 65812 366709 64436 364448 63084 362210 61755 359949 60450 357664 59214 355356 57955 353025 56743 350670 55554 348316 54389 345938 53246 343536 52151 341159 51078 338734 50029 336286 49003 333838 48001 331367 47045 328873 46113 326378 45203 323860 44341 321366 43502 318825 42686 316261 41893 313696 41147 311108 40448 308521 39772 305910 39119 303322 38489 300688 37883 298030 37324 295372 36787 292715 36298 290034 35832 287329 35412 284648 35016 281944 34643 279217 34316 276489 34013 273738 33757 270987 33524 268213 33337 265462 33174 262688 33057 259890 32964 257093 32918 254272 32894 251451 32918 248654 32964 245833 33057 243035 33174 240238 33337 237463 33524 234689 33757 231915 34013 229187 34316 226437 34643 223709 35016 220981 35412 218277 35832 215573 36298 212869 36787 210211 37324 207553 37883 204896 38489 202238 39119 199604 39772 196993 40448 194382 41147 191817 41893 189229 42686 186665 43502 184101 44341 181560 45203 179042 46113 176524 47045 174053 48001 171558 49003 169087 50029 166639 51078 164192 52151 161767 53246 159366 54389 156965 55554 154610 56743 152255 57955 149901 59214 147570 60450 145262 61755 142977 63084 140692 64436 138478 65812 136216 67234 134002 68656 131810 70125 129619 71593 127451 73109 125306 74647 123161 76209 121063 77771 118988 79357 116913 80988 114862 82644 112834 84322 110829 86024 108847 87772 106866 89521 104931 91293 102996 93088 101107 94906 99219 96701 97354 98566 95536 100455 93717 102366 91922 104301 90150 106236 88402 108218 86653 110199 84952 112204 83273 114232 81641 116261 80009 118335 78401 120434 76839 122532 75277 124676 73738 126821 72223 128989 70754 131181 69285 133372 67863 135564 66441 137825 65066 140063 63737 142348 62408 144632 61103 146940 59844 149271 58585 151626 57373 153957 56184 156335 55018 158736 53876 161138 52780 163562 51708 166010 50659 168458 49633 170906 48630 173400 47675 175895 46742 178412 45856 180930 44994 183471 44154 186036 43338 188600 42546 191164 41800 193752 41077 196363 40401 198974 39748 201609 39119 204266 38513 206924 37953 209558 37417 212239 36927 214943 36461 217648 36041 220352 35645 223080 35272 225784 34946 228535 34643 231286 34386 234060 34153 284345 251451 284299 253176 284182 254878 283949 256557 283669 258212 283296 259844 282830 261429 282317 262991 281711 264506 281058 265998 280312 267444 279520 268842 278634 270195 277701 271523 276699 272782 275650 273995 274531 275160 273365 276279 272153 277328 270894 278331 269565 279263 268213 280149 266791 280942 265346 281688 263853 282364 262361 282970 260800 283483 259214 283949 257582 284322 255927 284602 254249 284835 252547 284952 250822 284998 249656 284975 248514 284928 247395 284812 246252 284695 245157 284509 244084 284299 242989 284066 241916 283786 240867 283460 239818 283110 238792 282737 237790 282317 236787 281874 235808 281408 234852 280895 233920 280359 233011 279799 232102 279193 231216 278564 230376 277911 229537 277235 228721 276536 227929 275813 227159 275044 226413 274274 225714 273482 225038 272642 224362 271803 223709 270941 223103 270055 222520 269145 221961 268213 99942 268213 99942 234689 221961 234689 222520 233757 223103 232848 223732 231938 224385 231076 225061 230260 225760 229421 226460 228605 227206 227835 227999 227066 228791 226343 229607 225644 230470 224968 231332 224315 232218 223686 233127 223080 234060 222520 234060 67047 267584 67047 267584 222590 268516 223149 269425 223732 270311 224338 271174 224991 272013 225667 272852 226343 273645 227066 274414 227812 275183 228581 275906 229374 276606 230190 277282 231006 277934 231845 278564 232731 279147 233640 279729 234549 280266 235482 280779 236438 281221 237417 281664 238419 282084 239422 282457 240448 282807 241497 283133 242546 283413 243618 283646 244714 283856 245809 284042 246905 284159 248047 284275 249166 284322 250285 284345 251451 234060 34153 236834 33967 239608 33803 242406 33687 245180 33594 248001 33547 250822 33524 253643 33547 256463 33594 259261 33687 262058 33803 264809 33967 267584 34153 270358 34386 273109 34643 275860 34946 278587 35272 281291 35645 283996 36041 286700 36461 289404 36927 292085 37417 294743 37953 297401 38513 300035 39119 302669 39748 305280 40401 307891 41077 310479 41800 313067 42546 315631 43338 318172 44154 320713 44994 323231 45856 325749 46742 328243 47675 330738 48630 333209 49633 335657 50659 338081 51708 340506 52780 342907 53876 345308 55018 347686 56184 350041 57373 352395 58585 354727 59844 357011 61103 359296 62408 361580 63737 363818 65066 366080 66441 368295 67863 370486 69285 372677 70754 374822 72223 376967 73738 379112 75277 381210 76839 383308 78401 385383 80009 387434 81641 389462 83273 391467 84952 393426 86653 395407 88402 397342 90150 399277 91922 401189 93717 403077 95536 404942 97354 406761 99219 408579 101107 410374 102996 412122 104931 413871 106866 415619 108847 417321 110829 419000 112834 420655 114862 422287 116913 423895 118988 425457 121063 427019 123161 428558 125306 430050 127451 431519 129619 432987 131810 434409 134002 435832 136216 437207 138478 438559 140692 439888 142977 441193 145262 442452 147570 443711 149901 444923 152255 446112 154610 447278 156965 448397 159366 449493 161767 450565 164192 451614 166639 452640 169087 453642 171558 454598 174053 455531 176524 456440 179042 457303 181560 458142 184101 458958 186665 459750 189229 460496 191817 461219 194382 461895 196993 462571 199604 463177 202238 463783 204896 464343 207553 464879 210211 465369 212869 465812 215573 466231 218277 466628 220981 467001 223709 467327 226437 467630 229187 467887 231915 468120 234689 468306 237463 468469 240238 468586 243035 468679 245833 468726 248654 468749 251451 468726 254272 468679 257093 468586 259890 468469 262688 468306 265462 468120 268213 467887 270987 467630 273738 467327 276489 467001 279217 466628 281944 466231 284648 465812 287329 465369 290034 464879 292715 464343 295372 463783 298030 463177 300688 462571 303322 461895 305910 461219 308521 460496 311108 459750 313696 458958 316261 458142 318825 457303 321366 456440 323860 455531 326378 454598 328873 453642 331367 452640 333838 451614 336286 450565 338734 449493 341159 448397 343536 447278 345938 446112 348316 444923 350670 443711 353025 442452 355356 441193 357664 439888 359949 438559 362210 437207 364448 435832 366709 434409 368924 432987 371115 431519 373307 430050 375475 428558 377620 427019 379741 425457 381839 423895 383937 422287 386012 420655 388064 419000 390092 417321 392097 415619 394078 413871 396060 412122 397972 410374 399907 408579 401818 406761 403707 404942 405572 403077 407390 401189 409208 399277 411003 397342 412775 395407 414524 393426 416249 391467 417951 389462 419629 387434 421284 385383 422916 383308 424525 381210 426087 379112 427649 376967 429187 374822 430703 372677 432171 370486 433640 368295 435039 366080 436461 363818 437836 361580 439189 359296 440517 357011 441823 354727 443082 352395 444341 350041 445553 347686 446742 345308 447908 342907 449050 340506 450146 338081 451218 335657 452267 333209 453269 330738 454272 328243 455228 325749 456160 323231 457069 320713 457932 318172 458771 315631 459587 313067 460380 310479 461126 307891 461849 305280 462525 302669 463201 300035 463807 297401 464413 294743 464972 292085 465509 289404 465998 286700 466464 283996 466884 281291 467280 278587 467653 275860 467980 273109 468283 270358 468539 267584 468772 264809 468959 262058 469122 259261 469239 256463 469332 253643 469379 250822 469402 250822 0 247558 23 244317 93 241124 187 237883 326 234666 513 231472 723 228278 1002 225131 1306 221961 1632 218790 2028 215666 2448 212519 2891 209395 3404 206318 3940 203240 4499 200140 5105 197086 5758 194032 6458 191001 7180 187994 7926 184987 8719 181979 9535 179018 10397 176034 11307 173097 12239 170183 13195 167269 14221 164378 15247 161487 16342 158620 17438 155776 18580 152932 19769 150134 20981 147336 22217 144562 23499 141811 24805 139060 26157 136333 27532 133629 28908 130971 30353 128313 31822 125656 33314 123045 34853 120434 36414 117846 38000 115281 39608 112764 41264 110246 42942 107728 44667 105257 46392 102809 48141 100361 49959 97960 51778 95582 53643 93228 55508 90873 57419 88565 59354 86257 61336 83996 63317 81734 65322 79520 67350 77352 69425 75160 71523 73015 73645 70894 75790 68796 77981 66721 80172 64693 82387 62665 84625 60683 86887 58725 89195 56790 91502 54878 93857 53013 96212 51148 98613 49330 101014 47511 103439 45763 105886 44014 108358 42289 110875 40634 113393 38979 115934 37370 118499 35785 121063 34223 123674 32684 126285 31192 128943 29724 131600 28278 134281 26880 136986 25504 139690 24152 142441 22846 145192 21588 147966 20352 150763 19140 153584 17951 156428 16808 159249 15713 162117 14617 165008 13591 167898 12566 170812 11610 173750 10677 176664 9768 179648 8905 182609 8066 185616 7274 188623 6528 191654 5805 194661 5105 197715 4453 200769 3870 203870 3310 206947 2774 210048 2261 213148 1818 216296 1399 219419 1002 222590 676 225760 373 228931 93 232102 -117 235295 -303 238513 -443 241753 -536 244970 -606 248211 -629 251451 -606 254715 -536 257955 -443 261173 -303 264413 -117 267630 93 270801 373 273995 676 277165 1002 280336 1399 283506 1818 286607 2261 289754 2774 292878 3310 295978 3870 299056 4453 302156 5105 305187 5805 308241 6528 311272 7274 314302 8066 317310 8905 320317 9768 323254 10677 326238 11610 329176 12566 332113 13591 335027 14617 337918 15713 340809 16808 343653 17951 346497 19140 349341 20352 352162 21588 354960 22846 357734 24152 360461 25504 363212 26880 365940 28278 368644 29724 371325 31192 373983 32684 376640 34223 379228 35785 381839 37370 384427 38979 386991 40634 389532 42289 392050 44014 394568 45763 397016 47511 399464 49330 401911 51148 404313 53013 406714 54878 409068 56790 411423 58725 413731 60683 416016 62665 418277 64693 420538 66721 422753 68796 424944 70894 427136 73015 429281 75160 431402 77352 433500 79520 435552 81734 437580 83996 439608 86257 441590 88565 443571 90873 445506 93228 447418 95582 449283 97960 451148 100361 452943 102809 454761 105257 456510 107728 458258 110246 459984 112764 461662 115281 463317 117846 464926 120434 466511 123045 468073 125656 469612 128313 471080 130971 472549 133629 473994 136333 475393 139060 476769 141811 478121 144562 479426 147336 480709 150134 481944 152932 483156 155776 484345 158620 485488 161487 486583 164378 487679 167269 488705 170183 489707 173097 490663 176034 491596 179018 492505 181979 493367 184987 494207 187994 494999 191001 495745 194032 496468 197086 497167 200140 497820 203240 498426 206318 498986 209395 499522 212519 500035 215666 500478 218790 500897 221961 501294 225131 501620 228278 501923 231472 502203 234666 502413 237883 502599 241124 502739 244317 502832 247558 502902 250822 502926 254085 502902 257326 502832 260543 502739 263760 502599 266977 502413 270171 502203 273365 501923 276536 501620 279706 501294 282853 500897 285977 500478 289124 500035 292248 499522 295349 498986 298426 498426 301504 497820 304558 497167 307611 496468 310642 495745 313673 494999 316680 494207 319664 493367 322625 492505 325609 491596 328546 490663 331484 489707 334398 488705 337265 487679 340156 486583 343024 485488 345868 484345 348712 483156 351533 481944 354330 480709 357081 479426 359832 478121 362583 476769 365311 475393 368015 473994 370696 472549 373353 471080 375988 469612 378599 468073 381210 466511 383797 464926 386362 463317 388903 461662 391421 459984 393915 458258 396386 456510 398834 454761 401282 452943 403683 451148 406084 449283 408439 447418 410770 445506 413078 443571 415386 441590 417648 439608 419909 437580 422124 435552 424315 433500 426506 431402 428651 429281 430749 427136 432847 424944 434922 422753 436951 420538 438979 418277 440960 416016 442942 413731 444877 411423 446788 409068 448630 406714 450495 404313 452314 401911 454132 399464 455880 397016 457629 394568 459354 392050 461033 389532 462688 386991 464296 384427 465858 381839 467420 379228 468959 376640 470451 373983 471920 371325 473365 368644 474764 365940 476139 363212 477491 360461 478797 357734 480079 354960 481315 352162 482527 349341 483716 346497 484835 343653 485931 340809 487026 337918 488052 335027 489078 332113 490034 329176 490966 326238 491875 323254 492738 320317 493577 317310 494370 314302 495116 311272 495838 308241 496538 305187 497191 302156 497797 299056 498356 295978 498892 292878 499405 289754 499848 286607 500268 283506 500664 280336 500991 277165 501294 273995 501573 270801 501783 267630 501970 264413 502110 261173 502203 257955 502273 254715 502296 251451 502273 248211 502203 244970 502110 241753 501970 238513 501783 235295 501573 232102 501294 228931 500991 225760 500664 222590 500268 219419 499848 216296 499405 213148 498892 210048 498356 206947 497797 203870 497191 200769 496538 197715 495838 194661 495116 191654 494370 188623 493577 185616 492738 182609 491875 179648 490966 176664 490034 173750 489078 170812 488052 167898 487026 165008 485931 162117 484835 159249 483716 156428 482527 153584 481315 150763 480079 147966 478797 145192 477491 142441 476139 139690 474764 136986 473365 134281 471920 131600 470451 128943 468959 126285 467420 123674 465858 121063 464296 118499 462688 115934 461033 113393 459354 110875 457629 108358 455880 105886 454132 103439 452314 101014 450495 98613 448630 96212 446788 93857 444877 91502 442942 89195 440960 86887 438979 84625 436951 82387 434922 80172 432847 77981 430749 75790 428651 73645 426506 71523 424315 69425 422124 67350 419909 65322 417648 63317 415386 61336 413078 59354 410770 57419 408439 55508 406084 53643 403683 51778 401282 49959 398834 48141 396386 46392 393915 44667 391421 42942 388903 41264 386362 39608 383797 38000 381210 36414 378599 34853 375988 33314 373353 31822 370696 30353 368015 28908 365311 27532 362583 26157 359832 24805 357081 23499 354330 22217 351533 20981 348712 19769 345868 18580 343024 17438 340156 16342 337265 15247 334398 14221 331484 13195 328546 12239 325609 11307 322625 10397 319664 9535 316680 8719 313673 7926 310642 7180 307611 6458 304558 5758 301504 5105 298426 4499 295349 3940 292248 3404 289124 2891 285977 2448 282853 2028 279706 1632 276536 1306 273365 1002 270171 723 266977 513 263760 326 260543 187 257326 93 254085 23 250822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" path="m12240,10800v,795,-645,1440,-1440,1440c10268,12240,9809,11949,9560,11520r-5240,l4320,10080r5240,c9686,9864,9865,9683,10080,9557r,-6677l11520,2880r,6680c11949,9809,12240,10268,12240,10800xm10800,20160v-5169,,-9360,-4191,-9360,-9360c1440,5631,5631,1440,10800,1440v5169,,9360,4191,9360,9360c20160,15969,15969,20160,10800,20160xm10800,c4835,,,4835,,10800v,5965,4835,10800,10800,10800c16765,21600,21600,16765,21600,10800,21600,4835,16765,,10800,xe" fillcolor="#2c212f" stroked="f" strokeweight="1pt">
                <v:stroke miterlimit="4" joinstyle="miter"/>
                <v:path arrowok="t" o:extrusionok="f" o:connecttype="custom" o:connectlocs="251621,251621;251621,251621;251621,251621;251621,251621" o:connectangles="0,90,180,270"/>
                <w10:wrap type="through" anchorx="page" anchory="page"/>
              </v:shape>
            </w:pict>
          </mc:Fallback>
        </mc:AlternateContent>
      </w:r>
      <w:r>
        <w:rPr>
          <w:noProof/>
          <w:lang w:val="en-US"/>
        </w:rPr>
        <mc:AlternateContent>
          <mc:Choice Requires="wps">
            <w:drawing>
              <wp:anchor distT="152400" distB="152400" distL="152400" distR="152400" simplePos="0" relativeHeight="251684864" behindDoc="0" locked="0" layoutInCell="1" allowOverlap="1">
                <wp:simplePos x="0" y="0"/>
                <wp:positionH relativeFrom="page">
                  <wp:posOffset>5174152</wp:posOffset>
                </wp:positionH>
                <wp:positionV relativeFrom="page">
                  <wp:posOffset>4451863</wp:posOffset>
                </wp:positionV>
                <wp:extent cx="512834" cy="416678"/>
                <wp:effectExtent l="0" t="0" r="0" b="0"/>
                <wp:wrapThrough wrapText="bothSides" distL="152400" distR="152400">
                  <wp:wrapPolygon edited="1">
                    <wp:start x="2700" y="0"/>
                    <wp:lineTo x="18900" y="0"/>
                    <wp:lineTo x="3375" y="0"/>
                    <wp:lineTo x="14850" y="13293"/>
                    <wp:lineTo x="14850" y="14123"/>
                    <wp:lineTo x="14848" y="14209"/>
                    <wp:lineTo x="14843" y="14293"/>
                    <wp:lineTo x="14834" y="14376"/>
                    <wp:lineTo x="14823" y="14458"/>
                    <wp:lineTo x="14807" y="14538"/>
                    <wp:lineTo x="14789" y="14617"/>
                    <wp:lineTo x="14768" y="14695"/>
                    <wp:lineTo x="14744" y="14770"/>
                    <wp:lineTo x="14717" y="14844"/>
                    <wp:lineTo x="14687" y="14915"/>
                    <wp:lineTo x="14655" y="14985"/>
                    <wp:lineTo x="14619" y="15052"/>
                    <wp:lineTo x="14582" y="15117"/>
                    <wp:lineTo x="14542" y="15180"/>
                    <wp:lineTo x="14499" y="15240"/>
                    <wp:lineTo x="14455" y="15298"/>
                    <wp:lineTo x="14408" y="15353"/>
                    <wp:lineTo x="14359" y="15405"/>
                    <wp:lineTo x="14308" y="15455"/>
                    <wp:lineTo x="14255" y="15501"/>
                    <wp:lineTo x="14200" y="15544"/>
                    <wp:lineTo x="14143" y="15584"/>
                    <wp:lineTo x="14085" y="15621"/>
                    <wp:lineTo x="14025" y="15654"/>
                    <wp:lineTo x="13964" y="15684"/>
                    <wp:lineTo x="13901" y="15710"/>
                    <wp:lineTo x="13837" y="15732"/>
                    <wp:lineTo x="13772" y="15751"/>
                    <wp:lineTo x="13706" y="15765"/>
                    <wp:lineTo x="13638" y="15776"/>
                    <wp:lineTo x="13569" y="15782"/>
                    <wp:lineTo x="13500" y="15785"/>
                    <wp:lineTo x="8100" y="15785"/>
                    <wp:lineTo x="8031" y="15782"/>
                    <wp:lineTo x="7962" y="15776"/>
                    <wp:lineTo x="7894" y="15765"/>
                    <wp:lineTo x="7828" y="15751"/>
                    <wp:lineTo x="7763" y="15732"/>
                    <wp:lineTo x="7699" y="15710"/>
                    <wp:lineTo x="7636" y="15684"/>
                    <wp:lineTo x="7575" y="15654"/>
                    <wp:lineTo x="7515" y="15621"/>
                    <wp:lineTo x="7457" y="15584"/>
                    <wp:lineTo x="7400" y="15544"/>
                    <wp:lineTo x="7345" y="15501"/>
                    <wp:lineTo x="7292" y="15455"/>
                    <wp:lineTo x="7241" y="15405"/>
                    <wp:lineTo x="7192" y="15353"/>
                    <wp:lineTo x="7145" y="15298"/>
                    <wp:lineTo x="7101" y="15240"/>
                    <wp:lineTo x="7058" y="15180"/>
                    <wp:lineTo x="7018" y="15117"/>
                    <wp:lineTo x="6981" y="15052"/>
                    <wp:lineTo x="6945" y="14985"/>
                    <wp:lineTo x="6913" y="14915"/>
                    <wp:lineTo x="6883" y="14844"/>
                    <wp:lineTo x="6856" y="14770"/>
                    <wp:lineTo x="6832" y="14695"/>
                    <wp:lineTo x="6811" y="14617"/>
                    <wp:lineTo x="6793" y="14538"/>
                    <wp:lineTo x="6777" y="14458"/>
                    <wp:lineTo x="6766" y="14376"/>
                    <wp:lineTo x="6757" y="14293"/>
                    <wp:lineTo x="6752" y="14209"/>
                    <wp:lineTo x="6750" y="14123"/>
                    <wp:lineTo x="6750" y="13293"/>
                    <wp:lineTo x="1350" y="13293"/>
                    <wp:lineTo x="3375" y="831"/>
                    <wp:lineTo x="13500" y="831"/>
                    <wp:lineTo x="13500" y="1662"/>
                    <wp:lineTo x="4050" y="1662"/>
                    <wp:lineTo x="4050" y="4154"/>
                    <wp:lineTo x="12825" y="4154"/>
                    <wp:lineTo x="12825" y="2492"/>
                    <wp:lineTo x="14175" y="2492"/>
                    <wp:lineTo x="13500" y="8308"/>
                    <wp:lineTo x="3375" y="8308"/>
                    <wp:lineTo x="3375" y="5815"/>
                    <wp:lineTo x="14175" y="5815"/>
                    <wp:lineTo x="14175" y="4154"/>
                    <wp:lineTo x="18225" y="4154"/>
                    <wp:lineTo x="18225" y="6646"/>
                    <wp:lineTo x="14850" y="6646"/>
                    <wp:lineTo x="18900" y="8308"/>
                    <wp:lineTo x="18900" y="12462"/>
                    <wp:lineTo x="14175" y="12462"/>
                    <wp:lineTo x="14175" y="12465"/>
                    <wp:lineTo x="14175" y="12470"/>
                    <wp:lineTo x="14175" y="12476"/>
                    <wp:lineTo x="14175" y="12484"/>
                    <wp:lineTo x="14175" y="12493"/>
                    <wp:lineTo x="14175" y="12504"/>
                    <wp:lineTo x="14175" y="12517"/>
                    <wp:lineTo x="14175" y="12531"/>
                    <wp:lineTo x="14175" y="12546"/>
                    <wp:lineTo x="14175" y="12563"/>
                    <wp:lineTo x="14175" y="12581"/>
                    <wp:lineTo x="14175" y="12600"/>
                    <wp:lineTo x="14175" y="12620"/>
                    <wp:lineTo x="14175" y="12642"/>
                    <wp:lineTo x="14175" y="12664"/>
                    <wp:lineTo x="14175" y="12688"/>
                    <wp:lineTo x="14175" y="12712"/>
                    <wp:lineTo x="14175" y="12738"/>
                    <wp:lineTo x="14175" y="12764"/>
                    <wp:lineTo x="14175" y="12791"/>
                    <wp:lineTo x="14174" y="12818"/>
                    <wp:lineTo x="14174" y="12847"/>
                    <wp:lineTo x="14174" y="12876"/>
                    <wp:lineTo x="14174" y="12905"/>
                    <wp:lineTo x="14174" y="12936"/>
                    <wp:lineTo x="14174" y="12966"/>
                    <wp:lineTo x="14174" y="12997"/>
                    <wp:lineTo x="14174" y="13029"/>
                    <wp:lineTo x="14174" y="13060"/>
                    <wp:lineTo x="14174" y="13092"/>
                    <wp:lineTo x="14174" y="13124"/>
                    <wp:lineTo x="14174" y="13156"/>
                    <wp:lineTo x="14174" y="13189"/>
                    <wp:lineTo x="14174" y="13221"/>
                    <wp:lineTo x="14174" y="13253"/>
                    <wp:lineTo x="14174" y="13285"/>
                    <wp:lineTo x="14174" y="13318"/>
                    <wp:lineTo x="14174" y="13349"/>
                    <wp:lineTo x="14174" y="13381"/>
                    <wp:lineTo x="14174" y="13413"/>
                    <wp:lineTo x="14174" y="13444"/>
                    <wp:lineTo x="14174" y="13474"/>
                    <wp:lineTo x="14173" y="13504"/>
                    <wp:lineTo x="14173" y="13534"/>
                    <wp:lineTo x="14173" y="13563"/>
                    <wp:lineTo x="14173" y="13591"/>
                    <wp:lineTo x="14173" y="13619"/>
                    <wp:lineTo x="14173" y="13646"/>
                    <wp:lineTo x="14173" y="13673"/>
                    <wp:lineTo x="14173" y="13698"/>
                    <wp:lineTo x="14173" y="13723"/>
                    <wp:lineTo x="14173" y="13746"/>
                    <wp:lineTo x="14173" y="13769"/>
                    <wp:lineTo x="14173" y="13790"/>
                    <wp:lineTo x="14173" y="13811"/>
                    <wp:lineTo x="14173" y="13830"/>
                    <wp:lineTo x="14173" y="13848"/>
                    <wp:lineTo x="14173" y="13865"/>
                    <wp:lineTo x="14173" y="13880"/>
                    <wp:lineTo x="14173" y="13894"/>
                    <wp:lineTo x="14173" y="13907"/>
                    <wp:lineTo x="14173" y="13918"/>
                    <wp:lineTo x="14173" y="13928"/>
                    <wp:lineTo x="14172" y="13980"/>
                    <wp:lineTo x="14169" y="14033"/>
                    <wp:lineTo x="14163" y="14084"/>
                    <wp:lineTo x="14156" y="14134"/>
                    <wp:lineTo x="14147" y="14184"/>
                    <wp:lineTo x="14136" y="14233"/>
                    <wp:lineTo x="14122" y="14281"/>
                    <wp:lineTo x="14107" y="14327"/>
                    <wp:lineTo x="14091" y="14373"/>
                    <wp:lineTo x="14072" y="14417"/>
                    <wp:lineTo x="14052" y="14460"/>
                    <wp:lineTo x="14031" y="14501"/>
                    <wp:lineTo x="14007" y="14542"/>
                    <wp:lineTo x="13983" y="14580"/>
                    <wp:lineTo x="13956" y="14618"/>
                    <wp:lineTo x="13929" y="14653"/>
                    <wp:lineTo x="13900" y="14687"/>
                    <wp:lineTo x="13870" y="14720"/>
                    <wp:lineTo x="13838" y="14750"/>
                    <wp:lineTo x="13805" y="14779"/>
                    <wp:lineTo x="13772" y="14805"/>
                    <wp:lineTo x="13737" y="14830"/>
                    <wp:lineTo x="13701" y="14853"/>
                    <wp:lineTo x="13664" y="14873"/>
                    <wp:lineTo x="13626" y="14892"/>
                    <wp:lineTo x="13587" y="14908"/>
                    <wp:lineTo x="13548" y="14922"/>
                    <wp:lineTo x="13507" y="14933"/>
                    <wp:lineTo x="13466" y="14942"/>
                    <wp:lineTo x="13424" y="14949"/>
                    <wp:lineTo x="13382" y="14953"/>
                    <wp:lineTo x="13339" y="14954"/>
                    <wp:lineTo x="8259" y="14954"/>
                    <wp:lineTo x="8216" y="14953"/>
                    <wp:lineTo x="8174" y="14949"/>
                    <wp:lineTo x="8132" y="14942"/>
                    <wp:lineTo x="8091" y="14933"/>
                    <wp:lineTo x="8051" y="14922"/>
                    <wp:lineTo x="8011" y="14908"/>
                    <wp:lineTo x="7972" y="14892"/>
                    <wp:lineTo x="7934" y="14873"/>
                    <wp:lineTo x="7898" y="14853"/>
                    <wp:lineTo x="7862" y="14830"/>
                    <wp:lineTo x="7827" y="14805"/>
                    <wp:lineTo x="7793" y="14779"/>
                    <wp:lineTo x="7760" y="14750"/>
                    <wp:lineTo x="7729" y="14720"/>
                    <wp:lineTo x="7698" y="14687"/>
                    <wp:lineTo x="7669" y="14653"/>
                    <wp:lineTo x="7642" y="14618"/>
                    <wp:lineTo x="7615" y="14580"/>
                    <wp:lineTo x="7591" y="14542"/>
                    <wp:lineTo x="7567" y="14501"/>
                    <wp:lineTo x="7546" y="14460"/>
                    <wp:lineTo x="7526" y="14417"/>
                    <wp:lineTo x="7507" y="14373"/>
                    <wp:lineTo x="7491" y="14327"/>
                    <wp:lineTo x="7476" y="14281"/>
                    <wp:lineTo x="7462" y="14233"/>
                    <wp:lineTo x="7451" y="14184"/>
                    <wp:lineTo x="7442" y="14134"/>
                    <wp:lineTo x="7435" y="14084"/>
                    <wp:lineTo x="7429" y="14033"/>
                    <wp:lineTo x="7426" y="13980"/>
                    <wp:lineTo x="7425" y="13928"/>
                    <wp:lineTo x="7425" y="13918"/>
                    <wp:lineTo x="7425" y="13907"/>
                    <wp:lineTo x="7425" y="13894"/>
                    <wp:lineTo x="7425" y="13880"/>
                    <wp:lineTo x="7425" y="13865"/>
                    <wp:lineTo x="7425" y="13848"/>
                    <wp:lineTo x="7425" y="13830"/>
                    <wp:lineTo x="7425" y="13811"/>
                    <wp:lineTo x="7425" y="13790"/>
                    <wp:lineTo x="7425" y="13769"/>
                    <wp:lineTo x="7425" y="13746"/>
                    <wp:lineTo x="7425" y="13723"/>
                    <wp:lineTo x="7425" y="13698"/>
                    <wp:lineTo x="7425" y="13673"/>
                    <wp:lineTo x="7425" y="13646"/>
                    <wp:lineTo x="7425" y="13619"/>
                    <wp:lineTo x="7425" y="13591"/>
                    <wp:lineTo x="7425" y="13563"/>
                    <wp:lineTo x="7425" y="13534"/>
                    <wp:lineTo x="7425" y="13504"/>
                    <wp:lineTo x="7425" y="13474"/>
                    <wp:lineTo x="7425" y="13444"/>
                    <wp:lineTo x="7425" y="13413"/>
                    <wp:lineTo x="7425" y="13381"/>
                    <wp:lineTo x="7425" y="13349"/>
                    <wp:lineTo x="7425" y="13318"/>
                    <wp:lineTo x="7425" y="13285"/>
                    <wp:lineTo x="7425" y="13253"/>
                    <wp:lineTo x="7425" y="13221"/>
                    <wp:lineTo x="7425" y="13189"/>
                    <wp:lineTo x="7425" y="13156"/>
                    <wp:lineTo x="7425" y="13124"/>
                    <wp:lineTo x="7425" y="13092"/>
                    <wp:lineTo x="7425" y="13060"/>
                    <wp:lineTo x="7425" y="13029"/>
                    <wp:lineTo x="7425" y="12997"/>
                    <wp:lineTo x="7425" y="12966"/>
                    <wp:lineTo x="7425" y="12936"/>
                    <wp:lineTo x="7425" y="12905"/>
                    <wp:lineTo x="7425" y="12876"/>
                    <wp:lineTo x="7425" y="12847"/>
                    <wp:lineTo x="7425" y="12818"/>
                    <wp:lineTo x="7425" y="12791"/>
                    <wp:lineTo x="7425" y="12764"/>
                    <wp:lineTo x="7425" y="12738"/>
                    <wp:lineTo x="7425" y="12712"/>
                    <wp:lineTo x="7425" y="12688"/>
                    <wp:lineTo x="7425" y="12664"/>
                    <wp:lineTo x="7425" y="12642"/>
                    <wp:lineTo x="7425" y="12620"/>
                    <wp:lineTo x="7425" y="12600"/>
                    <wp:lineTo x="7425" y="12581"/>
                    <wp:lineTo x="7425" y="12563"/>
                    <wp:lineTo x="7425" y="12546"/>
                    <wp:lineTo x="7425" y="12531"/>
                    <wp:lineTo x="7425" y="12517"/>
                    <wp:lineTo x="7425" y="12504"/>
                    <wp:lineTo x="7425" y="12493"/>
                    <wp:lineTo x="7425" y="12484"/>
                    <wp:lineTo x="7425" y="12476"/>
                    <wp:lineTo x="7425" y="12470"/>
                    <wp:lineTo x="7425" y="12465"/>
                    <wp:lineTo x="7425" y="12462"/>
                    <wp:lineTo x="2700" y="12462"/>
                    <wp:lineTo x="2700" y="9969"/>
                    <wp:lineTo x="14850" y="9969"/>
                    <wp:lineTo x="14850" y="8308"/>
                    <wp:lineTo x="14851" y="8308"/>
                    <wp:lineTo x="14853" y="8308"/>
                    <wp:lineTo x="14857" y="8308"/>
                    <wp:lineTo x="14862" y="8308"/>
                    <wp:lineTo x="14868" y="8308"/>
                    <wp:lineTo x="14876" y="8308"/>
                    <wp:lineTo x="14885" y="8308"/>
                    <wp:lineTo x="14895" y="8308"/>
                    <wp:lineTo x="14907" y="8308"/>
                    <wp:lineTo x="14920" y="8308"/>
                    <wp:lineTo x="14935" y="8308"/>
                    <wp:lineTo x="14950" y="8308"/>
                    <wp:lineTo x="14967" y="8308"/>
                    <wp:lineTo x="14985" y="8308"/>
                    <wp:lineTo x="15004" y="8308"/>
                    <wp:lineTo x="15024" y="8308"/>
                    <wp:lineTo x="15045" y="8308"/>
                    <wp:lineTo x="15068" y="8308"/>
                    <wp:lineTo x="15091" y="8308"/>
                    <wp:lineTo x="15116" y="8308"/>
                    <wp:lineTo x="15141" y="8308"/>
                    <wp:lineTo x="15168" y="8308"/>
                    <wp:lineTo x="15195" y="8308"/>
                    <wp:lineTo x="15224" y="8308"/>
                    <wp:lineTo x="15253" y="8308"/>
                    <wp:lineTo x="15283" y="8308"/>
                    <wp:lineTo x="15315" y="8308"/>
                    <wp:lineTo x="15347" y="8308"/>
                    <wp:lineTo x="15379" y="8308"/>
                    <wp:lineTo x="15413" y="8308"/>
                    <wp:lineTo x="15448" y="8308"/>
                    <wp:lineTo x="15483" y="8308"/>
                    <wp:lineTo x="15519" y="8308"/>
                    <wp:lineTo x="15555" y="8308"/>
                    <wp:lineTo x="15593" y="8308"/>
                    <wp:lineTo x="15631" y="8308"/>
                    <wp:lineTo x="15670" y="8308"/>
                    <wp:lineTo x="15709" y="8308"/>
                    <wp:lineTo x="15749" y="8308"/>
                    <wp:lineTo x="15789" y="8308"/>
                    <wp:lineTo x="15830" y="8308"/>
                    <wp:lineTo x="15872" y="8308"/>
                    <wp:lineTo x="15914" y="8308"/>
                    <wp:lineTo x="15957" y="8308"/>
                    <wp:lineTo x="16000" y="8308"/>
                    <wp:lineTo x="16043" y="8308"/>
                    <wp:lineTo x="16087" y="8308"/>
                    <wp:lineTo x="16131" y="8308"/>
                    <wp:lineTo x="16176" y="8308"/>
                    <wp:lineTo x="16221" y="8308"/>
                    <wp:lineTo x="16266" y="8308"/>
                    <wp:lineTo x="16312" y="8308"/>
                    <wp:lineTo x="16358" y="8308"/>
                    <wp:lineTo x="16404" y="8308"/>
                    <wp:lineTo x="16451" y="8308"/>
                    <wp:lineTo x="16497" y="8308"/>
                    <wp:lineTo x="16544" y="8308"/>
                    <wp:lineTo x="16591" y="8308"/>
                    <wp:lineTo x="16638" y="8308"/>
                    <wp:lineTo x="16685" y="8308"/>
                    <wp:lineTo x="16733" y="8308"/>
                    <wp:lineTo x="16780" y="8308"/>
                    <wp:lineTo x="16828" y="8308"/>
                    <wp:lineTo x="16875" y="8308"/>
                    <wp:lineTo x="16922" y="8308"/>
                    <wp:lineTo x="16970" y="8308"/>
                    <wp:lineTo x="17017" y="8308"/>
                    <wp:lineTo x="17065" y="8308"/>
                    <wp:lineTo x="17112" y="8308"/>
                    <wp:lineTo x="17159" y="8308"/>
                    <wp:lineTo x="17206" y="8308"/>
                    <wp:lineTo x="17253" y="8308"/>
                    <wp:lineTo x="17299" y="8308"/>
                    <wp:lineTo x="17346" y="8308"/>
                    <wp:lineTo x="17392" y="8308"/>
                    <wp:lineTo x="17438" y="8308"/>
                    <wp:lineTo x="17484" y="8308"/>
                    <wp:lineTo x="17529" y="8308"/>
                    <wp:lineTo x="17574" y="8308"/>
                    <wp:lineTo x="17619" y="8308"/>
                    <wp:lineTo x="17663" y="8308"/>
                    <wp:lineTo x="17707" y="8308"/>
                    <wp:lineTo x="17750" y="8308"/>
                    <wp:lineTo x="17793" y="8308"/>
                    <wp:lineTo x="17836" y="8308"/>
                    <wp:lineTo x="17878" y="8308"/>
                    <wp:lineTo x="17920" y="8308"/>
                    <wp:lineTo x="17961" y="8308"/>
                    <wp:lineTo x="18001" y="8308"/>
                    <wp:lineTo x="18041" y="8308"/>
                    <wp:lineTo x="18080" y="8308"/>
                    <wp:lineTo x="18119" y="8308"/>
                    <wp:lineTo x="18157" y="8308"/>
                    <wp:lineTo x="18195" y="8308"/>
                    <wp:lineTo x="18231" y="8308"/>
                    <wp:lineTo x="18267" y="8308"/>
                    <wp:lineTo x="18302" y="8308"/>
                    <wp:lineTo x="18337" y="8308"/>
                    <wp:lineTo x="18371" y="8308"/>
                    <wp:lineTo x="18403" y="8308"/>
                    <wp:lineTo x="18435" y="8308"/>
                    <wp:lineTo x="18467" y="8308"/>
                    <wp:lineTo x="18497" y="8308"/>
                    <wp:lineTo x="18526" y="8308"/>
                    <wp:lineTo x="18555" y="8308"/>
                    <wp:lineTo x="18582" y="8308"/>
                    <wp:lineTo x="18609" y="8308"/>
                    <wp:lineTo x="18634" y="8308"/>
                    <wp:lineTo x="18659" y="8308"/>
                    <wp:lineTo x="18682" y="8308"/>
                    <wp:lineTo x="18705" y="8308"/>
                    <wp:lineTo x="18726" y="8308"/>
                    <wp:lineTo x="18746" y="8308"/>
                    <wp:lineTo x="18765" y="8308"/>
                    <wp:lineTo x="18783" y="8308"/>
                    <wp:lineTo x="18800" y="8308"/>
                    <wp:lineTo x="18815" y="8308"/>
                    <wp:lineTo x="18830" y="8308"/>
                    <wp:lineTo x="18843" y="8308"/>
                    <wp:lineTo x="18855" y="8308"/>
                    <wp:lineTo x="18865" y="8308"/>
                    <wp:lineTo x="18874" y="8308"/>
                    <wp:lineTo x="18882" y="8308"/>
                    <wp:lineTo x="18888" y="8308"/>
                    <wp:lineTo x="18893" y="8308"/>
                    <wp:lineTo x="18897" y="8308"/>
                    <wp:lineTo x="18899" y="8308"/>
                    <wp:lineTo x="18900" y="8308"/>
                    <wp:lineTo x="14850" y="6646"/>
                    <wp:lineTo x="13500" y="6646"/>
                    <wp:lineTo x="13500" y="6723"/>
                    <wp:lineTo x="13500" y="6797"/>
                    <wp:lineTo x="13500" y="6869"/>
                    <wp:lineTo x="13500" y="6939"/>
                    <wp:lineTo x="13500" y="7006"/>
                    <wp:lineTo x="13500" y="7071"/>
                    <wp:lineTo x="13500" y="7134"/>
                    <wp:lineTo x="13500" y="7195"/>
                    <wp:lineTo x="13500" y="7253"/>
                    <wp:lineTo x="13500" y="7310"/>
                    <wp:lineTo x="13500" y="7364"/>
                    <wp:lineTo x="13500" y="7416"/>
                    <wp:lineTo x="13500" y="7467"/>
                    <wp:lineTo x="13500" y="7515"/>
                    <wp:lineTo x="13500" y="7562"/>
                    <wp:lineTo x="13500" y="7607"/>
                    <wp:lineTo x="13500" y="7650"/>
                    <wp:lineTo x="13500" y="7691"/>
                    <wp:lineTo x="13500" y="7730"/>
                    <wp:lineTo x="13500" y="7768"/>
                    <wp:lineTo x="13500" y="7804"/>
                    <wp:lineTo x="13500" y="7838"/>
                    <wp:lineTo x="13500" y="7871"/>
                    <wp:lineTo x="13500" y="7902"/>
                    <wp:lineTo x="13500" y="7932"/>
                    <wp:lineTo x="13500" y="7960"/>
                    <wp:lineTo x="13500" y="7987"/>
                    <wp:lineTo x="13500" y="8012"/>
                    <wp:lineTo x="13500" y="8036"/>
                    <wp:lineTo x="13500" y="8059"/>
                    <wp:lineTo x="13500" y="8080"/>
                    <wp:lineTo x="13500" y="8100"/>
                    <wp:lineTo x="13500" y="8119"/>
                    <wp:lineTo x="13500" y="8137"/>
                    <wp:lineTo x="13500" y="8153"/>
                    <wp:lineTo x="13500" y="8169"/>
                    <wp:lineTo x="13500" y="8183"/>
                    <wp:lineTo x="13500" y="8196"/>
                    <wp:lineTo x="13500" y="8209"/>
                    <wp:lineTo x="13500" y="8220"/>
                    <wp:lineTo x="13500" y="8231"/>
                    <wp:lineTo x="13500" y="8240"/>
                    <wp:lineTo x="13500" y="8249"/>
                    <wp:lineTo x="13500" y="8257"/>
                    <wp:lineTo x="13500" y="8264"/>
                    <wp:lineTo x="13500" y="8271"/>
                    <wp:lineTo x="13500" y="8277"/>
                    <wp:lineTo x="13500" y="8282"/>
                    <wp:lineTo x="13500" y="8286"/>
                    <wp:lineTo x="13500" y="8290"/>
                    <wp:lineTo x="13500" y="8294"/>
                    <wp:lineTo x="13500" y="8297"/>
                    <wp:lineTo x="13500" y="8299"/>
                    <wp:lineTo x="13500" y="8301"/>
                    <wp:lineTo x="13500" y="8303"/>
                    <wp:lineTo x="13500" y="8304"/>
                    <wp:lineTo x="13500" y="8306"/>
                    <wp:lineTo x="13500" y="8307"/>
                    <wp:lineTo x="13500" y="8308"/>
                    <wp:lineTo x="14175" y="2492"/>
                    <wp:lineTo x="17550" y="2492"/>
                    <wp:lineTo x="17550" y="831"/>
                    <wp:lineTo x="18225" y="831"/>
                    <wp:lineTo x="20250" y="13292"/>
                    <wp:lineTo x="20249" y="13292"/>
                    <wp:lineTo x="20246" y="13292"/>
                    <wp:lineTo x="20241" y="13292"/>
                    <wp:lineTo x="20235" y="13292"/>
                    <wp:lineTo x="20226" y="13292"/>
                    <wp:lineTo x="20216" y="13292"/>
                    <wp:lineTo x="20203" y="13292"/>
                    <wp:lineTo x="20189" y="13292"/>
                    <wp:lineTo x="20174" y="13292"/>
                    <wp:lineTo x="20156" y="13292"/>
                    <wp:lineTo x="20137" y="13292"/>
                    <wp:lineTo x="20117" y="13292"/>
                    <wp:lineTo x="20094" y="13292"/>
                    <wp:lineTo x="20070" y="13292"/>
                    <wp:lineTo x="20045" y="13292"/>
                    <wp:lineTo x="20018" y="13292"/>
                    <wp:lineTo x="19990" y="13292"/>
                    <wp:lineTo x="19960" y="13292"/>
                    <wp:lineTo x="19928" y="13292"/>
                    <wp:lineTo x="19896" y="13292"/>
                    <wp:lineTo x="19862" y="13292"/>
                    <wp:lineTo x="19826" y="13292"/>
                    <wp:lineTo x="19790" y="13292"/>
                    <wp:lineTo x="19752" y="13292"/>
                    <wp:lineTo x="19712" y="13292"/>
                    <wp:lineTo x="19672" y="13292"/>
                    <wp:lineTo x="19631" y="13292"/>
                    <wp:lineTo x="19588" y="13292"/>
                    <wp:lineTo x="19544" y="13292"/>
                    <wp:lineTo x="19499" y="13292"/>
                    <wp:lineTo x="19453" y="13292"/>
                    <wp:lineTo x="19406" y="13292"/>
                    <wp:lineTo x="19358" y="13292"/>
                    <wp:lineTo x="19309" y="13292"/>
                    <wp:lineTo x="19260" y="13292"/>
                    <wp:lineTo x="19209" y="13292"/>
                    <wp:lineTo x="19157" y="13292"/>
                    <wp:lineTo x="19105" y="13292"/>
                    <wp:lineTo x="19052" y="13292"/>
                    <wp:lineTo x="18998" y="13292"/>
                    <wp:lineTo x="18943" y="13292"/>
                    <wp:lineTo x="18887" y="13292"/>
                    <wp:lineTo x="18831" y="13292"/>
                    <wp:lineTo x="18774" y="13292"/>
                    <wp:lineTo x="18717" y="13292"/>
                    <wp:lineTo x="18659" y="13292"/>
                    <wp:lineTo x="18600" y="13292"/>
                    <wp:lineTo x="18541" y="13292"/>
                    <wp:lineTo x="18482" y="13292"/>
                    <wp:lineTo x="18422" y="13292"/>
                    <wp:lineTo x="18361" y="13292"/>
                    <wp:lineTo x="18300" y="13292"/>
                    <wp:lineTo x="18239" y="13292"/>
                    <wp:lineTo x="18178" y="13292"/>
                    <wp:lineTo x="18116" y="13292"/>
                    <wp:lineTo x="18054" y="13292"/>
                    <wp:lineTo x="17991" y="13292"/>
                    <wp:lineTo x="17929" y="13292"/>
                    <wp:lineTo x="17866" y="13292"/>
                    <wp:lineTo x="17803" y="13292"/>
                    <wp:lineTo x="17740" y="13292"/>
                    <wp:lineTo x="17677" y="13293"/>
                    <wp:lineTo x="17613" y="13293"/>
                    <wp:lineTo x="17550" y="13293"/>
                    <wp:lineTo x="17487" y="13293"/>
                    <wp:lineTo x="17423" y="13293"/>
                    <wp:lineTo x="17360" y="13293"/>
                    <wp:lineTo x="17297" y="13293"/>
                    <wp:lineTo x="17234" y="13293"/>
                    <wp:lineTo x="17171" y="13293"/>
                    <wp:lineTo x="17109" y="13293"/>
                    <wp:lineTo x="17046" y="13293"/>
                    <wp:lineTo x="16984" y="13293"/>
                    <wp:lineTo x="16922" y="13293"/>
                    <wp:lineTo x="16861" y="13293"/>
                    <wp:lineTo x="16800" y="13293"/>
                    <wp:lineTo x="16739" y="13293"/>
                    <wp:lineTo x="16678" y="13293"/>
                    <wp:lineTo x="16618" y="13293"/>
                    <wp:lineTo x="16559" y="13293"/>
                    <wp:lineTo x="16500" y="13293"/>
                    <wp:lineTo x="16441" y="13293"/>
                    <wp:lineTo x="16383" y="13293"/>
                    <wp:lineTo x="16326" y="13293"/>
                    <wp:lineTo x="16269" y="13293"/>
                    <wp:lineTo x="16213" y="13293"/>
                    <wp:lineTo x="16157" y="13293"/>
                    <wp:lineTo x="16102" y="13293"/>
                    <wp:lineTo x="16048" y="13293"/>
                    <wp:lineTo x="15995" y="13293"/>
                    <wp:lineTo x="15943" y="13293"/>
                    <wp:lineTo x="15891" y="13293"/>
                    <wp:lineTo x="15840" y="13293"/>
                    <wp:lineTo x="15791" y="13293"/>
                    <wp:lineTo x="15742" y="13293"/>
                    <wp:lineTo x="15694" y="13293"/>
                    <wp:lineTo x="15647" y="13293"/>
                    <wp:lineTo x="15601" y="13293"/>
                    <wp:lineTo x="15556" y="13293"/>
                    <wp:lineTo x="15512" y="13293"/>
                    <wp:lineTo x="15469" y="13293"/>
                    <wp:lineTo x="15428" y="13293"/>
                    <wp:lineTo x="15388" y="13293"/>
                    <wp:lineTo x="15348" y="13293"/>
                    <wp:lineTo x="15310" y="13293"/>
                    <wp:lineTo x="15274" y="13293"/>
                    <wp:lineTo x="15238" y="13293"/>
                    <wp:lineTo x="15204" y="13293"/>
                    <wp:lineTo x="15172" y="13293"/>
                    <wp:lineTo x="15140" y="13293"/>
                    <wp:lineTo x="15110" y="13293"/>
                    <wp:lineTo x="15082" y="13293"/>
                    <wp:lineTo x="15055" y="13293"/>
                    <wp:lineTo x="15030" y="13293"/>
                    <wp:lineTo x="15006" y="13293"/>
                    <wp:lineTo x="14983" y="13293"/>
                    <wp:lineTo x="14963" y="13293"/>
                    <wp:lineTo x="14944" y="13293"/>
                    <wp:lineTo x="14926" y="13293"/>
                    <wp:lineTo x="14911" y="13293"/>
                    <wp:lineTo x="14897" y="13293"/>
                    <wp:lineTo x="14884" y="13293"/>
                    <wp:lineTo x="14874" y="13293"/>
                    <wp:lineTo x="14865" y="13293"/>
                    <wp:lineTo x="14859" y="13293"/>
                    <wp:lineTo x="14854" y="13293"/>
                    <wp:lineTo x="14851" y="13293"/>
                    <wp:lineTo x="14850" y="13293"/>
                    <wp:lineTo x="3375" y="0"/>
                    <wp:lineTo x="2700" y="0"/>
                    <wp:lineTo x="0" y="14123"/>
                    <wp:lineTo x="1350" y="21600"/>
                    <wp:lineTo x="20250" y="21600"/>
                    <wp:lineTo x="21600" y="14123"/>
                    <wp:lineTo x="21600" y="14122"/>
                    <wp:lineTo x="21600" y="14121"/>
                    <wp:lineTo x="21599" y="14117"/>
                    <wp:lineTo x="21598" y="14113"/>
                    <wp:lineTo x="21597" y="14107"/>
                    <wp:lineTo x="21596" y="14100"/>
                    <wp:lineTo x="21594" y="14092"/>
                    <wp:lineTo x="21592" y="14083"/>
                    <wp:lineTo x="21590" y="14072"/>
                    <wp:lineTo x="21588" y="14060"/>
                    <wp:lineTo x="21585" y="14047"/>
                    <wp:lineTo x="21583" y="14033"/>
                    <wp:lineTo x="21580" y="14018"/>
                    <wp:lineTo x="21577" y="14001"/>
                    <wp:lineTo x="21573" y="13983"/>
                    <wp:lineTo x="21570" y="13964"/>
                    <wp:lineTo x="21566" y="13945"/>
                    <wp:lineTo x="21562" y="13923"/>
                    <wp:lineTo x="21558" y="13901"/>
                    <wp:lineTo x="21553" y="13878"/>
                    <wp:lineTo x="21548" y="13854"/>
                    <wp:lineTo x="21544" y="13828"/>
                    <wp:lineTo x="21539" y="13802"/>
                    <wp:lineTo x="21533" y="13774"/>
                    <wp:lineTo x="21528" y="13745"/>
                    <wp:lineTo x="21522" y="13716"/>
                    <wp:lineTo x="21516" y="13685"/>
                    <wp:lineTo x="21510" y="13653"/>
                    <wp:lineTo x="21504" y="13620"/>
                    <wp:lineTo x="21497" y="13587"/>
                    <wp:lineTo x="21491" y="13552"/>
                    <wp:lineTo x="21484" y="13516"/>
                    <wp:lineTo x="21477" y="13480"/>
                    <wp:lineTo x="21470" y="13442"/>
                    <wp:lineTo x="21462" y="13403"/>
                    <wp:lineTo x="21455" y="13364"/>
                    <wp:lineTo x="21447" y="13323"/>
                    <wp:lineTo x="21439" y="13282"/>
                    <wp:lineTo x="21431" y="13240"/>
                    <wp:lineTo x="21423" y="13196"/>
                    <wp:lineTo x="21414" y="13152"/>
                    <wp:lineTo x="21406" y="13107"/>
                    <wp:lineTo x="21397" y="13062"/>
                    <wp:lineTo x="21388" y="13015"/>
                    <wp:lineTo x="21379" y="12967"/>
                    <wp:lineTo x="21370" y="12919"/>
                    <wp:lineTo x="21360" y="12870"/>
                    <wp:lineTo x="21351" y="12820"/>
                    <wp:lineTo x="21341" y="12769"/>
                    <wp:lineTo x="21331" y="12717"/>
                    <wp:lineTo x="21321" y="12665"/>
                    <wp:lineTo x="21311" y="12612"/>
                    <wp:lineTo x="21301" y="12558"/>
                    <wp:lineTo x="21290" y="12503"/>
                    <wp:lineTo x="21280" y="12448"/>
                    <wp:lineTo x="21269" y="12391"/>
                    <wp:lineTo x="21258" y="12334"/>
                    <wp:lineTo x="21247" y="12277"/>
                    <wp:lineTo x="21236" y="12218"/>
                    <wp:lineTo x="21225" y="12159"/>
                    <wp:lineTo x="21213" y="12100"/>
                    <wp:lineTo x="21202" y="12039"/>
                    <wp:lineTo x="21190" y="11978"/>
                    <wp:lineTo x="21178" y="11916"/>
                    <wp:lineTo x="21166" y="11854"/>
                    <wp:lineTo x="21154" y="11791"/>
                    <wp:lineTo x="21142" y="11727"/>
                    <wp:lineTo x="21130" y="11663"/>
                    <wp:lineTo x="21117" y="11598"/>
                    <wp:lineTo x="21105" y="11533"/>
                    <wp:lineTo x="21092" y="11467"/>
                    <wp:lineTo x="21079" y="11400"/>
                    <wp:lineTo x="21067" y="11333"/>
                    <wp:lineTo x="21054" y="11265"/>
                    <wp:lineTo x="21041" y="11197"/>
                    <wp:lineTo x="21027" y="11128"/>
                    <wp:lineTo x="21014" y="11059"/>
                    <wp:lineTo x="21001" y="10989"/>
                    <wp:lineTo x="20987" y="10918"/>
                    <wp:lineTo x="20974" y="10847"/>
                    <wp:lineTo x="20960" y="10776"/>
                    <wp:lineTo x="20946" y="10704"/>
                    <wp:lineTo x="20933" y="10632"/>
                    <wp:lineTo x="20919" y="10559"/>
                    <wp:lineTo x="20905" y="10486"/>
                    <wp:lineTo x="20891" y="10412"/>
                    <wp:lineTo x="20876" y="10338"/>
                    <wp:lineTo x="20862" y="10264"/>
                    <wp:lineTo x="20848" y="10189"/>
                    <wp:lineTo x="20834" y="10114"/>
                    <wp:lineTo x="20819" y="10038"/>
                    <wp:lineTo x="20805" y="9962"/>
                    <wp:lineTo x="20790" y="9886"/>
                    <wp:lineTo x="20775" y="9809"/>
                    <wp:lineTo x="20761" y="9732"/>
                    <wp:lineTo x="20746" y="9654"/>
                    <wp:lineTo x="20731" y="9577"/>
                    <wp:lineTo x="20716" y="9499"/>
                    <wp:lineTo x="20701" y="9420"/>
                    <wp:lineTo x="20686" y="9342"/>
                    <wp:lineTo x="20671" y="9263"/>
                    <wp:lineTo x="20656" y="9184"/>
                    <wp:lineTo x="20640" y="9104"/>
                    <wp:lineTo x="20625" y="9024"/>
                    <wp:lineTo x="20610" y="8944"/>
                    <wp:lineTo x="20595" y="8864"/>
                    <wp:lineTo x="20579" y="8784"/>
                    <wp:lineTo x="20564" y="8703"/>
                    <wp:lineTo x="20548" y="8622"/>
                    <wp:lineTo x="20533" y="8541"/>
                    <wp:lineTo x="20517" y="8460"/>
                    <wp:lineTo x="20502" y="8379"/>
                    <wp:lineTo x="20486" y="8297"/>
                    <wp:lineTo x="20471" y="8215"/>
                    <wp:lineTo x="20455" y="8134"/>
                    <wp:lineTo x="20439" y="8052"/>
                    <wp:lineTo x="20424" y="7970"/>
                    <wp:lineTo x="20408" y="7887"/>
                    <wp:lineTo x="20392" y="7805"/>
                    <wp:lineTo x="20376" y="7723"/>
                    <wp:lineTo x="20361" y="7640"/>
                    <wp:lineTo x="20345" y="7558"/>
                    <wp:lineTo x="20329" y="7475"/>
                    <wp:lineTo x="20313" y="7392"/>
                    <wp:lineTo x="20297" y="7310"/>
                    <wp:lineTo x="20282" y="7227"/>
                    <wp:lineTo x="20266" y="7144"/>
                    <wp:lineTo x="20250" y="7062"/>
                    <wp:lineTo x="20234" y="6979"/>
                    <wp:lineTo x="20218" y="6896"/>
                    <wp:lineTo x="20203" y="6813"/>
                    <wp:lineTo x="20187" y="6731"/>
                    <wp:lineTo x="20171" y="6648"/>
                    <wp:lineTo x="20155" y="6565"/>
                    <wp:lineTo x="20139" y="6483"/>
                    <wp:lineTo x="20124" y="6400"/>
                    <wp:lineTo x="20108" y="6318"/>
                    <wp:lineTo x="20092" y="6236"/>
                    <wp:lineTo x="20076" y="6154"/>
                    <wp:lineTo x="20061" y="6071"/>
                    <wp:lineTo x="20045" y="5989"/>
                    <wp:lineTo x="20029" y="5908"/>
                    <wp:lineTo x="20014" y="5826"/>
                    <wp:lineTo x="19998" y="5744"/>
                    <wp:lineTo x="19983" y="5663"/>
                    <wp:lineTo x="19967" y="5582"/>
                    <wp:lineTo x="19952" y="5501"/>
                    <wp:lineTo x="19936" y="5420"/>
                    <wp:lineTo x="19921" y="5339"/>
                    <wp:lineTo x="19905" y="5259"/>
                    <wp:lineTo x="19890" y="5179"/>
                    <wp:lineTo x="19875" y="5099"/>
                    <wp:lineTo x="19860" y="5019"/>
                    <wp:lineTo x="19844" y="4940"/>
                    <wp:lineTo x="19829" y="4860"/>
                    <wp:lineTo x="19814" y="4781"/>
                    <wp:lineTo x="19799" y="4703"/>
                    <wp:lineTo x="19784" y="4624"/>
                    <wp:lineTo x="19769" y="4546"/>
                    <wp:lineTo x="19754" y="4469"/>
                    <wp:lineTo x="19739" y="4391"/>
                    <wp:lineTo x="19725" y="4314"/>
                    <wp:lineTo x="19710" y="4237"/>
                    <wp:lineTo x="19695" y="4161"/>
                    <wp:lineTo x="19681" y="4085"/>
                    <wp:lineTo x="19666" y="4009"/>
                    <wp:lineTo x="19652" y="3934"/>
                    <wp:lineTo x="19638" y="3859"/>
                    <wp:lineTo x="19624" y="3785"/>
                    <wp:lineTo x="19609" y="3711"/>
                    <wp:lineTo x="19595" y="3637"/>
                    <wp:lineTo x="19581" y="3564"/>
                    <wp:lineTo x="19567" y="3491"/>
                    <wp:lineTo x="19554" y="3419"/>
                    <wp:lineTo x="19540" y="3347"/>
                    <wp:lineTo x="19526" y="3276"/>
                    <wp:lineTo x="19513" y="3205"/>
                    <wp:lineTo x="19499" y="3134"/>
                    <wp:lineTo x="19486" y="3064"/>
                    <wp:lineTo x="19473" y="2995"/>
                    <wp:lineTo x="19459" y="2926"/>
                    <wp:lineTo x="19446" y="2858"/>
                    <wp:lineTo x="19433" y="2790"/>
                    <wp:lineTo x="19421" y="2723"/>
                    <wp:lineTo x="19408" y="2656"/>
                    <wp:lineTo x="19395" y="2590"/>
                    <wp:lineTo x="19383" y="2525"/>
                    <wp:lineTo x="19370" y="2460"/>
                    <wp:lineTo x="19358" y="2396"/>
                    <wp:lineTo x="19346" y="2332"/>
                    <wp:lineTo x="19334" y="2269"/>
                    <wp:lineTo x="19322" y="2207"/>
                    <wp:lineTo x="19310" y="2145"/>
                    <wp:lineTo x="19298" y="2084"/>
                    <wp:lineTo x="19287" y="2023"/>
                    <wp:lineTo x="19275" y="1964"/>
                    <wp:lineTo x="19264" y="1905"/>
                    <wp:lineTo x="19253" y="1846"/>
                    <wp:lineTo x="19242" y="1789"/>
                    <wp:lineTo x="19231" y="1732"/>
                    <wp:lineTo x="19220" y="1676"/>
                    <wp:lineTo x="19210" y="1620"/>
                    <wp:lineTo x="19199" y="1565"/>
                    <wp:lineTo x="19189" y="1511"/>
                    <wp:lineTo x="19179" y="1458"/>
                    <wp:lineTo x="19169" y="1406"/>
                    <wp:lineTo x="19159" y="1354"/>
                    <wp:lineTo x="19149" y="1303"/>
                    <wp:lineTo x="19140" y="1253"/>
                    <wp:lineTo x="19130" y="1204"/>
                    <wp:lineTo x="19121" y="1156"/>
                    <wp:lineTo x="19112" y="1108"/>
                    <wp:lineTo x="19103" y="1062"/>
                    <wp:lineTo x="19094" y="1016"/>
                    <wp:lineTo x="19086" y="971"/>
                    <wp:lineTo x="19077" y="927"/>
                    <wp:lineTo x="19069" y="883"/>
                    <wp:lineTo x="19061" y="841"/>
                    <wp:lineTo x="19053" y="800"/>
                    <wp:lineTo x="19045" y="759"/>
                    <wp:lineTo x="19038" y="720"/>
                    <wp:lineTo x="19030" y="681"/>
                    <wp:lineTo x="19023" y="644"/>
                    <wp:lineTo x="19016" y="607"/>
                    <wp:lineTo x="19009" y="571"/>
                    <wp:lineTo x="19003" y="536"/>
                    <wp:lineTo x="18996" y="503"/>
                    <wp:lineTo x="18990" y="470"/>
                    <wp:lineTo x="18984" y="438"/>
                    <wp:lineTo x="18978" y="407"/>
                    <wp:lineTo x="18972" y="378"/>
                    <wp:lineTo x="18967" y="349"/>
                    <wp:lineTo x="18961" y="322"/>
                    <wp:lineTo x="18956" y="295"/>
                    <wp:lineTo x="18952" y="270"/>
                    <wp:lineTo x="18947" y="245"/>
                    <wp:lineTo x="18942" y="222"/>
                    <wp:lineTo x="18938" y="200"/>
                    <wp:lineTo x="18934" y="179"/>
                    <wp:lineTo x="18930" y="159"/>
                    <wp:lineTo x="18927" y="140"/>
                    <wp:lineTo x="18923" y="122"/>
                    <wp:lineTo x="18920" y="106"/>
                    <wp:lineTo x="18917" y="90"/>
                    <wp:lineTo x="18915" y="76"/>
                    <wp:lineTo x="18912" y="63"/>
                    <wp:lineTo x="18910" y="51"/>
                    <wp:lineTo x="18908" y="41"/>
                    <wp:lineTo x="18906" y="31"/>
                    <wp:lineTo x="18904" y="23"/>
                    <wp:lineTo x="18903" y="16"/>
                    <wp:lineTo x="18902" y="10"/>
                    <wp:lineTo x="18901" y="6"/>
                    <wp:lineTo x="18900" y="3"/>
                    <wp:lineTo x="18900" y="1"/>
                    <wp:lineTo x="18900" y="0"/>
                    <wp:lineTo x="2700" y="0"/>
                  </wp:wrapPolygon>
                </wp:wrapThrough>
                <wp:docPr id="9" name="officeArt object"/>
                <wp:cNvGraphicFramePr/>
                <a:graphic xmlns:a="http://schemas.openxmlformats.org/drawingml/2006/main">
                  <a:graphicData uri="http://schemas.microsoft.com/office/word/2010/wordprocessingShape">
                    <wps:wsp>
                      <wps:cNvSpPr/>
                      <wps:spPr>
                        <a:xfrm>
                          <a:off x="0" y="0"/>
                          <a:ext cx="512834" cy="416678"/>
                        </a:xfrm>
                        <a:custGeom>
                          <a:avLst/>
                          <a:gdLst/>
                          <a:ahLst/>
                          <a:cxnLst>
                            <a:cxn ang="0">
                              <a:pos x="wd2" y="hd2"/>
                            </a:cxn>
                            <a:cxn ang="5400000">
                              <a:pos x="wd2" y="hd2"/>
                            </a:cxn>
                            <a:cxn ang="10800000">
                              <a:pos x="wd2" y="hd2"/>
                            </a:cxn>
                            <a:cxn ang="16200000">
                              <a:pos x="wd2" y="hd2"/>
                            </a:cxn>
                          </a:cxnLst>
                          <a:rect l="0" t="0" r="r" b="b"/>
                          <a:pathLst>
                            <a:path w="21600" h="21600" extrusionOk="0">
                              <a:moveTo>
                                <a:pt x="13500" y="8308"/>
                              </a:moveTo>
                              <a:lnTo>
                                <a:pt x="3375" y="8308"/>
                              </a:lnTo>
                              <a:lnTo>
                                <a:pt x="3375" y="5815"/>
                              </a:lnTo>
                              <a:lnTo>
                                <a:pt x="14175" y="5815"/>
                              </a:lnTo>
                              <a:lnTo>
                                <a:pt x="14175" y="4154"/>
                              </a:lnTo>
                              <a:lnTo>
                                <a:pt x="18225" y="4154"/>
                              </a:lnTo>
                              <a:lnTo>
                                <a:pt x="18225" y="6646"/>
                              </a:lnTo>
                              <a:lnTo>
                                <a:pt x="13500" y="6646"/>
                              </a:lnTo>
                              <a:cubicBezTo>
                                <a:pt x="13500" y="8308"/>
                                <a:pt x="13500" y="8308"/>
                                <a:pt x="13500" y="8308"/>
                              </a:cubicBezTo>
                              <a:close/>
                              <a:moveTo>
                                <a:pt x="18900" y="8308"/>
                              </a:moveTo>
                              <a:lnTo>
                                <a:pt x="18900" y="12462"/>
                              </a:lnTo>
                              <a:lnTo>
                                <a:pt x="14175" y="12462"/>
                              </a:lnTo>
                              <a:cubicBezTo>
                                <a:pt x="14175" y="12462"/>
                                <a:pt x="14173" y="13740"/>
                                <a:pt x="14173" y="13928"/>
                              </a:cubicBezTo>
                              <a:cubicBezTo>
                                <a:pt x="14173" y="14495"/>
                                <a:pt x="13800" y="14954"/>
                                <a:pt x="13339" y="14954"/>
                              </a:cubicBezTo>
                              <a:lnTo>
                                <a:pt x="8259" y="14954"/>
                              </a:lnTo>
                              <a:cubicBezTo>
                                <a:pt x="7798" y="14954"/>
                                <a:pt x="7425" y="14495"/>
                                <a:pt x="7425" y="13928"/>
                              </a:cubicBezTo>
                              <a:cubicBezTo>
                                <a:pt x="7425" y="13740"/>
                                <a:pt x="7425" y="12462"/>
                                <a:pt x="7425" y="12462"/>
                              </a:cubicBezTo>
                              <a:lnTo>
                                <a:pt x="2700" y="12462"/>
                              </a:lnTo>
                              <a:lnTo>
                                <a:pt x="2700" y="9969"/>
                              </a:lnTo>
                              <a:lnTo>
                                <a:pt x="14850" y="9969"/>
                              </a:lnTo>
                              <a:lnTo>
                                <a:pt x="14850" y="8308"/>
                              </a:lnTo>
                              <a:cubicBezTo>
                                <a:pt x="14850" y="8308"/>
                                <a:pt x="18900" y="8308"/>
                                <a:pt x="18900" y="8308"/>
                              </a:cubicBezTo>
                              <a:close/>
                              <a:moveTo>
                                <a:pt x="14850" y="13293"/>
                              </a:moveTo>
                              <a:lnTo>
                                <a:pt x="14850" y="14123"/>
                              </a:lnTo>
                              <a:cubicBezTo>
                                <a:pt x="14850" y="15041"/>
                                <a:pt x="14246" y="15785"/>
                                <a:pt x="13500" y="15785"/>
                              </a:cubicBezTo>
                              <a:lnTo>
                                <a:pt x="8100" y="15785"/>
                              </a:lnTo>
                              <a:cubicBezTo>
                                <a:pt x="7354" y="15785"/>
                                <a:pt x="6750" y="15041"/>
                                <a:pt x="6750" y="14123"/>
                              </a:cubicBezTo>
                              <a:lnTo>
                                <a:pt x="6750" y="13293"/>
                              </a:lnTo>
                              <a:lnTo>
                                <a:pt x="1350" y="13293"/>
                              </a:lnTo>
                              <a:lnTo>
                                <a:pt x="3375" y="831"/>
                              </a:lnTo>
                              <a:lnTo>
                                <a:pt x="13500" y="831"/>
                              </a:lnTo>
                              <a:lnTo>
                                <a:pt x="13500" y="1662"/>
                              </a:lnTo>
                              <a:lnTo>
                                <a:pt x="4050" y="1662"/>
                              </a:lnTo>
                              <a:lnTo>
                                <a:pt x="4050" y="4154"/>
                              </a:lnTo>
                              <a:lnTo>
                                <a:pt x="12825" y="4154"/>
                              </a:lnTo>
                              <a:lnTo>
                                <a:pt x="12825" y="2492"/>
                              </a:lnTo>
                              <a:lnTo>
                                <a:pt x="17550" y="2492"/>
                              </a:lnTo>
                              <a:lnTo>
                                <a:pt x="17550" y="831"/>
                              </a:lnTo>
                              <a:lnTo>
                                <a:pt x="18225" y="831"/>
                              </a:lnTo>
                              <a:lnTo>
                                <a:pt x="20250" y="13292"/>
                              </a:lnTo>
                              <a:cubicBezTo>
                                <a:pt x="20250" y="13292"/>
                                <a:pt x="14850" y="13293"/>
                                <a:pt x="14850" y="13293"/>
                              </a:cubicBezTo>
                              <a:close/>
                              <a:moveTo>
                                <a:pt x="18900" y="0"/>
                              </a:moveTo>
                              <a:lnTo>
                                <a:pt x="2700" y="0"/>
                              </a:lnTo>
                              <a:lnTo>
                                <a:pt x="0" y="14123"/>
                              </a:lnTo>
                              <a:lnTo>
                                <a:pt x="1350" y="21600"/>
                              </a:lnTo>
                              <a:lnTo>
                                <a:pt x="20250" y="21600"/>
                              </a:lnTo>
                              <a:lnTo>
                                <a:pt x="21600" y="14123"/>
                              </a:lnTo>
                              <a:cubicBezTo>
                                <a:pt x="21600" y="14123"/>
                                <a:pt x="18900" y="0"/>
                                <a:pt x="18900" y="0"/>
                              </a:cubicBezTo>
                              <a:close/>
                            </a:path>
                          </a:pathLst>
                        </a:custGeom>
                        <a:solidFill>
                          <a:srgbClr val="2C212F"/>
                        </a:solidFill>
                        <a:ln w="12700" cap="flat">
                          <a:noFill/>
                          <a:miter lim="400000"/>
                        </a:ln>
                        <a:effectLst/>
                      </wps:spPr>
                      <wps:bodyPr/>
                    </wps:wsp>
                  </a:graphicData>
                </a:graphic>
              </wp:anchor>
            </w:drawing>
          </mc:Choice>
          <mc:Fallback>
            <w:pict>
              <v:shape w14:anchorId="1E536C44" id="officeArt object" o:spid="_x0000_s1026" style="position:absolute;margin-left:407.4pt;margin-top:350.55pt;width:40.4pt;height:32.8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64064 -636 448399 -636 80074 -636 352315 255722 352315 271728 352267 273387 352149 275007 351935 276607 351674 278189 351294 279732 350866 281255 350367 282759 349797 284206 349156 285633 348443 287002 347683 288352 346828 289644 345949 290898 344999 292113 343977 293270 342932 294388 341816 295449 340652 296452 339440 297416 338181 298303 336875 299133 335521 299904 334167 300617 332742 301254 331293 301832 329796 302334 328276 302758 326732 303125 325164 303395 323549 303607 321910 303722 320271 303780 192167 303780 190528 303722 188889 303607 187274 303395 185706 303125 184162 302758 182642 302334 181169 301832 179721 301254 178295 300617 176918 299904 175564 299133 174257 298303 172998 297416 171787 296452 170623 295449 169506 294388 168461 293270 167440 292113 166490 290898 165611 289644 164756 288352 163996 287002 163283 285633 162665 284206 162095 282759 161596 281255 161169 279732 160789 278189 160528 276607 160314 275007 160195 273387 160147 271728 160147 255722 32020 255722 80074 15390 320271 15390 320271 31416 96084 31416 96084 79474 304261 79474 304261 47422 336281 47422 320271 159585 80074 159585 80074 111507 336281 111507 336281 79474 432365 79474 432365 127533 352315 127533 448399 159585 448399 239696 336281 239696 336281 239753 336281 239850 336281 239966 336281 240120 336281 240293 336281 240506 336281 240756 336281 241026 336281 241316 336281 241643 336281 241991 336281 242357 336281 242743 336281 243167 336281 243591 336281 244054 336281 244517 336281 245018 336281 245520 336281 246040 336257 246561 336257 247120 336257 247680 336257 248239 336257 248837 336257 249415 336257 250013 336257 250630 336257 251228 336257 251845 336257 252462 336257 253079 336257 253716 336257 254333 336257 254950 336257 255567 336257 256204 336257 256802 336257 257419 336257 258036 336257 258634 336257 259212 336234 259791 336234 260369 336234 260929 336234 261469 336234 262009 336234 262529 336234 263050 336234 263532 336234 264014 336234 264458 336234 264901 336234 265306 336234 265711 336234 266078 336234 266425 336234 266753 336234 267042 336234 267312 336234 267563 336234 267775 336234 267968 336210 268970 336139 269993 335996 270976 335830 271940 335616 272905 335379 273850 335046 274775 334690 275662 334310 276550 333858 277398 333383 278227 332884 279018 332314 279809 331744 280542 331103 281274 330462 281949 329773 282605 329060 283242 328300 283820 327516 284379 326732 284881 325901 285363 325046 285806 324167 286192 323264 286559 322338 286867 321411 287137 320437 287349 319464 287523 318466 287658 317468 287735 316447 287754 195944 287754 194923 287735 193925 287658 192928 287523 191954 287349 191004 287137 190053 286867 189127 286559 188224 286192 187369 285806 186514 285363 185683 284881 184875 284379 184091 283820 183355 283242 182618 282605 181953 281949 181312 281274 180671 280542 180101 279809 179530 279018 179032 278227 178557 277398 178105 276550 177725 275662 177369 274775 177036 273850 176775 272905 176561 271940 176395 270976 176252 269993 176181 268970 176157 267968 176157 267775 176157 267563 176157 267312 176157 267042 176157 266753 176157 266425 176157 266078 176157 265711 176157 265306 176157 264901 176157 264458 176157 264014 176157 263532 176157 263050 176157 262529 176157 262009 176157 261469 176157 260929 176157 260369 176157 259791 176157 259212 176157 258634 176157 258036 176157 257419 176157 256802 176157 256204 176157 255567 176157 254950 176157 254333 176157 253716 176157 253079 176157 252462 176157 251845 176157 251228 176157 250630 176157 250013 176157 249415 176157 248837 176157 248239 176157 247680 176157 247120 176157 246561 176157 246040 176157 245520 176157 245018 176157 244517 176157 244054 176157 243591 176157 243167 176157 242743 176157 242357 176157 241991 176157 241643 176157 241316 176157 241026 176157 240756 176157 240506 176157 240293 176157 240120 176157 239966 176157 239850 176157 239753 176157 239696 64064 239696 64064 191618 352315 191618 352315 159585 352339 159585 352386 159585 352481 159585 352600 159585 352743 159585 352933 159585 353146 159585 353384 159585 353669 159585 353978 159585 354334 159585 354667 159585 355070 159585 355498 159585 355949 159585 356424 159585 356923 159585 357469 159585 358016 159585 358610 159585 359204 159585 359845 159585 360486 159585 361175 159585 361864 159585 362577 159585 363337 159585 364097 159585 364857 159585 365665 159585 366496 159585 367327 159585 368182 159585 369038 159585 369940 159585 370843 159585 371769 159585 372696 159585 373646 159585 374572 159585 375546 159585 376544 159585 377541 159585 378563 159585 379584 159585 380606 159585 381651 159585 382696 159585 383765 159585 384834 159585 385903 159585 386995 159585 388088 159585 389181 159585 390297 159585 391390 159585 392506 159585 393599 159585 394715 159585 395832 159585 396972 159585 398088 159585 399228 159585 400345 159585 401461 159585 402602 159585 403718 159585 404858 159585 405975 159585 407091 159585 408207 159585 409324 159585 410416 159585 411533 159585 412602 159585 413695 159585 414787 159585 415856 159585 416925 159585 417994 159585 419039 159585 420084 159585 421106 159585 422127 159585 423148 159585 424146 159585 425144 159585 426118 159585 427068 159585 428018 159585 428944 159585 429871 159585 430773 159585 431652 159585 432507 159585 433363 159585 434194 159585 435025 159585 435833 159585 436593 159585 437353 159585 438113 159585 438826 159585 439515 159585 440204 159585 440845 159585 441486 159585 442080 159585 442674 159585 443220 159585 443767 159585 444266 159585 444741 159585 445192 159585 445619 159585 446023 159585 446380 159585 446736 159585 447045 159585 447330 159585 447567 159585 447781 159585 447971 159585 448114 159585 448232 159585 448327 159585 448375 159585 448399 159585 352315 127533 320271 127533 320271 129018 320271 130445 320271 131834 320271 133183 320271 134476 320271 135729 320271 136944 320271 138120 320271 139239 320271 140338 320271 141380 320271 142383 320271 143366 320271 144292 320271 145198 320271 146066 320271 146895 320271 147686 320271 148438 320271 149171 320271 149865 320271 150521 320271 151157 320271 151755 320271 152334 320271 152874 320271 153394 320271 153876 320271 154339 320271 154783 320271 155188 320271 155574 320271 155940 320271 156287 320271 156596 320271 156904 320271 157174 320271 157425 320271 157676 320271 157888 320271 158100 320271 158274 320271 158447 320271 158601 320271 158736 320271 158871 320271 158987 320271 159083 320271 159161 320271 159238 320271 159315 320271 159373 320271 159411 320271 159450 320271 159488 320271 159508 320271 159546 320271 159566 320271 159585 336281 47422 416355 47422 416355 15390 432365 15390 480419 255702 480395 255702 480324 255702 480205 255702 480062 255702 479849 255702 479611 255702 479302 255702 478970 255702 478613 255702 478186 255702 477734 255702 477259 255702 476713 255702 476143 255702 475549 255702 474908 255702 474243 255702 473530 255702 472770 255702 472010 255702 471202 255702 470347 255702 469516 255702 468613 255702 467663 255702 466713 255702 465739 255702 464717 255702 463672 255702 462603 255702 461511 255702 460394 255702 459254 255702 458090 255702 456926 255702 455715 255702 454480 255702 453244 255702 451985 255702 450703 255702 449420 255702 448090 255702 446760 255702 445406 255702 444052 255702 442674 255702 441273 255702 439871 255702 438470 255702 437044 255702 435595 255702 434146 255702 432697 255702 431272 255702 429800 255702 428327 255702 426830 255702 425358 255702 423861 255702 422365 255702 420868 255702 419372 255722 417851 255722 416355 255722 414858 255722 413338 255722 411865 255722 410369 255722 408873 255722 407376 255722 405903 255722 404407 255722 402934 255722 401461 255722 400012 255722 398563 255722 397114 255722 395665 255722 394240 255722 392863 255722 391461 255722 390060 255722 388682 255722 387328 255722 385974 255722 384644 255722 383314 255722 382007 255722 380724 255722 379465 255722 378230 255722 376995 255722 375784 255722 374620 255722 373479 255722 372339 255722 371223 255722 370130 255722 369061 255722 368016 255722 366995 255722 366021 255722 365071 255722 364121 255722 363218 255722 362363 255722 361508 255722 360700 255722 359940 255722 359180 255722 358467 255722 357802 255722 357161 255722 356567 255722 355997 255722 355450 255722 354975 255722 354548 255722 354120 255722 353764 255722 353431 255722 353123 255722 352885 255722 352671 255722 352529 255722 352410 255722 352339 255722 352315 255722 80074 -636 64064 -636 0 271728 32020 415924 480419 415924 512439 271728 512439 271709 512439 271690 512415 271613 512391 271535 512367 271420 512344 271285 512296 271130 512249 270957 512201 270745 512154 270513 512082 270263 512035 269993 511964 269703 511892 269375 511797 269028 511726 268662 511631 268295 511536 267871 511441 267447 511322 267003 511203 266541 511108 266039 510990 265538 510847 264998 510728 264438 510586 263879 510443 263281 510301 262664 510158 262028 509992 261391 509849 260716 509683 260022 509517 259328 509351 258595 509161 257843 508994 257091 508804 256300 508614 255509 508424 254699 508234 253851 508020 253002 507854 252135 507640 251267 507427 250360 507213 249435 506999 248509 506762 247564 506548 246600 506310 245616 506073 244613 505835 243610 505598 242588 505360 241547 505099 240486 504861 239426 504600 238326 504339 237227 504077 236128 503816 234990 503555 233852 503270 232714 503008 231538 502723 230362 502438 229166 502153 227970 501868 226755 501583 225521 501298 224287 500989 223033 500704 221780 500396 220507 500087 219215 499802 217923 499493 216611 499184 215300 498852 213969 498543 212638 498234 211288 497901 209919 497593 208550 497260 207181 496927 205792 496619 204404 496286 202996 495954 201588 495621 200161 495265 198734 494932 197307 494600 195860 494267 194414 493911 192948 493578 191483 493222 190017 492866 188532 492533 187047 492177 185543 491820 184058 491464 182554 491108 181030 490752 179526 490395 178002 490039 176479 489659 174936 489303 173393 488946 171850 488614 170307 488234 168765 487877 167203 487497 165640 487141 164078 486761 162516 486405 160954 486025 159373 485668 157791 485288 156229 484908 154648 484552 153067 484172 151466 483792 149884 483412 148303 483055 146702 482675 145121 482295 143520 481915 141920 481535 140338 481179 138738 480799 137137 480419 135556 480039 133955 479659 132354 479302 130754 478922 129172 478542 127572 478162 125971 477782 124389 477426 122789 477046 121207 476666 119626 476286 118045 475929 116444 475549 114863 475169 113300 474813 111719 474433 110138 474076 108576 473696 107013 473340 105451 472960 103889 472604 102327 472224 100784 471867 99242 471511 97699 471155 96156 470775 94632 470418 93090 470062 91566 469706 90062 469373 88538 469017 87034 468661 85549 468304 84045 467972 82560 467615 81075 467259 79609 466927 78144 466570 76678 466238 75232 465905 73785 465573 72358 465216 70931 464884 69504 464551 68096 464219 66688 463910 65300 463577 63911 463245 62542 462936 61173 462603 59803 462295 58453 461986 57123 461653 55792 461344 54481 461036 53169 460751 51877 460442 50585 460133 49312 459848 48059 459539 46805 459254 45571 458969 44337 458684 43122 458399 41926 458114 40730 457829 39554 457568 38378 457283 37240 457021 36102 456760 34964 456499 33865 456237 32766 455976 31686 455739 30606 455477 29545 455240 28504 455002 27481 454765 26479 454527 25476 454290 24492 454076 23528 453838 22583 453624 21657 453411 20732 453197 19844 452983 18957 452793 18090 452579 17241 452389 16392 452199 15582 452009 14792 451819 14001 451653 13249 451463 12497 451297 11783 451130 11070 450964 10375 450822 9700 450655 9064 450513 8428 450394 7811 450251 7213 450109 6653 449990 6094 449848 5573 449729 5053 449634 4571 449515 4088 449396 3645 449301 3221 449206 2816 449111 2430 449040 2064 448945 1716 448874 1408 448802 1099 448755 829 448684 579 448636 347 448589 154 448541 -39 448494 -193 448470 -328 448446 -444 448422 -521 448399 -579 448399 -617 448399 -636 64064 -6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" path="m13500,8308r-10125,l3375,5815r10800,l14175,4154r4050,l18225,6646r-4725,c13500,8308,13500,8308,13500,8308xm18900,8308r,4154l14175,12462v,,-2,1278,-2,1466c14173,14495,13800,14954,13339,14954r-5080,c7798,14954,7425,14495,7425,13928v,-188,,-1466,,-1466l2700,12462r,-2493l14850,9969r,-1661c14850,8308,18900,8308,18900,8308xm14850,13293r,830c14850,15041,14246,15785,13500,15785r-5400,c7354,15785,6750,15041,6750,14123r,-830l1350,13293,3375,831r10125,l13500,1662r-9450,l4050,4154r8775,l12825,2492r4725,l17550,831r675,l20250,13292v,,-5400,1,-5400,1xm18900,l2700,,,14123r1350,7477l20250,21600r1350,-7477c21600,14123,18900,,18900,xe" fillcolor="#2c212f" stroked="f" strokeweight="1pt">
                <v:stroke miterlimit="4" joinstyle="miter"/>
                <v:path arrowok="t" o:extrusionok="f" o:connecttype="custom" o:connectlocs="256417,208339;256417,208339;256417,208339;256417,208339" o:connectangles="0,90,180,270"/>
                <w10:wrap type="through" anchorx="page" anchory="page"/>
              </v:shape>
            </w:pict>
          </mc:Fallback>
        </mc:AlternateContent>
      </w:r>
      <w:r>
        <w:rPr>
          <w:noProof/>
          <w:lang w:val="en-US"/>
        </w:rPr>
        <mc:AlternateContent>
          <mc:Choice Requires="wps">
            <w:drawing>
              <wp:anchor distT="152400" distB="152400" distL="152400" distR="152400" simplePos="0" relativeHeight="251685888" behindDoc="0" locked="0" layoutInCell="1" allowOverlap="1">
                <wp:simplePos x="0" y="0"/>
                <wp:positionH relativeFrom="page">
                  <wp:posOffset>1903662</wp:posOffset>
                </wp:positionH>
                <wp:positionV relativeFrom="page">
                  <wp:posOffset>4382263</wp:posOffset>
                </wp:positionV>
                <wp:extent cx="451651" cy="555878"/>
                <wp:effectExtent l="0" t="0" r="0" b="0"/>
                <wp:wrapThrough wrapText="bothSides" distL="152400" distR="152400">
                  <wp:wrapPolygon edited="1">
                    <wp:start x="831" y="0"/>
                    <wp:lineTo x="20769" y="0"/>
                    <wp:lineTo x="831" y="0"/>
                    <wp:lineTo x="788" y="1"/>
                    <wp:lineTo x="746" y="3"/>
                    <wp:lineTo x="704" y="8"/>
                    <wp:lineTo x="663" y="14"/>
                    <wp:lineTo x="623" y="21"/>
                    <wp:lineTo x="584" y="30"/>
                    <wp:lineTo x="545" y="41"/>
                    <wp:lineTo x="507" y="53"/>
                    <wp:lineTo x="471" y="67"/>
                    <wp:lineTo x="435" y="81"/>
                    <wp:lineTo x="400" y="98"/>
                    <wp:lineTo x="366" y="115"/>
                    <wp:lineTo x="334" y="134"/>
                    <wp:lineTo x="302" y="154"/>
                    <wp:lineTo x="272" y="175"/>
                    <wp:lineTo x="243" y="198"/>
                    <wp:lineTo x="216" y="221"/>
                    <wp:lineTo x="190" y="245"/>
                    <wp:lineTo x="165" y="271"/>
                    <wp:lineTo x="142" y="297"/>
                    <wp:lineTo x="120" y="325"/>
                    <wp:lineTo x="100" y="353"/>
                    <wp:lineTo x="82" y="382"/>
                    <wp:lineTo x="65" y="412"/>
                    <wp:lineTo x="50" y="443"/>
                    <wp:lineTo x="37" y="474"/>
                    <wp:lineTo x="26" y="506"/>
                    <wp:lineTo x="17" y="539"/>
                    <wp:lineTo x="10" y="572"/>
                    <wp:lineTo x="4" y="606"/>
                    <wp:lineTo x="1" y="640"/>
                    <wp:lineTo x="0" y="675"/>
                    <wp:lineTo x="1" y="709"/>
                    <wp:lineTo x="4" y="744"/>
                    <wp:lineTo x="10" y="777"/>
                    <wp:lineTo x="17" y="811"/>
                    <wp:lineTo x="26" y="843"/>
                    <wp:lineTo x="37" y="875"/>
                    <wp:lineTo x="50" y="907"/>
                    <wp:lineTo x="65" y="937"/>
                    <wp:lineTo x="82" y="967"/>
                    <wp:lineTo x="100" y="996"/>
                    <wp:lineTo x="120" y="1025"/>
                    <wp:lineTo x="142" y="1052"/>
                    <wp:lineTo x="165" y="1079"/>
                    <wp:lineTo x="190" y="1104"/>
                    <wp:lineTo x="216" y="1129"/>
                    <wp:lineTo x="243" y="1152"/>
                    <wp:lineTo x="272" y="1174"/>
                    <wp:lineTo x="302" y="1196"/>
                    <wp:lineTo x="334" y="1216"/>
                    <wp:lineTo x="366" y="1234"/>
                    <wp:lineTo x="400" y="1252"/>
                    <wp:lineTo x="435" y="1268"/>
                    <wp:lineTo x="471" y="1283"/>
                    <wp:lineTo x="507" y="1297"/>
                    <wp:lineTo x="545" y="1309"/>
                    <wp:lineTo x="584" y="1319"/>
                    <wp:lineTo x="623" y="1328"/>
                    <wp:lineTo x="663" y="1336"/>
                    <wp:lineTo x="704" y="1342"/>
                    <wp:lineTo x="746" y="1346"/>
                    <wp:lineTo x="788" y="1349"/>
                    <wp:lineTo x="831" y="1350"/>
                    <wp:lineTo x="831" y="2025"/>
                    <wp:lineTo x="831" y="15525"/>
                    <wp:lineTo x="3323" y="15525"/>
                    <wp:lineTo x="3323" y="16200"/>
                    <wp:lineTo x="4985" y="16200"/>
                    <wp:lineTo x="3323" y="21600"/>
                    <wp:lineTo x="1662" y="21600"/>
                    <wp:lineTo x="1662" y="21599"/>
                    <wp:lineTo x="1663" y="21596"/>
                    <wp:lineTo x="1664" y="21591"/>
                    <wp:lineTo x="1666" y="21585"/>
                    <wp:lineTo x="1669" y="21576"/>
                    <wp:lineTo x="1672" y="21566"/>
                    <wp:lineTo x="1676" y="21553"/>
                    <wp:lineTo x="1680" y="21539"/>
                    <wp:lineTo x="1685" y="21524"/>
                    <wp:lineTo x="1690" y="21506"/>
                    <wp:lineTo x="1696" y="21487"/>
                    <wp:lineTo x="1703" y="21467"/>
                    <wp:lineTo x="1709" y="21444"/>
                    <wp:lineTo x="1717" y="21420"/>
                    <wp:lineTo x="1725" y="21395"/>
                    <wp:lineTo x="1733" y="21368"/>
                    <wp:lineTo x="1742" y="21340"/>
                    <wp:lineTo x="1751" y="21310"/>
                    <wp:lineTo x="1760" y="21278"/>
                    <wp:lineTo x="1771" y="21246"/>
                    <wp:lineTo x="1781" y="21212"/>
                    <wp:lineTo x="1792" y="21176"/>
                    <wp:lineTo x="1803" y="21140"/>
                    <wp:lineTo x="1815" y="21102"/>
                    <wp:lineTo x="1827" y="21062"/>
                    <wp:lineTo x="1839" y="21022"/>
                    <wp:lineTo x="1852" y="20981"/>
                    <wp:lineTo x="1865" y="20938"/>
                    <wp:lineTo x="1879" y="20894"/>
                    <wp:lineTo x="1893" y="20849"/>
                    <wp:lineTo x="1907" y="20803"/>
                    <wp:lineTo x="1921" y="20756"/>
                    <wp:lineTo x="1936" y="20708"/>
                    <wp:lineTo x="1951" y="20659"/>
                    <wp:lineTo x="1966" y="20609"/>
                    <wp:lineTo x="1982" y="20559"/>
                    <wp:lineTo x="1998" y="20507"/>
                    <wp:lineTo x="2014" y="20455"/>
                    <wp:lineTo x="2030" y="20401"/>
                    <wp:lineTo x="2047" y="20347"/>
                    <wp:lineTo x="2064" y="20293"/>
                    <wp:lineTo x="2081" y="20237"/>
                    <wp:lineTo x="2098" y="20181"/>
                    <wp:lineTo x="2116" y="20124"/>
                    <wp:lineTo x="2133" y="20067"/>
                    <wp:lineTo x="2151" y="20009"/>
                    <wp:lineTo x="2169" y="19950"/>
                    <wp:lineTo x="2187" y="19891"/>
                    <wp:lineTo x="2206" y="19832"/>
                    <wp:lineTo x="2224" y="19772"/>
                    <wp:lineTo x="2243" y="19711"/>
                    <wp:lineTo x="2261" y="19650"/>
                    <wp:lineTo x="2280" y="19589"/>
                    <wp:lineTo x="2299" y="19528"/>
                    <wp:lineTo x="2318" y="19466"/>
                    <wp:lineTo x="2337" y="19403"/>
                    <wp:lineTo x="2357" y="19341"/>
                    <wp:lineTo x="2376" y="19278"/>
                    <wp:lineTo x="2395" y="19216"/>
                    <wp:lineTo x="2415" y="19153"/>
                    <wp:lineTo x="2434" y="19090"/>
                    <wp:lineTo x="2453" y="19026"/>
                    <wp:lineTo x="2473" y="18963"/>
                    <wp:lineTo x="2492" y="18900"/>
                    <wp:lineTo x="2512" y="18837"/>
                    <wp:lineTo x="2531" y="18773"/>
                    <wp:lineTo x="2551" y="18710"/>
                    <wp:lineTo x="2570" y="18647"/>
                    <wp:lineTo x="2589" y="18584"/>
                    <wp:lineTo x="2609" y="18521"/>
                    <wp:lineTo x="2628" y="18459"/>
                    <wp:lineTo x="2647" y="18396"/>
                    <wp:lineTo x="2666" y="18334"/>
                    <wp:lineTo x="2685" y="18272"/>
                    <wp:lineTo x="2704" y="18211"/>
                    <wp:lineTo x="2723" y="18149"/>
                    <wp:lineTo x="2742" y="18088"/>
                    <wp:lineTo x="2761" y="18028"/>
                    <wp:lineTo x="2779" y="17968"/>
                    <wp:lineTo x="2797" y="17908"/>
                    <wp:lineTo x="2816" y="17849"/>
                    <wp:lineTo x="2834" y="17791"/>
                    <wp:lineTo x="2851" y="17733"/>
                    <wp:lineTo x="2869" y="17675"/>
                    <wp:lineTo x="2887" y="17619"/>
                    <wp:lineTo x="2904" y="17562"/>
                    <wp:lineTo x="2921" y="17507"/>
                    <wp:lineTo x="2938" y="17452"/>
                    <wp:lineTo x="2954" y="17398"/>
                    <wp:lineTo x="2971" y="17345"/>
                    <wp:lineTo x="2987" y="17293"/>
                    <wp:lineTo x="3003" y="17241"/>
                    <wp:lineTo x="3018" y="17190"/>
                    <wp:lineTo x="3034" y="17140"/>
                    <wp:lineTo x="3049" y="17091"/>
                    <wp:lineTo x="3063" y="17043"/>
                    <wp:lineTo x="3078" y="16997"/>
                    <wp:lineTo x="3092" y="16951"/>
                    <wp:lineTo x="3106" y="16906"/>
                    <wp:lineTo x="3119" y="16862"/>
                    <wp:lineTo x="3132" y="16819"/>
                    <wp:lineTo x="3145" y="16778"/>
                    <wp:lineTo x="3158" y="16737"/>
                    <wp:lineTo x="3170" y="16698"/>
                    <wp:lineTo x="3181" y="16660"/>
                    <wp:lineTo x="3193" y="16623"/>
                    <wp:lineTo x="3204" y="16588"/>
                    <wp:lineTo x="3214" y="16554"/>
                    <wp:lineTo x="3224" y="16521"/>
                    <wp:lineTo x="3234" y="16490"/>
                    <wp:lineTo x="3243" y="16460"/>
                    <wp:lineTo x="3252" y="16432"/>
                    <wp:lineTo x="3260" y="16405"/>
                    <wp:lineTo x="3268" y="16379"/>
                    <wp:lineTo x="3275" y="16355"/>
                    <wp:lineTo x="3282" y="16333"/>
                    <wp:lineTo x="3288" y="16312"/>
                    <wp:lineTo x="3294" y="16293"/>
                    <wp:lineTo x="3300" y="16276"/>
                    <wp:lineTo x="3304" y="16260"/>
                    <wp:lineTo x="3309" y="16246"/>
                    <wp:lineTo x="3312" y="16234"/>
                    <wp:lineTo x="3316" y="16224"/>
                    <wp:lineTo x="3318" y="16215"/>
                    <wp:lineTo x="3320" y="16208"/>
                    <wp:lineTo x="3322" y="16204"/>
                    <wp:lineTo x="3323" y="16201"/>
                    <wp:lineTo x="3323" y="16200"/>
                    <wp:lineTo x="3323" y="15525"/>
                    <wp:lineTo x="9969" y="15525"/>
                    <wp:lineTo x="9969" y="21600"/>
                    <wp:lineTo x="11631" y="21600"/>
                    <wp:lineTo x="11631" y="16200"/>
                    <wp:lineTo x="9969" y="16200"/>
                    <wp:lineTo x="9969" y="16201"/>
                    <wp:lineTo x="9969" y="16204"/>
                    <wp:lineTo x="9969" y="16208"/>
                    <wp:lineTo x="9969" y="16215"/>
                    <wp:lineTo x="9969" y="16224"/>
                    <wp:lineTo x="9969" y="16234"/>
                    <wp:lineTo x="9969" y="16246"/>
                    <wp:lineTo x="9969" y="16260"/>
                    <wp:lineTo x="9969" y="16276"/>
                    <wp:lineTo x="9969" y="16293"/>
                    <wp:lineTo x="9969" y="16312"/>
                    <wp:lineTo x="9969" y="16333"/>
                    <wp:lineTo x="9969" y="16355"/>
                    <wp:lineTo x="9969" y="16379"/>
                    <wp:lineTo x="9969" y="16405"/>
                    <wp:lineTo x="9969" y="16432"/>
                    <wp:lineTo x="9969" y="16460"/>
                    <wp:lineTo x="9969" y="16490"/>
                    <wp:lineTo x="9969" y="16521"/>
                    <wp:lineTo x="9969" y="16554"/>
                    <wp:lineTo x="9969" y="16588"/>
                    <wp:lineTo x="9969" y="16623"/>
                    <wp:lineTo x="9969" y="16660"/>
                    <wp:lineTo x="9969" y="16698"/>
                    <wp:lineTo x="9969" y="16737"/>
                    <wp:lineTo x="9969" y="16778"/>
                    <wp:lineTo x="9969" y="16819"/>
                    <wp:lineTo x="9969" y="16862"/>
                    <wp:lineTo x="9969" y="16906"/>
                    <wp:lineTo x="9969" y="16951"/>
                    <wp:lineTo x="9969" y="16996"/>
                    <wp:lineTo x="9969" y="17043"/>
                    <wp:lineTo x="9969" y="17091"/>
                    <wp:lineTo x="9969" y="17140"/>
                    <wp:lineTo x="9969" y="17190"/>
                    <wp:lineTo x="9969" y="17241"/>
                    <wp:lineTo x="9969" y="17292"/>
                    <wp:lineTo x="9969" y="17345"/>
                    <wp:lineTo x="9969" y="17398"/>
                    <wp:lineTo x="9969" y="17452"/>
                    <wp:lineTo x="9969" y="17507"/>
                    <wp:lineTo x="9969" y="17562"/>
                    <wp:lineTo x="9969" y="17618"/>
                    <wp:lineTo x="9969" y="17675"/>
                    <wp:lineTo x="9969" y="17733"/>
                    <wp:lineTo x="9969" y="17791"/>
                    <wp:lineTo x="9969" y="17849"/>
                    <wp:lineTo x="9969" y="17908"/>
                    <wp:lineTo x="9969" y="17968"/>
                    <wp:lineTo x="9969" y="18028"/>
                    <wp:lineTo x="9969" y="18088"/>
                    <wp:lineTo x="9969" y="18149"/>
                    <wp:lineTo x="9969" y="18210"/>
                    <wp:lineTo x="9969" y="18272"/>
                    <wp:lineTo x="9969" y="18334"/>
                    <wp:lineTo x="9969" y="18396"/>
                    <wp:lineTo x="9969" y="18458"/>
                    <wp:lineTo x="9969" y="18521"/>
                    <wp:lineTo x="9969" y="18584"/>
                    <wp:lineTo x="9969" y="18647"/>
                    <wp:lineTo x="9969" y="18710"/>
                    <wp:lineTo x="9969" y="18773"/>
                    <wp:lineTo x="9969" y="18836"/>
                    <wp:lineTo x="9969" y="18900"/>
                    <wp:lineTo x="9969" y="18963"/>
                    <wp:lineTo x="9969" y="19026"/>
                    <wp:lineTo x="9969" y="19089"/>
                    <wp:lineTo x="9969" y="19152"/>
                    <wp:lineTo x="9969" y="19215"/>
                    <wp:lineTo x="9969" y="19278"/>
                    <wp:lineTo x="9969" y="19341"/>
                    <wp:lineTo x="9969" y="19403"/>
                    <wp:lineTo x="9969" y="19465"/>
                    <wp:lineTo x="9969" y="19527"/>
                    <wp:lineTo x="9969" y="19589"/>
                    <wp:lineTo x="9969" y="19650"/>
                    <wp:lineTo x="9969" y="19711"/>
                    <wp:lineTo x="9969" y="19771"/>
                    <wp:lineTo x="9969" y="19832"/>
                    <wp:lineTo x="9969" y="19891"/>
                    <wp:lineTo x="9969" y="19950"/>
                    <wp:lineTo x="9969" y="20009"/>
                    <wp:lineTo x="9969" y="20067"/>
                    <wp:lineTo x="9969" y="20124"/>
                    <wp:lineTo x="9969" y="20181"/>
                    <wp:lineTo x="9969" y="20237"/>
                    <wp:lineTo x="9969" y="20292"/>
                    <wp:lineTo x="9969" y="20347"/>
                    <wp:lineTo x="9969" y="20401"/>
                    <wp:lineTo x="9969" y="20454"/>
                    <wp:lineTo x="9969" y="20507"/>
                    <wp:lineTo x="9969" y="20558"/>
                    <wp:lineTo x="9969" y="20609"/>
                    <wp:lineTo x="9969" y="20659"/>
                    <wp:lineTo x="9969" y="20708"/>
                    <wp:lineTo x="9969" y="20756"/>
                    <wp:lineTo x="9969" y="20803"/>
                    <wp:lineTo x="9969" y="20849"/>
                    <wp:lineTo x="9969" y="20894"/>
                    <wp:lineTo x="9969" y="20938"/>
                    <wp:lineTo x="9969" y="20980"/>
                    <wp:lineTo x="9969" y="21022"/>
                    <wp:lineTo x="9969" y="21062"/>
                    <wp:lineTo x="9969" y="21101"/>
                    <wp:lineTo x="9969" y="21139"/>
                    <wp:lineTo x="9969" y="21176"/>
                    <wp:lineTo x="9969" y="21211"/>
                    <wp:lineTo x="9969" y="21245"/>
                    <wp:lineTo x="9969" y="21278"/>
                    <wp:lineTo x="9969" y="21309"/>
                    <wp:lineTo x="9969" y="21339"/>
                    <wp:lineTo x="9969" y="21368"/>
                    <wp:lineTo x="9969" y="21395"/>
                    <wp:lineTo x="9969" y="21420"/>
                    <wp:lineTo x="9969" y="21444"/>
                    <wp:lineTo x="9969" y="21466"/>
                    <wp:lineTo x="9969" y="21487"/>
                    <wp:lineTo x="9969" y="21506"/>
                    <wp:lineTo x="9969" y="21523"/>
                    <wp:lineTo x="9969" y="21539"/>
                    <wp:lineTo x="9969" y="21553"/>
                    <wp:lineTo x="9969" y="21565"/>
                    <wp:lineTo x="9969" y="21576"/>
                    <wp:lineTo x="9969" y="21584"/>
                    <wp:lineTo x="9969" y="21591"/>
                    <wp:lineTo x="9969" y="21596"/>
                    <wp:lineTo x="9969" y="21599"/>
                    <wp:lineTo x="9969" y="21600"/>
                    <wp:lineTo x="9969" y="15525"/>
                    <wp:lineTo x="16615" y="15525"/>
                    <wp:lineTo x="16615" y="16200"/>
                    <wp:lineTo x="18277" y="21600"/>
                    <wp:lineTo x="19938" y="21600"/>
                    <wp:lineTo x="18277" y="16200"/>
                    <wp:lineTo x="18276" y="16200"/>
                    <wp:lineTo x="18272" y="16200"/>
                    <wp:lineTo x="18266" y="16200"/>
                    <wp:lineTo x="18258" y="16200"/>
                    <wp:lineTo x="18248" y="16200"/>
                    <wp:lineTo x="18236" y="16200"/>
                    <wp:lineTo x="18222" y="16200"/>
                    <wp:lineTo x="18206" y="16200"/>
                    <wp:lineTo x="18188" y="16200"/>
                    <wp:lineTo x="18168" y="16200"/>
                    <wp:lineTo x="18147" y="16200"/>
                    <wp:lineTo x="18124" y="16200"/>
                    <wp:lineTo x="18099" y="16200"/>
                    <wp:lineTo x="18073" y="16200"/>
                    <wp:lineTo x="18046" y="16200"/>
                    <wp:lineTo x="18017" y="16200"/>
                    <wp:lineTo x="17988" y="16200"/>
                    <wp:lineTo x="17957" y="16200"/>
                    <wp:lineTo x="17925" y="16200"/>
                    <wp:lineTo x="17892" y="16200"/>
                    <wp:lineTo x="17858" y="16200"/>
                    <wp:lineTo x="17823" y="16200"/>
                    <wp:lineTo x="17787" y="16200"/>
                    <wp:lineTo x="17751" y="16200"/>
                    <wp:lineTo x="17714" y="16200"/>
                    <wp:lineTo x="17677" y="16200"/>
                    <wp:lineTo x="17639" y="16200"/>
                    <wp:lineTo x="17601" y="16200"/>
                    <wp:lineTo x="17563" y="16200"/>
                    <wp:lineTo x="17524" y="16200"/>
                    <wp:lineTo x="17485" y="16200"/>
                    <wp:lineTo x="17446" y="16200"/>
                    <wp:lineTo x="17407" y="16200"/>
                    <wp:lineTo x="17368" y="16200"/>
                    <wp:lineTo x="17330" y="16200"/>
                    <wp:lineTo x="17291" y="16200"/>
                    <wp:lineTo x="17253" y="16200"/>
                    <wp:lineTo x="17215" y="16200"/>
                    <wp:lineTo x="17178" y="16200"/>
                    <wp:lineTo x="17141" y="16200"/>
                    <wp:lineTo x="17105" y="16200"/>
                    <wp:lineTo x="17069" y="16200"/>
                    <wp:lineTo x="17035" y="16200"/>
                    <wp:lineTo x="17001" y="16200"/>
                    <wp:lineTo x="16968" y="16200"/>
                    <wp:lineTo x="16936" y="16200"/>
                    <wp:lineTo x="16905" y="16200"/>
                    <wp:lineTo x="16875" y="16200"/>
                    <wp:lineTo x="16846" y="16200"/>
                    <wp:lineTo x="16819" y="16200"/>
                    <wp:lineTo x="16793" y="16200"/>
                    <wp:lineTo x="16769" y="16200"/>
                    <wp:lineTo x="16746" y="16200"/>
                    <wp:lineTo x="16724" y="16200"/>
                    <wp:lineTo x="16705" y="16200"/>
                    <wp:lineTo x="16687" y="16200"/>
                    <wp:lineTo x="16671" y="16200"/>
                    <wp:lineTo x="16656" y="16200"/>
                    <wp:lineTo x="16644" y="16200"/>
                    <wp:lineTo x="16634" y="16200"/>
                    <wp:lineTo x="16626" y="16200"/>
                    <wp:lineTo x="16620" y="16200"/>
                    <wp:lineTo x="16617" y="16200"/>
                    <wp:lineTo x="16615" y="16200"/>
                    <wp:lineTo x="16615" y="15525"/>
                    <wp:lineTo x="20769" y="15525"/>
                    <wp:lineTo x="20769" y="2025"/>
                    <wp:lineTo x="20768" y="2025"/>
                    <wp:lineTo x="20766" y="2025"/>
                    <wp:lineTo x="20761" y="2025"/>
                    <wp:lineTo x="20755" y="2025"/>
                    <wp:lineTo x="20747" y="2025"/>
                    <wp:lineTo x="20737" y="2025"/>
                    <wp:lineTo x="20725" y="2025"/>
                    <wp:lineTo x="20712" y="2025"/>
                    <wp:lineTo x="20697" y="2025"/>
                    <wp:lineTo x="20680" y="2025"/>
                    <wp:lineTo x="20662" y="2025"/>
                    <wp:lineTo x="20642" y="2025"/>
                    <wp:lineTo x="20620" y="2025"/>
                    <wp:lineTo x="20597" y="2025"/>
                    <wp:lineTo x="20572" y="2025"/>
                    <wp:lineTo x="20545" y="2025"/>
                    <wp:lineTo x="20517" y="2025"/>
                    <wp:lineTo x="20487" y="2025"/>
                    <wp:lineTo x="20456" y="2025"/>
                    <wp:lineTo x="20423" y="2025"/>
                    <wp:lineTo x="20389" y="2025"/>
                    <wp:lineTo x="20353" y="2025"/>
                    <wp:lineTo x="20315" y="2025"/>
                    <wp:lineTo x="20276" y="2025"/>
                    <wp:lineTo x="20236" y="2025"/>
                    <wp:lineTo x="20194" y="2025"/>
                    <wp:lineTo x="20151" y="2025"/>
                    <wp:lineTo x="20106" y="2025"/>
                    <wp:lineTo x="20060" y="2025"/>
                    <wp:lineTo x="20012" y="2025"/>
                    <wp:lineTo x="19963" y="2025"/>
                    <wp:lineTo x="19912" y="2025"/>
                    <wp:lineTo x="19861" y="2025"/>
                    <wp:lineTo x="19808" y="2025"/>
                    <wp:lineTo x="19753" y="2025"/>
                    <wp:lineTo x="19697" y="2025"/>
                    <wp:lineTo x="19640" y="2025"/>
                    <wp:lineTo x="19582" y="2025"/>
                    <wp:lineTo x="19522" y="2025"/>
                    <wp:lineTo x="19461" y="2025"/>
                    <wp:lineTo x="19399" y="2025"/>
                    <wp:lineTo x="19335" y="2025"/>
                    <wp:lineTo x="19271" y="2025"/>
                    <wp:lineTo x="19205" y="2025"/>
                    <wp:lineTo x="19138" y="2025"/>
                    <wp:lineTo x="19069" y="2025"/>
                    <wp:lineTo x="19000" y="2025"/>
                    <wp:lineTo x="18929" y="2025"/>
                    <wp:lineTo x="18857" y="2025"/>
                    <wp:lineTo x="18785" y="2025"/>
                    <wp:lineTo x="18711" y="2025"/>
                    <wp:lineTo x="18635" y="2025"/>
                    <wp:lineTo x="18559" y="2025"/>
                    <wp:lineTo x="18482" y="2025"/>
                    <wp:lineTo x="18404" y="2025"/>
                    <wp:lineTo x="18324" y="2025"/>
                    <wp:lineTo x="18244" y="2025"/>
                    <wp:lineTo x="18163" y="2025"/>
                    <wp:lineTo x="18080" y="2025"/>
                    <wp:lineTo x="17997" y="2025"/>
                    <wp:lineTo x="17913" y="2025"/>
                    <wp:lineTo x="17827" y="2025"/>
                    <wp:lineTo x="17741" y="2025"/>
                    <wp:lineTo x="17654" y="2025"/>
                    <wp:lineTo x="17566" y="2025"/>
                    <wp:lineTo x="17477" y="2025"/>
                    <wp:lineTo x="17387" y="2025"/>
                    <wp:lineTo x="17296" y="2025"/>
                    <wp:lineTo x="17205" y="2025"/>
                    <wp:lineTo x="17112" y="2025"/>
                    <wp:lineTo x="17019" y="2025"/>
                    <wp:lineTo x="16925" y="2025"/>
                    <wp:lineTo x="16830" y="2025"/>
                    <wp:lineTo x="16734" y="2025"/>
                    <wp:lineTo x="16638" y="2025"/>
                    <wp:lineTo x="16541" y="2025"/>
                    <wp:lineTo x="16443" y="2025"/>
                    <wp:lineTo x="16344" y="2025"/>
                    <wp:lineTo x="16245" y="2025"/>
                    <wp:lineTo x="16145" y="2025"/>
                    <wp:lineTo x="16044" y="2025"/>
                    <wp:lineTo x="15943" y="2025"/>
                    <wp:lineTo x="15841" y="2025"/>
                    <wp:lineTo x="15785" y="2025"/>
                    <wp:lineTo x="18277" y="13500"/>
                    <wp:lineTo x="15785" y="13500"/>
                    <wp:lineTo x="15785" y="4050"/>
                    <wp:lineTo x="18277" y="4050"/>
                    <wp:lineTo x="18277" y="4052"/>
                    <wp:lineTo x="18277" y="4057"/>
                    <wp:lineTo x="18277" y="4065"/>
                    <wp:lineTo x="18277" y="4077"/>
                    <wp:lineTo x="18277" y="4092"/>
                    <wp:lineTo x="18277" y="4110"/>
                    <wp:lineTo x="18277" y="4132"/>
                    <wp:lineTo x="18277" y="4156"/>
                    <wp:lineTo x="18277" y="4184"/>
                    <wp:lineTo x="18277" y="4214"/>
                    <wp:lineTo x="18277" y="4247"/>
                    <wp:lineTo x="18277" y="4284"/>
                    <wp:lineTo x="18277" y="4323"/>
                    <wp:lineTo x="18277" y="4364"/>
                    <wp:lineTo x="18277" y="4409"/>
                    <wp:lineTo x="18277" y="4456"/>
                    <wp:lineTo x="18277" y="4506"/>
                    <wp:lineTo x="18277" y="4558"/>
                    <wp:lineTo x="18277" y="4613"/>
                    <wp:lineTo x="18277" y="4670"/>
                    <wp:lineTo x="18277" y="4730"/>
                    <wp:lineTo x="18277" y="4792"/>
                    <wp:lineTo x="18277" y="4856"/>
                    <wp:lineTo x="18277" y="4922"/>
                    <wp:lineTo x="18277" y="4991"/>
                    <wp:lineTo x="18277" y="5061"/>
                    <wp:lineTo x="18277" y="5134"/>
                    <wp:lineTo x="18277" y="5209"/>
                    <wp:lineTo x="18277" y="5285"/>
                    <wp:lineTo x="18277" y="5364"/>
                    <wp:lineTo x="18277" y="5444"/>
                    <wp:lineTo x="18277" y="5527"/>
                    <wp:lineTo x="18277" y="5610"/>
                    <wp:lineTo x="18277" y="5696"/>
                    <wp:lineTo x="18277" y="5783"/>
                    <wp:lineTo x="18277" y="5872"/>
                    <wp:lineTo x="18277" y="5962"/>
                    <wp:lineTo x="18277" y="6054"/>
                    <wp:lineTo x="18277" y="6147"/>
                    <wp:lineTo x="18277" y="6242"/>
                    <wp:lineTo x="18277" y="6338"/>
                    <wp:lineTo x="18277" y="6435"/>
                    <wp:lineTo x="18277" y="6533"/>
                    <wp:lineTo x="18277" y="6632"/>
                    <wp:lineTo x="18277" y="6733"/>
                    <wp:lineTo x="18277" y="6834"/>
                    <wp:lineTo x="18277" y="6937"/>
                    <wp:lineTo x="18277" y="7040"/>
                    <wp:lineTo x="18277" y="7144"/>
                    <wp:lineTo x="18277" y="7249"/>
                    <wp:lineTo x="18277" y="7355"/>
                    <wp:lineTo x="18277" y="7462"/>
                    <wp:lineTo x="18277" y="7569"/>
                    <wp:lineTo x="18277" y="7677"/>
                    <wp:lineTo x="18277" y="7785"/>
                    <wp:lineTo x="18277" y="7894"/>
                    <wp:lineTo x="18277" y="8003"/>
                    <wp:lineTo x="18277" y="8112"/>
                    <wp:lineTo x="18277" y="8222"/>
                    <wp:lineTo x="18277" y="8333"/>
                    <wp:lineTo x="18277" y="8443"/>
                    <wp:lineTo x="18277" y="8554"/>
                    <wp:lineTo x="18277" y="8664"/>
                    <wp:lineTo x="18277" y="8775"/>
                    <wp:lineTo x="18277" y="8886"/>
                    <wp:lineTo x="18277" y="8996"/>
                    <wp:lineTo x="18277" y="9107"/>
                    <wp:lineTo x="18277" y="9217"/>
                    <wp:lineTo x="18277" y="9328"/>
                    <wp:lineTo x="18277" y="9438"/>
                    <wp:lineTo x="18277" y="9547"/>
                    <wp:lineTo x="18277" y="9656"/>
                    <wp:lineTo x="18277" y="9765"/>
                    <wp:lineTo x="18277" y="9873"/>
                    <wp:lineTo x="18277" y="9981"/>
                    <wp:lineTo x="18277" y="10088"/>
                    <wp:lineTo x="18277" y="10195"/>
                    <wp:lineTo x="18277" y="10301"/>
                    <wp:lineTo x="18277" y="10406"/>
                    <wp:lineTo x="18277" y="10510"/>
                    <wp:lineTo x="18277" y="10613"/>
                    <wp:lineTo x="18277" y="10716"/>
                    <wp:lineTo x="18277" y="10817"/>
                    <wp:lineTo x="18277" y="10918"/>
                    <wp:lineTo x="18277" y="11017"/>
                    <wp:lineTo x="18277" y="11115"/>
                    <wp:lineTo x="18277" y="11212"/>
                    <wp:lineTo x="18277" y="11308"/>
                    <wp:lineTo x="18277" y="11403"/>
                    <wp:lineTo x="18277" y="11496"/>
                    <wp:lineTo x="18277" y="11588"/>
                    <wp:lineTo x="18277" y="11678"/>
                    <wp:lineTo x="18277" y="11767"/>
                    <wp:lineTo x="18277" y="11854"/>
                    <wp:lineTo x="18277" y="11940"/>
                    <wp:lineTo x="18277" y="12023"/>
                    <wp:lineTo x="18277" y="12106"/>
                    <wp:lineTo x="18277" y="12186"/>
                    <wp:lineTo x="18277" y="12265"/>
                    <wp:lineTo x="18277" y="12341"/>
                    <wp:lineTo x="18277" y="12416"/>
                    <wp:lineTo x="18277" y="12489"/>
                    <wp:lineTo x="18277" y="12559"/>
                    <wp:lineTo x="18277" y="12628"/>
                    <wp:lineTo x="18277" y="12694"/>
                    <wp:lineTo x="18277" y="12758"/>
                    <wp:lineTo x="18277" y="12820"/>
                    <wp:lineTo x="18277" y="12880"/>
                    <wp:lineTo x="18277" y="12937"/>
                    <wp:lineTo x="18277" y="12992"/>
                    <wp:lineTo x="18277" y="13044"/>
                    <wp:lineTo x="18277" y="13094"/>
                    <wp:lineTo x="18277" y="13141"/>
                    <wp:lineTo x="18277" y="13186"/>
                    <wp:lineTo x="18277" y="13227"/>
                    <wp:lineTo x="18277" y="13266"/>
                    <wp:lineTo x="18277" y="13303"/>
                    <wp:lineTo x="18277" y="13336"/>
                    <wp:lineTo x="18277" y="13366"/>
                    <wp:lineTo x="18277" y="13394"/>
                    <wp:lineTo x="18277" y="13418"/>
                    <wp:lineTo x="18277" y="13440"/>
                    <wp:lineTo x="18277" y="13458"/>
                    <wp:lineTo x="18277" y="13473"/>
                    <wp:lineTo x="18277" y="13485"/>
                    <wp:lineTo x="18277" y="13493"/>
                    <wp:lineTo x="18277" y="13498"/>
                    <wp:lineTo x="18277" y="13500"/>
                    <wp:lineTo x="15785" y="2025"/>
                    <wp:lineTo x="15738" y="2025"/>
                    <wp:lineTo x="15635" y="2025"/>
                    <wp:lineTo x="15531" y="2025"/>
                    <wp:lineTo x="15426" y="2025"/>
                    <wp:lineTo x="15321" y="2025"/>
                    <wp:lineTo x="15215" y="2025"/>
                    <wp:lineTo x="15109" y="2025"/>
                    <wp:lineTo x="15002" y="2025"/>
                    <wp:lineTo x="14895" y="2025"/>
                    <wp:lineTo x="14787" y="2025"/>
                    <wp:lineTo x="14679" y="2025"/>
                    <wp:lineTo x="14570" y="2025"/>
                    <wp:lineTo x="14461" y="2025"/>
                    <wp:lineTo x="14351" y="2025"/>
                    <wp:lineTo x="14241" y="2025"/>
                    <wp:lineTo x="14130" y="2025"/>
                    <wp:lineTo x="14019" y="2025"/>
                    <wp:lineTo x="13908" y="2025"/>
                    <wp:lineTo x="13796" y="2025"/>
                    <wp:lineTo x="13684" y="2025"/>
                    <wp:lineTo x="13571" y="2025"/>
                    <wp:lineTo x="13458" y="2025"/>
                    <wp:lineTo x="13345" y="2025"/>
                    <wp:lineTo x="13231" y="2025"/>
                    <wp:lineTo x="13118" y="2025"/>
                    <wp:lineTo x="13003" y="2025"/>
                    <wp:lineTo x="12889" y="2025"/>
                    <wp:lineTo x="12774" y="2025"/>
                    <wp:lineTo x="12659" y="2025"/>
                    <wp:lineTo x="12544" y="2025"/>
                    <wp:lineTo x="12429" y="2025"/>
                    <wp:lineTo x="12314" y="2025"/>
                    <wp:lineTo x="12198" y="2025"/>
                    <wp:lineTo x="12082" y="2025"/>
                    <wp:lineTo x="11966" y="2025"/>
                    <wp:lineTo x="11850" y="2025"/>
                    <wp:lineTo x="11733" y="2025"/>
                    <wp:lineTo x="11631" y="2025"/>
                    <wp:lineTo x="14123" y="13500"/>
                    <wp:lineTo x="11631" y="13500"/>
                    <wp:lineTo x="11631" y="8775"/>
                    <wp:lineTo x="14123" y="8775"/>
                    <wp:lineTo x="14123" y="8776"/>
                    <wp:lineTo x="14123" y="8778"/>
                    <wp:lineTo x="14123" y="8782"/>
                    <wp:lineTo x="14123" y="8788"/>
                    <wp:lineTo x="14123" y="8796"/>
                    <wp:lineTo x="14123" y="8805"/>
                    <wp:lineTo x="14123" y="8816"/>
                    <wp:lineTo x="14123" y="8828"/>
                    <wp:lineTo x="14123" y="8841"/>
                    <wp:lineTo x="14123" y="8857"/>
                    <wp:lineTo x="14123" y="8873"/>
                    <wp:lineTo x="14123" y="8891"/>
                    <wp:lineTo x="14123" y="8911"/>
                    <wp:lineTo x="14123" y="8932"/>
                    <wp:lineTo x="14123" y="8954"/>
                    <wp:lineTo x="14123" y="8978"/>
                    <wp:lineTo x="14123" y="9003"/>
                    <wp:lineTo x="14123" y="9029"/>
                    <wp:lineTo x="14123" y="9056"/>
                    <wp:lineTo x="14123" y="9085"/>
                    <wp:lineTo x="14123" y="9115"/>
                    <wp:lineTo x="14123" y="9145"/>
                    <wp:lineTo x="14123" y="9178"/>
                    <wp:lineTo x="14123" y="9211"/>
                    <wp:lineTo x="14123" y="9245"/>
                    <wp:lineTo x="14123" y="9280"/>
                    <wp:lineTo x="14123" y="9317"/>
                    <wp:lineTo x="14123" y="9354"/>
                    <wp:lineTo x="14123" y="9392"/>
                    <wp:lineTo x="14123" y="9432"/>
                    <wp:lineTo x="14123" y="9472"/>
                    <wp:lineTo x="14123" y="9513"/>
                    <wp:lineTo x="14123" y="9555"/>
                    <wp:lineTo x="14123" y="9598"/>
                    <wp:lineTo x="14123" y="9641"/>
                    <wp:lineTo x="14123" y="9686"/>
                    <wp:lineTo x="14123" y="9731"/>
                    <wp:lineTo x="14123" y="9777"/>
                    <wp:lineTo x="14123" y="9823"/>
                    <wp:lineTo x="14123" y="9871"/>
                    <wp:lineTo x="14123" y="9919"/>
                    <wp:lineTo x="14123" y="9967"/>
                    <wp:lineTo x="14123" y="10016"/>
                    <wp:lineTo x="14123" y="10066"/>
                    <wp:lineTo x="14123" y="10116"/>
                    <wp:lineTo x="14123" y="10167"/>
                    <wp:lineTo x="14123" y="10218"/>
                    <wp:lineTo x="14123" y="10270"/>
                    <wp:lineTo x="14123" y="10322"/>
                    <wp:lineTo x="14123" y="10374"/>
                    <wp:lineTo x="14123" y="10427"/>
                    <wp:lineTo x="14123" y="10481"/>
                    <wp:lineTo x="14123" y="10534"/>
                    <wp:lineTo x="14123" y="10588"/>
                    <wp:lineTo x="14123" y="10642"/>
                    <wp:lineTo x="14123" y="10697"/>
                    <wp:lineTo x="14123" y="10751"/>
                    <wp:lineTo x="14123" y="10806"/>
                    <wp:lineTo x="14123" y="10861"/>
                    <wp:lineTo x="14123" y="10916"/>
                    <wp:lineTo x="14123" y="10971"/>
                    <wp:lineTo x="14123" y="11027"/>
                    <wp:lineTo x="14123" y="11082"/>
                    <wp:lineTo x="14123" y="11137"/>
                    <wp:lineTo x="14123" y="11193"/>
                    <wp:lineTo x="14123" y="11248"/>
                    <wp:lineTo x="14123" y="11303"/>
                    <wp:lineTo x="14123" y="11359"/>
                    <wp:lineTo x="14123" y="11414"/>
                    <wp:lineTo x="14123" y="11469"/>
                    <wp:lineTo x="14123" y="11523"/>
                    <wp:lineTo x="14123" y="11578"/>
                    <wp:lineTo x="14123" y="11632"/>
                    <wp:lineTo x="14123" y="11687"/>
                    <wp:lineTo x="14123" y="11740"/>
                    <wp:lineTo x="14123" y="11794"/>
                    <wp:lineTo x="14123" y="11847"/>
                    <wp:lineTo x="14123" y="11900"/>
                    <wp:lineTo x="14123" y="11953"/>
                    <wp:lineTo x="14123" y="12005"/>
                    <wp:lineTo x="14123" y="12057"/>
                    <wp:lineTo x="14123" y="12108"/>
                    <wp:lineTo x="14123" y="12159"/>
                    <wp:lineTo x="14123" y="12209"/>
                    <wp:lineTo x="14123" y="12258"/>
                    <wp:lineTo x="14123" y="12308"/>
                    <wp:lineTo x="14123" y="12356"/>
                    <wp:lineTo x="14123" y="12404"/>
                    <wp:lineTo x="14123" y="12451"/>
                    <wp:lineTo x="14123" y="12498"/>
                    <wp:lineTo x="14123" y="12544"/>
                    <wp:lineTo x="14123" y="12589"/>
                    <wp:lineTo x="14123" y="12633"/>
                    <wp:lineTo x="14123" y="12677"/>
                    <wp:lineTo x="14123" y="12720"/>
                    <wp:lineTo x="14123" y="12762"/>
                    <wp:lineTo x="14123" y="12803"/>
                    <wp:lineTo x="14123" y="12843"/>
                    <wp:lineTo x="14123" y="12882"/>
                    <wp:lineTo x="14123" y="12921"/>
                    <wp:lineTo x="14123" y="12958"/>
                    <wp:lineTo x="14123" y="12994"/>
                    <wp:lineTo x="14123" y="13030"/>
                    <wp:lineTo x="14123" y="13064"/>
                    <wp:lineTo x="14123" y="13097"/>
                    <wp:lineTo x="14123" y="13129"/>
                    <wp:lineTo x="14123" y="13160"/>
                    <wp:lineTo x="14123" y="13190"/>
                    <wp:lineTo x="14123" y="13219"/>
                    <wp:lineTo x="14123" y="13246"/>
                    <wp:lineTo x="14123" y="13272"/>
                    <wp:lineTo x="14123" y="13297"/>
                    <wp:lineTo x="14123" y="13321"/>
                    <wp:lineTo x="14123" y="13343"/>
                    <wp:lineTo x="14123" y="13364"/>
                    <wp:lineTo x="14123" y="13383"/>
                    <wp:lineTo x="14123" y="13401"/>
                    <wp:lineTo x="14123" y="13418"/>
                    <wp:lineTo x="14123" y="13433"/>
                    <wp:lineTo x="14123" y="13447"/>
                    <wp:lineTo x="14123" y="13459"/>
                    <wp:lineTo x="14123" y="13470"/>
                    <wp:lineTo x="14123" y="13479"/>
                    <wp:lineTo x="14123" y="13486"/>
                    <wp:lineTo x="14123" y="13492"/>
                    <wp:lineTo x="14123" y="13497"/>
                    <wp:lineTo x="14123" y="13499"/>
                    <wp:lineTo x="14123" y="13500"/>
                    <wp:lineTo x="11631" y="2025"/>
                    <wp:lineTo x="11617" y="2025"/>
                    <wp:lineTo x="11500" y="2025"/>
                    <wp:lineTo x="11384" y="2025"/>
                    <wp:lineTo x="11267" y="2025"/>
                    <wp:lineTo x="11150" y="2025"/>
                    <wp:lineTo x="11034" y="2025"/>
                    <wp:lineTo x="10917" y="2025"/>
                    <wp:lineTo x="10800" y="2025"/>
                    <wp:lineTo x="10683" y="2025"/>
                    <wp:lineTo x="10566" y="2025"/>
                    <wp:lineTo x="10450" y="2025"/>
                    <wp:lineTo x="10333" y="2025"/>
                    <wp:lineTo x="10216" y="2025"/>
                    <wp:lineTo x="10100" y="2025"/>
                    <wp:lineTo x="9983" y="2025"/>
                    <wp:lineTo x="9867" y="2025"/>
                    <wp:lineTo x="9750" y="2025"/>
                    <wp:lineTo x="9634" y="2025"/>
                    <wp:lineTo x="9518" y="2025"/>
                    <wp:lineTo x="9402" y="2025"/>
                    <wp:lineTo x="9286" y="2025"/>
                    <wp:lineTo x="9171" y="2025"/>
                    <wp:lineTo x="9056" y="2025"/>
                    <wp:lineTo x="8941" y="2025"/>
                    <wp:lineTo x="8826" y="2025"/>
                    <wp:lineTo x="8711" y="2025"/>
                    <wp:lineTo x="8597" y="2025"/>
                    <wp:lineTo x="8482" y="2025"/>
                    <wp:lineTo x="8369" y="2025"/>
                    <wp:lineTo x="8255" y="2025"/>
                    <wp:lineTo x="8142" y="2025"/>
                    <wp:lineTo x="8029" y="2025"/>
                    <wp:lineTo x="7916" y="2025"/>
                    <wp:lineTo x="7804" y="2025"/>
                    <wp:lineTo x="7692" y="2025"/>
                    <wp:lineTo x="7581" y="2025"/>
                    <wp:lineTo x="7477" y="2025"/>
                    <wp:lineTo x="9969" y="13500"/>
                    <wp:lineTo x="7477" y="13500"/>
                    <wp:lineTo x="7477" y="6750"/>
                    <wp:lineTo x="9969" y="6750"/>
                    <wp:lineTo x="9969" y="6751"/>
                    <wp:lineTo x="9969" y="6755"/>
                    <wp:lineTo x="9969" y="6761"/>
                    <wp:lineTo x="9969" y="6769"/>
                    <wp:lineTo x="9969" y="6780"/>
                    <wp:lineTo x="9969" y="6793"/>
                    <wp:lineTo x="9969" y="6808"/>
                    <wp:lineTo x="9969" y="6825"/>
                    <wp:lineTo x="9969" y="6845"/>
                    <wp:lineTo x="9969" y="6867"/>
                    <wp:lineTo x="9969" y="6891"/>
                    <wp:lineTo x="9969" y="6917"/>
                    <wp:lineTo x="9969" y="6944"/>
                    <wp:lineTo x="9969" y="6974"/>
                    <wp:lineTo x="9969" y="7006"/>
                    <wp:lineTo x="9969" y="7040"/>
                    <wp:lineTo x="9969" y="7075"/>
                    <wp:lineTo x="9969" y="7113"/>
                    <wp:lineTo x="9969" y="7152"/>
                    <wp:lineTo x="9969" y="7193"/>
                    <wp:lineTo x="9969" y="7235"/>
                    <wp:lineTo x="9969" y="7279"/>
                    <wp:lineTo x="9969" y="7325"/>
                    <wp:lineTo x="9969" y="7373"/>
                    <wp:lineTo x="9969" y="7422"/>
                    <wp:lineTo x="9969" y="7472"/>
                    <wp:lineTo x="9969" y="7524"/>
                    <wp:lineTo x="9969" y="7577"/>
                    <wp:lineTo x="9969" y="7632"/>
                    <wp:lineTo x="9969" y="7688"/>
                    <wp:lineTo x="9969" y="7746"/>
                    <wp:lineTo x="9969" y="7804"/>
                    <wp:lineTo x="9969" y="7864"/>
                    <wp:lineTo x="9969" y="7925"/>
                    <wp:lineTo x="9969" y="7988"/>
                    <wp:lineTo x="9969" y="8051"/>
                    <wp:lineTo x="9969" y="8116"/>
                    <wp:lineTo x="9969" y="8181"/>
                    <wp:lineTo x="9969" y="8248"/>
                    <wp:lineTo x="9969" y="8315"/>
                    <wp:lineTo x="9969" y="8384"/>
                    <wp:lineTo x="9969" y="8453"/>
                    <wp:lineTo x="9969" y="8523"/>
                    <wp:lineTo x="9969" y="8594"/>
                    <wp:lineTo x="9969" y="8666"/>
                    <wp:lineTo x="9969" y="8738"/>
                    <wp:lineTo x="9969" y="8812"/>
                    <wp:lineTo x="9969" y="8886"/>
                    <wp:lineTo x="9969" y="8960"/>
                    <wp:lineTo x="9969" y="9035"/>
                    <wp:lineTo x="9969" y="9111"/>
                    <wp:lineTo x="9969" y="9187"/>
                    <wp:lineTo x="9969" y="9263"/>
                    <wp:lineTo x="9969" y="9340"/>
                    <wp:lineTo x="9969" y="9418"/>
                    <wp:lineTo x="9969" y="9495"/>
                    <wp:lineTo x="9969" y="9573"/>
                    <wp:lineTo x="9969" y="9652"/>
                    <wp:lineTo x="9969" y="9730"/>
                    <wp:lineTo x="9969" y="9809"/>
                    <wp:lineTo x="9969" y="9888"/>
                    <wp:lineTo x="9969" y="9967"/>
                    <wp:lineTo x="9969" y="10046"/>
                    <wp:lineTo x="9969" y="10125"/>
                    <wp:lineTo x="9969" y="10204"/>
                    <wp:lineTo x="9969" y="10283"/>
                    <wp:lineTo x="9969" y="10362"/>
                    <wp:lineTo x="9969" y="10441"/>
                    <wp:lineTo x="9969" y="10520"/>
                    <wp:lineTo x="9969" y="10598"/>
                    <wp:lineTo x="9969" y="10676"/>
                    <wp:lineTo x="9969" y="10754"/>
                    <wp:lineTo x="9969" y="10832"/>
                    <wp:lineTo x="9969" y="10909"/>
                    <wp:lineTo x="9969" y="10986"/>
                    <wp:lineTo x="9969" y="11063"/>
                    <wp:lineTo x="9969" y="11139"/>
                    <wp:lineTo x="9969" y="11215"/>
                    <wp:lineTo x="9969" y="11290"/>
                    <wp:lineTo x="9969" y="11364"/>
                    <wp:lineTo x="9969" y="11438"/>
                    <wp:lineTo x="9969" y="11511"/>
                    <wp:lineTo x="9969" y="11584"/>
                    <wp:lineTo x="9969" y="11655"/>
                    <wp:lineTo x="9969" y="11726"/>
                    <wp:lineTo x="9969" y="11797"/>
                    <wp:lineTo x="9969" y="11866"/>
                    <wp:lineTo x="9969" y="11934"/>
                    <wp:lineTo x="9969" y="12002"/>
                    <wp:lineTo x="9969" y="12068"/>
                    <wp:lineTo x="9969" y="12134"/>
                    <wp:lineTo x="9969" y="12198"/>
                    <wp:lineTo x="9969" y="12262"/>
                    <wp:lineTo x="9969" y="12324"/>
                    <wp:lineTo x="9969" y="12385"/>
                    <wp:lineTo x="9969" y="12445"/>
                    <wp:lineTo x="9969" y="12504"/>
                    <wp:lineTo x="9969" y="12561"/>
                    <wp:lineTo x="9969" y="12618"/>
                    <wp:lineTo x="9969" y="12672"/>
                    <wp:lineTo x="9969" y="12726"/>
                    <wp:lineTo x="9969" y="12778"/>
                    <wp:lineTo x="9969" y="12828"/>
                    <wp:lineTo x="9969" y="12877"/>
                    <wp:lineTo x="9969" y="12924"/>
                    <wp:lineTo x="9969" y="12970"/>
                    <wp:lineTo x="9969" y="13015"/>
                    <wp:lineTo x="9969" y="13057"/>
                    <wp:lineTo x="9969" y="13098"/>
                    <wp:lineTo x="9969" y="13137"/>
                    <wp:lineTo x="9969" y="13174"/>
                    <wp:lineTo x="9969" y="13210"/>
                    <wp:lineTo x="9969" y="13244"/>
                    <wp:lineTo x="9969" y="13275"/>
                    <wp:lineTo x="9969" y="13305"/>
                    <wp:lineTo x="9969" y="13333"/>
                    <wp:lineTo x="9969" y="13359"/>
                    <wp:lineTo x="9969" y="13383"/>
                    <wp:lineTo x="9969" y="13405"/>
                    <wp:lineTo x="9969" y="13424"/>
                    <wp:lineTo x="9969" y="13442"/>
                    <wp:lineTo x="9969" y="13457"/>
                    <wp:lineTo x="9969" y="13470"/>
                    <wp:lineTo x="9969" y="13481"/>
                    <wp:lineTo x="9969" y="13489"/>
                    <wp:lineTo x="9969" y="13495"/>
                    <wp:lineTo x="9969" y="13499"/>
                    <wp:lineTo x="9969" y="13500"/>
                    <wp:lineTo x="7477" y="2025"/>
                    <wp:lineTo x="7470" y="2025"/>
                    <wp:lineTo x="7359" y="2025"/>
                    <wp:lineTo x="7249" y="2025"/>
                    <wp:lineTo x="7139" y="2025"/>
                    <wp:lineTo x="7030" y="2025"/>
                    <wp:lineTo x="6921" y="2025"/>
                    <wp:lineTo x="6813" y="2025"/>
                    <wp:lineTo x="6705" y="2025"/>
                    <wp:lineTo x="6598" y="2025"/>
                    <wp:lineTo x="6491" y="2025"/>
                    <wp:lineTo x="6385" y="2025"/>
                    <wp:lineTo x="6279" y="2025"/>
                    <wp:lineTo x="6174" y="2025"/>
                    <wp:lineTo x="6069" y="2025"/>
                    <wp:lineTo x="5965" y="2025"/>
                    <wp:lineTo x="5862" y="2025"/>
                    <wp:lineTo x="5759" y="2025"/>
                    <wp:lineTo x="5657" y="2025"/>
                    <wp:lineTo x="5556" y="2025"/>
                    <wp:lineTo x="5455" y="2025"/>
                    <wp:lineTo x="5355" y="2025"/>
                    <wp:lineTo x="5256" y="2025"/>
                    <wp:lineTo x="5157" y="2025"/>
                    <wp:lineTo x="5059" y="2025"/>
                    <wp:lineTo x="4962" y="2025"/>
                    <wp:lineTo x="4866" y="2025"/>
                    <wp:lineTo x="4770" y="2025"/>
                    <wp:lineTo x="4675" y="2025"/>
                    <wp:lineTo x="4581" y="2025"/>
                    <wp:lineTo x="4488" y="2025"/>
                    <wp:lineTo x="4395" y="2025"/>
                    <wp:lineTo x="4304" y="2025"/>
                    <wp:lineTo x="4213" y="2025"/>
                    <wp:lineTo x="4123" y="2025"/>
                    <wp:lineTo x="4034" y="2025"/>
                    <wp:lineTo x="3946" y="2025"/>
                    <wp:lineTo x="3859" y="2025"/>
                    <wp:lineTo x="3773" y="2025"/>
                    <wp:lineTo x="3687" y="2025"/>
                    <wp:lineTo x="3603" y="2025"/>
                    <wp:lineTo x="3520" y="2025"/>
                    <wp:lineTo x="3437" y="2025"/>
                    <wp:lineTo x="3356" y="2025"/>
                    <wp:lineTo x="3323" y="2025"/>
                    <wp:lineTo x="5815" y="13500"/>
                    <wp:lineTo x="3323" y="13500"/>
                    <wp:lineTo x="3323" y="10800"/>
                    <wp:lineTo x="5815" y="10800"/>
                    <wp:lineTo x="5815" y="10802"/>
                    <wp:lineTo x="5815" y="10807"/>
                    <wp:lineTo x="5815" y="10817"/>
                    <wp:lineTo x="5815" y="10830"/>
                    <wp:lineTo x="5815" y="10847"/>
                    <wp:lineTo x="5815" y="10866"/>
                    <wp:lineTo x="5815" y="10890"/>
                    <wp:lineTo x="5815" y="10916"/>
                    <wp:lineTo x="5815" y="10945"/>
                    <wp:lineTo x="5815" y="10977"/>
                    <wp:lineTo x="5815" y="11012"/>
                    <wp:lineTo x="5815" y="11049"/>
                    <wp:lineTo x="5815" y="11089"/>
                    <wp:lineTo x="5815" y="11131"/>
                    <wp:lineTo x="5815" y="11175"/>
                    <wp:lineTo x="5815" y="11222"/>
                    <wp:lineTo x="5815" y="11270"/>
                    <wp:lineTo x="5815" y="11320"/>
                    <wp:lineTo x="5815" y="11372"/>
                    <wp:lineTo x="5815" y="11426"/>
                    <wp:lineTo x="5815" y="11481"/>
                    <wp:lineTo x="5815" y="11538"/>
                    <wp:lineTo x="5815" y="11595"/>
                    <wp:lineTo x="5815" y="11654"/>
                    <wp:lineTo x="5815" y="11714"/>
                    <wp:lineTo x="5815" y="11775"/>
                    <wp:lineTo x="5815" y="11836"/>
                    <wp:lineTo x="5815" y="11898"/>
                    <wp:lineTo x="5815" y="11961"/>
                    <wp:lineTo x="5815" y="12023"/>
                    <wp:lineTo x="5815" y="12087"/>
                    <wp:lineTo x="5815" y="12150"/>
                    <wp:lineTo x="5815" y="12213"/>
                    <wp:lineTo x="5815" y="12276"/>
                    <wp:lineTo x="5815" y="12339"/>
                    <wp:lineTo x="5815" y="12402"/>
                    <wp:lineTo x="5815" y="12464"/>
                    <wp:lineTo x="5815" y="12525"/>
                    <wp:lineTo x="5815" y="12586"/>
                    <wp:lineTo x="5815" y="12646"/>
                    <wp:lineTo x="5815" y="12704"/>
                    <wp:lineTo x="5815" y="12762"/>
                    <wp:lineTo x="5815" y="12819"/>
                    <wp:lineTo x="5815" y="12874"/>
                    <wp:lineTo x="5815" y="12927"/>
                    <wp:lineTo x="5815" y="12979"/>
                    <wp:lineTo x="5815" y="13030"/>
                    <wp:lineTo x="5815" y="13078"/>
                    <wp:lineTo x="5815" y="13125"/>
                    <wp:lineTo x="5815" y="13169"/>
                    <wp:lineTo x="5815" y="13211"/>
                    <wp:lineTo x="5815" y="13251"/>
                    <wp:lineTo x="5815" y="13288"/>
                    <wp:lineTo x="5815" y="13323"/>
                    <wp:lineTo x="5815" y="13355"/>
                    <wp:lineTo x="5815" y="13384"/>
                    <wp:lineTo x="5815" y="13410"/>
                    <wp:lineTo x="5815" y="13433"/>
                    <wp:lineTo x="5815" y="13453"/>
                    <wp:lineTo x="5815" y="13470"/>
                    <wp:lineTo x="5815" y="13483"/>
                    <wp:lineTo x="5815" y="13492"/>
                    <wp:lineTo x="5815" y="13498"/>
                    <wp:lineTo x="5815" y="13500"/>
                    <wp:lineTo x="3323" y="2025"/>
                    <wp:lineTo x="3276" y="2025"/>
                    <wp:lineTo x="3196" y="2025"/>
                    <wp:lineTo x="3118" y="2025"/>
                    <wp:lineTo x="3041" y="2025"/>
                    <wp:lineTo x="2965" y="2025"/>
                    <wp:lineTo x="2889" y="2025"/>
                    <wp:lineTo x="2815" y="2025"/>
                    <wp:lineTo x="2743" y="2025"/>
                    <wp:lineTo x="2671" y="2025"/>
                    <wp:lineTo x="2600" y="2025"/>
                    <wp:lineTo x="2531" y="2025"/>
                    <wp:lineTo x="2462" y="2025"/>
                    <wp:lineTo x="2395" y="2025"/>
                    <wp:lineTo x="2329" y="2025"/>
                    <wp:lineTo x="2265" y="2025"/>
                    <wp:lineTo x="2201" y="2025"/>
                    <wp:lineTo x="2139" y="2025"/>
                    <wp:lineTo x="2078" y="2025"/>
                    <wp:lineTo x="2018" y="2025"/>
                    <wp:lineTo x="1960" y="2025"/>
                    <wp:lineTo x="1903" y="2025"/>
                    <wp:lineTo x="1847" y="2025"/>
                    <wp:lineTo x="1792" y="2025"/>
                    <wp:lineTo x="1739" y="2025"/>
                    <wp:lineTo x="1688" y="2025"/>
                    <wp:lineTo x="1637" y="2025"/>
                    <wp:lineTo x="1588" y="2025"/>
                    <wp:lineTo x="1540" y="2025"/>
                    <wp:lineTo x="1494" y="2025"/>
                    <wp:lineTo x="1449" y="2025"/>
                    <wp:lineTo x="1406" y="2025"/>
                    <wp:lineTo x="1364" y="2025"/>
                    <wp:lineTo x="1324" y="2025"/>
                    <wp:lineTo x="1285" y="2025"/>
                    <wp:lineTo x="1247" y="2025"/>
                    <wp:lineTo x="1211" y="2025"/>
                    <wp:lineTo x="1177" y="2025"/>
                    <wp:lineTo x="1144" y="2025"/>
                    <wp:lineTo x="1113" y="2025"/>
                    <wp:lineTo x="1083" y="2025"/>
                    <wp:lineTo x="1055" y="2025"/>
                    <wp:lineTo x="1028" y="2025"/>
                    <wp:lineTo x="1003" y="2025"/>
                    <wp:lineTo x="980" y="2025"/>
                    <wp:lineTo x="958" y="2025"/>
                    <wp:lineTo x="938" y="2025"/>
                    <wp:lineTo x="920" y="2025"/>
                    <wp:lineTo x="903" y="2025"/>
                    <wp:lineTo x="888" y="2025"/>
                    <wp:lineTo x="875" y="2025"/>
                    <wp:lineTo x="863" y="2025"/>
                    <wp:lineTo x="853" y="2025"/>
                    <wp:lineTo x="845" y="2025"/>
                    <wp:lineTo x="839" y="2025"/>
                    <wp:lineTo x="834" y="2025"/>
                    <wp:lineTo x="832" y="2025"/>
                    <wp:lineTo x="831" y="2025"/>
                    <wp:lineTo x="831" y="1350"/>
                    <wp:lineTo x="20769" y="1350"/>
                    <wp:lineTo x="20812" y="1349"/>
                    <wp:lineTo x="20854" y="1346"/>
                    <wp:lineTo x="20896" y="1342"/>
                    <wp:lineTo x="20937" y="1336"/>
                    <wp:lineTo x="20977" y="1328"/>
                    <wp:lineTo x="21016" y="1319"/>
                    <wp:lineTo x="21055" y="1309"/>
                    <wp:lineTo x="21093" y="1297"/>
                    <wp:lineTo x="21129" y="1283"/>
                    <wp:lineTo x="21165" y="1268"/>
                    <wp:lineTo x="21200" y="1252"/>
                    <wp:lineTo x="21234" y="1234"/>
                    <wp:lineTo x="21266" y="1216"/>
                    <wp:lineTo x="21298" y="1196"/>
                    <wp:lineTo x="21328" y="1174"/>
                    <wp:lineTo x="21357" y="1152"/>
                    <wp:lineTo x="21384" y="1129"/>
                    <wp:lineTo x="21410" y="1104"/>
                    <wp:lineTo x="21435" y="1079"/>
                    <wp:lineTo x="21458" y="1052"/>
                    <wp:lineTo x="21480" y="1025"/>
                    <wp:lineTo x="21500" y="997"/>
                    <wp:lineTo x="21518" y="967"/>
                    <wp:lineTo x="21535" y="938"/>
                    <wp:lineTo x="21550" y="907"/>
                    <wp:lineTo x="21563" y="876"/>
                    <wp:lineTo x="21574" y="844"/>
                    <wp:lineTo x="21583" y="811"/>
                    <wp:lineTo x="21590" y="778"/>
                    <wp:lineTo x="21596" y="744"/>
                    <wp:lineTo x="21599" y="710"/>
                    <wp:lineTo x="21600" y="675"/>
                    <wp:lineTo x="21599" y="640"/>
                    <wp:lineTo x="21596" y="606"/>
                    <wp:lineTo x="21590" y="572"/>
                    <wp:lineTo x="21583" y="539"/>
                    <wp:lineTo x="21574" y="506"/>
                    <wp:lineTo x="21563" y="474"/>
                    <wp:lineTo x="21550" y="443"/>
                    <wp:lineTo x="21535" y="412"/>
                    <wp:lineTo x="21518" y="382"/>
                    <wp:lineTo x="21500" y="353"/>
                    <wp:lineTo x="21480" y="325"/>
                    <wp:lineTo x="21458" y="297"/>
                    <wp:lineTo x="21435" y="271"/>
                    <wp:lineTo x="21410" y="246"/>
                    <wp:lineTo x="21384" y="221"/>
                    <wp:lineTo x="21357" y="198"/>
                    <wp:lineTo x="21328" y="175"/>
                    <wp:lineTo x="21298" y="154"/>
                    <wp:lineTo x="21266" y="134"/>
                    <wp:lineTo x="21234" y="115"/>
                    <wp:lineTo x="21200" y="98"/>
                    <wp:lineTo x="21165" y="81"/>
                    <wp:lineTo x="21129" y="67"/>
                    <wp:lineTo x="21093" y="53"/>
                    <wp:lineTo x="21055" y="41"/>
                    <wp:lineTo x="21016" y="30"/>
                    <wp:lineTo x="20977" y="21"/>
                    <wp:lineTo x="20937" y="14"/>
                    <wp:lineTo x="20896" y="8"/>
                    <wp:lineTo x="20854" y="3"/>
                    <wp:lineTo x="20812" y="1"/>
                    <wp:lineTo x="20769" y="0"/>
                    <wp:lineTo x="831" y="0"/>
                  </wp:wrapPolygon>
                </wp:wrapThrough>
                <wp:docPr id="10" name="officeArt object"/>
                <wp:cNvGraphicFramePr/>
                <a:graphic xmlns:a="http://schemas.openxmlformats.org/drawingml/2006/main">
                  <a:graphicData uri="http://schemas.microsoft.com/office/word/2010/wordprocessingShape">
                    <wps:wsp>
                      <wps:cNvSpPr/>
                      <wps:spPr>
                        <a:xfrm>
                          <a:off x="0" y="0"/>
                          <a:ext cx="451651" cy="555878"/>
                        </a:xfrm>
                        <a:custGeom>
                          <a:avLst/>
                          <a:gdLst/>
                          <a:ahLst/>
                          <a:cxnLst>
                            <a:cxn ang="0">
                              <a:pos x="wd2" y="hd2"/>
                            </a:cxn>
                            <a:cxn ang="5400000">
                              <a:pos x="wd2" y="hd2"/>
                            </a:cxn>
                            <a:cxn ang="10800000">
                              <a:pos x="wd2" y="hd2"/>
                            </a:cxn>
                            <a:cxn ang="16200000">
                              <a:pos x="wd2" y="hd2"/>
                            </a:cxn>
                          </a:cxnLst>
                          <a:rect l="0" t="0" r="r" b="b"/>
                          <a:pathLst>
                            <a:path w="21600" h="21600" extrusionOk="0">
                              <a:moveTo>
                                <a:pt x="18277" y="13500"/>
                              </a:moveTo>
                              <a:lnTo>
                                <a:pt x="15785" y="13500"/>
                              </a:lnTo>
                              <a:lnTo>
                                <a:pt x="15785" y="4050"/>
                              </a:lnTo>
                              <a:lnTo>
                                <a:pt x="18277" y="4050"/>
                              </a:lnTo>
                              <a:cubicBezTo>
                                <a:pt x="18277" y="4050"/>
                                <a:pt x="18277" y="13500"/>
                                <a:pt x="18277" y="13500"/>
                              </a:cubicBezTo>
                              <a:close/>
                              <a:moveTo>
                                <a:pt x="14123" y="13500"/>
                              </a:moveTo>
                              <a:lnTo>
                                <a:pt x="11631" y="13500"/>
                              </a:lnTo>
                              <a:lnTo>
                                <a:pt x="11631" y="8775"/>
                              </a:lnTo>
                              <a:lnTo>
                                <a:pt x="14123" y="8775"/>
                              </a:lnTo>
                              <a:cubicBezTo>
                                <a:pt x="14123" y="8775"/>
                                <a:pt x="14123" y="13500"/>
                                <a:pt x="14123" y="13500"/>
                              </a:cubicBezTo>
                              <a:close/>
                              <a:moveTo>
                                <a:pt x="9969" y="13500"/>
                              </a:moveTo>
                              <a:lnTo>
                                <a:pt x="7477" y="13500"/>
                              </a:lnTo>
                              <a:lnTo>
                                <a:pt x="7477" y="6750"/>
                              </a:lnTo>
                              <a:lnTo>
                                <a:pt x="9969" y="6750"/>
                              </a:lnTo>
                              <a:cubicBezTo>
                                <a:pt x="9969" y="6750"/>
                                <a:pt x="9969" y="13500"/>
                                <a:pt x="9969" y="13500"/>
                              </a:cubicBezTo>
                              <a:close/>
                              <a:moveTo>
                                <a:pt x="5815" y="13500"/>
                              </a:moveTo>
                              <a:lnTo>
                                <a:pt x="3323" y="13500"/>
                              </a:lnTo>
                              <a:lnTo>
                                <a:pt x="3323" y="10800"/>
                              </a:lnTo>
                              <a:lnTo>
                                <a:pt x="5815" y="10800"/>
                              </a:lnTo>
                              <a:cubicBezTo>
                                <a:pt x="5815" y="10800"/>
                                <a:pt x="5815" y="13500"/>
                                <a:pt x="5815" y="13500"/>
                              </a:cubicBezTo>
                              <a:close/>
                              <a:moveTo>
                                <a:pt x="831" y="2025"/>
                              </a:moveTo>
                              <a:lnTo>
                                <a:pt x="831" y="15525"/>
                              </a:lnTo>
                              <a:lnTo>
                                <a:pt x="20769" y="15525"/>
                              </a:lnTo>
                              <a:lnTo>
                                <a:pt x="20769" y="2025"/>
                              </a:lnTo>
                              <a:cubicBezTo>
                                <a:pt x="20769" y="2025"/>
                                <a:pt x="831" y="2025"/>
                                <a:pt x="831" y="2025"/>
                              </a:cubicBezTo>
                              <a:close/>
                              <a:moveTo>
                                <a:pt x="16615" y="16200"/>
                              </a:moveTo>
                              <a:lnTo>
                                <a:pt x="18277" y="21600"/>
                              </a:lnTo>
                              <a:lnTo>
                                <a:pt x="19938" y="21600"/>
                              </a:lnTo>
                              <a:lnTo>
                                <a:pt x="18277" y="16200"/>
                              </a:lnTo>
                              <a:cubicBezTo>
                                <a:pt x="18277" y="16200"/>
                                <a:pt x="16615" y="16200"/>
                                <a:pt x="16615" y="16200"/>
                              </a:cubicBezTo>
                              <a:close/>
                              <a:moveTo>
                                <a:pt x="9969" y="21600"/>
                              </a:moveTo>
                              <a:lnTo>
                                <a:pt x="11631" y="21600"/>
                              </a:lnTo>
                              <a:lnTo>
                                <a:pt x="11631" y="16200"/>
                              </a:lnTo>
                              <a:lnTo>
                                <a:pt x="9969" y="16200"/>
                              </a:lnTo>
                              <a:cubicBezTo>
                                <a:pt x="9969" y="16200"/>
                                <a:pt x="9969" y="21600"/>
                                <a:pt x="9969" y="21600"/>
                              </a:cubicBezTo>
                              <a:close/>
                              <a:moveTo>
                                <a:pt x="20769" y="0"/>
                              </a:moveTo>
                              <a:lnTo>
                                <a:pt x="831" y="0"/>
                              </a:lnTo>
                              <a:cubicBezTo>
                                <a:pt x="372" y="0"/>
                                <a:pt x="0" y="302"/>
                                <a:pt x="0" y="675"/>
                              </a:cubicBezTo>
                              <a:cubicBezTo>
                                <a:pt x="0" y="1047"/>
                                <a:pt x="372" y="1350"/>
                                <a:pt x="831" y="1350"/>
                              </a:cubicBezTo>
                              <a:lnTo>
                                <a:pt x="20769" y="1350"/>
                              </a:lnTo>
                              <a:cubicBezTo>
                                <a:pt x="21228" y="1350"/>
                                <a:pt x="21600" y="1047"/>
                                <a:pt x="21600" y="675"/>
                              </a:cubicBezTo>
                              <a:cubicBezTo>
                                <a:pt x="21600" y="302"/>
                                <a:pt x="21228" y="0"/>
                                <a:pt x="20769" y="0"/>
                              </a:cubicBezTo>
                              <a:close/>
                              <a:moveTo>
                                <a:pt x="3323" y="16200"/>
                              </a:moveTo>
                              <a:lnTo>
                                <a:pt x="4985" y="16200"/>
                              </a:lnTo>
                              <a:lnTo>
                                <a:pt x="3323" y="21600"/>
                              </a:lnTo>
                              <a:lnTo>
                                <a:pt x="1662" y="21600"/>
                              </a:lnTo>
                              <a:cubicBezTo>
                                <a:pt x="1662" y="21600"/>
                                <a:pt x="3323" y="16200"/>
                                <a:pt x="3323" y="16200"/>
                              </a:cubicBezTo>
                              <a:close/>
                            </a:path>
                          </a:pathLst>
                        </a:custGeom>
                        <a:solidFill>
                          <a:srgbClr val="2C212F"/>
                        </a:solidFill>
                        <a:ln w="12700" cap="flat">
                          <a:noFill/>
                          <a:miter lim="400000"/>
                        </a:ln>
                        <a:effectLst/>
                      </wps:spPr>
                      <wps:bodyPr/>
                    </wps:wsp>
                  </a:graphicData>
                </a:graphic>
              </wp:anchor>
            </w:drawing>
          </mc:Choice>
          <mc:Fallback>
            <w:pict>
              <v:shape w14:anchorId="451097F4" id="officeArt object" o:spid="_x0000_s1026" style="position:absolute;margin-left:149.9pt;margin-top:345.05pt;width:35.55pt;height:43.75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16743 0 433488 0 16743 0 15844 26 14966 77 14088 206 13231 360 12395 540 11580 772 10765 1055 9970 1363 9218 1723 8465 2084 7734 2521 7023 2958 6354 3447 5685 3961 5058 4502 4452 5093 3888 5685 3344 6302 2822 6971 2341 7640 1881 8360 1463 9080 1087 9826 732 10598 418 11395 146 12193 -84 13016 -272 13865 -418 14714 -543 15588 -606 16463 -627 17363 -606 18238 -543 19138 -418 19987 -272 20862 -84 21685 146 22508 418 23331 732 24103 1087 24875 1463 25620 1881 26366 2341 27061 2822 27756 3344 28399 3888 29042 4452 29633 5058 30199 5685 30765 6354 31280 7023 31743 7734 32206 8465 32617 9218 33003 9970 33363 10765 33672 11580 33929 12395 34161 13231 34366 14088 34521 14966 34624 15844 34701 16743 34727 16743 52090 16743 399355 68831 399355 68831 416719 103570 416719 68831 555625 34112 555625 34112 555599 34133 555522 34154 555393 34196 555239 34259 555008 34321 554750 34405 554416 34488 554056 34593 553670 34697 553207 34823 552718 34969 552204 35095 551612 35262 550995 35429 550352 35596 549657 35784 548937 35972 548165 36161 547342 36391 546519 36600 545644 36829 544718 37059 543792 37310 542815 37561 541786 37812 540757 38084 539702 38355 538596 38648 537464 38941 536307 39233 535123 39526 533914 39839 532680 40153 531419 40466 530133 40801 528847 41135 527509 41470 526172 41804 524783 42160 523394 42515 522005 42870 520564 43226 519124 43602 517657 43957 516191 44333 514699 44710 513181 45086 511664 45483 510146 45859 508603 46256 507034 46633 505464 47030 503895 47427 502326 47824 500731 48221 499111 48639 497516 49036 495895 49433 494300 49851 492680 50249 491059 50646 489413 51064 487792 51461 486172 51879 484551 52276 482905 52694 481284 53091 479664 53488 478043 53906 476423 54304 474828 54701 473207 55098 471612 55495 470018 55892 468448 56289 466854 56686 465284 57084 463741 57460 462198 57836 460654 58233 459137 58609 457645 58965 456153 59341 454661 59717 453220 60073 451754 60428 450339 60783 448924 61118 447535 61473 446172 61807 444834 62142 443497 62455 442185 62790 440899 63103 439638 63396 438404 63710 437220 64002 436037 64295 434879 64567 433748 64838 432642 65110 431587 65382 430532 65633 429529 65862 428552 66113 427600 66343 426699 66552 425825 66761 424976 66970 424179 67158 423407 67347 422687 67514 421992 67681 421323 67827 420706 67974 420140 68099 419600 68224 419111 68350 418674 68433 418262 68538 417902 68601 417593 68684 417336 68726 417105 68768 416925 68810 416822 68831 416744 68831 416719 68831 399355 207746 399355 207746 555625 242485 555625 242485 416719 207746 416719 207746 416744 207746 416822 207746 416925 207746 417105 207746 417336 207746 417593 207746 417902 207746 418262 207746 418674 207746 419111 207746 419600 207746 420140 207746 420706 207746 421323 207746 421992 207746 422687 207746 423407 207746 424179 207746 424976 207746 425825 207746 426699 207746 427600 207746 428552 207746 429529 207746 430532 207746 431587 207746 432642 207746 433748 207746 434879 207746 436037 207746 437195 207746 438404 207746 439638 207746 440899 207746 442185 207746 443497 207746 444809 207746 446172 207746 447535 207746 448924 207746 450339 207746 451754 207746 453195 207746 454661 207746 456153 207746 457645 207746 459137 207746 460654 207746 462198 207746 463741 207746 465284 207746 466854 207746 468423 207746 470018 207746 471612 207746 473207 207746 474802 207746 476423 207746 478043 207746 479664 207746 481284 207746 482905 207746 484526 207746 486172 207746 487792 207746 489413 207746 491034 207746 492654 207746 494275 207746 495895 207746 497516 207746 499111 207746 500706 207746 502300 207746 503895 207746 505464 207746 507034 207746 508577 207746 510146 207746 511664 207746 513181 207746 514699 207746 516191 207746 517657 207746 519124 207746 520564 207746 521979 207746 523394 207746 524783 207746 526146 207746 527509 207746 528821 207746 530133 207746 531419 207746 532680 207746 533914 207746 535123 207746 536307 207746 537464 207746 538596 207746 539677 207746 540757 207746 541786 207746 542789 207746 543767 207746 544718 207746 545619 207746 546493 207746 547342 207746 548139 207746 548911 207746 549657 207746 550352 207746 550995 207746 551612 207746 552178 207746 552718 207746 553207 207746 553644 207746 554056 207746 554416 207746 554725 207746 555008 207746 555213 207746 555393 207746 555522 207746 555599 207746 555625 207746 399355 346661 399355 346661 416719 381400 555625 416119 555625 381400 416719 381379 416719 381296 416719 381170 416719 381003 416719 380794 416719 380543 416719 380251 416719 379916 416719 379540 416719 379122 416719 378683 416719 378202 416719 377680 416719 377136 416719 376572 416719 375966 416719 375360 416719 374712 416719 374043 416719 373353 416719 372642 416719 371911 416719 371158 416719 370406 416719 369632 416719 368859 416719 368065 416719 367271 416719 366476 416719 365661 416719 364846 416719 364031 416719 363216 416719 362400 416719 361606 416719 360791 416719 359997 416719 359202 416719 358429 416719 357656 416719 356903 416719 356151 416719 355440 416719 354729 416719 354039 416719 353371 416719 352723 416719 352096 416719 351489 416719 350925 416719 350382 416719 349880 416719 349399 416719 348939 416719 348542 416719 348166 416719 347832 416719 347518 416719 347267 416719 347058 416719 346891 416719 346766 416719 346703 416719 346661 416719 346661 399355 433488 399355 433488 52090 433467 52090 433426 52090 433321 52090 433196 52090 433028 52090 432819 52090 432569 52090 432297 52090 431983 52090 431628 52090 431252 52090 430834 52090 430374 52090 429893 52090 429371 52090 428806 52090 428221 52090 427594 52090 426946 52090 426256 52090 425546 52090 424793 52090 423999 52090 423184 52090 422347 52090 421470 52090 420571 52090 419630 52090 418669 52090 417665 52090 416641 52090 415575 52090 414509 52090 413401 52090 412252 52090 411081 52090 409890 52090 408678 52090 407423 52090 406148 52090 404852 52090 403515 52090 402177 52090 400797 52090 399397 52090 397955 52090 396513 52090 395028 52090 393524 52090 392019 52090 390472 52090 388883 52090 387295 52090 385685 52090 384055 52090 382383 52090 380711 52090 379017 52090 377283 52090 375548 52090 373792 52090 371994 52090 370197 52090 368378 52090 366539 52090 364679 52090 362797 52090 360895 52090 358993 52090 357049 52090 355105 52090 353141 52090 351155 52090 349148 52090 347142 52090 345114 52090 343066 52090 340997 52090 338927 52090 336837 52090 334726 52090 332615 52090 330483 52090 329312 52090 381400 347266 329312 347266 329312 104180 381400 104180 381400 104231 381400 104360 381400 104566 381400 104874 381400 105260 381400 105723 381400 106289 381400 106906 381400 107627 381400 108398 381400 109247 381400 110199 381400 111202 381400 112257 381400 113414 381400 114623 381400 115910 381400 117247 381400 118662 381400 120128 381400 121672 381400 123266 381400 124913 381400 126610 381400 128385 381400 130186 381400 132064 381400 133993 381400 135948 381400 137980 381400 140038 381400 142173 381400 144308 381400 146520 381400 148758 381400 151048 381400 153363 381400 155729 381400 158122 381400 160565 381400 163035 381400 165530 381400 168051 381400 170597 381400 173196 381400 175794 381400 178443 381400 181093 381400 183768 381400 186469 381400 189195 381400 191948 381400 194700 381400 197478 381400 200257 381400 203060 381400 205864 381400 208668 381400 211498 381400 214353 381400 217182 381400 220038 381400 222867 381400 225723 381400 228578 381400 231408 381400 234263 381400 237092 381400 239948 381400 242777 381400 245581 381400 248385 381400 251189 381400 253967 381400 256745 381400 259497 381400 262250 381400 264977 381400 267677 381400 270353 381400 273002 381400 275652 381400 278250 381400 280848 381400 283394 381400 285915 381400 288411 381400 290880 381400 293324 381400 295716 381400 298083 381400 300398 381400 302687 381400 304925 381400 307137 381400 309272 381400 311407 381400 313465 381400 315497 381400 317452 381400 319381 381400 321259 381400 323060 381400 324835 381400 326533 381400 328179 381400 329774 381400 331317 381400 332783 381400 334198 381400 335536 381400 336822 381400 338031 381400 339188 381400 340243 381400 341246 381400 342198 381400 343047 381400 343819 381400 344539 381400 345156 381400 345722 381400 346185 381400 346571 381400 346880 381400 347086 381400 347214 381400 347266 329312 52090 328330 52090 326177 52090 324003 52090 321808 52090 319614 52090 317398 52090 315183 52090 312946 52090 310709 52090 308452 52090 306195 52090 303916 52090 301638 52090 299339 52090 297040 52090 294719 52090 292399 52090 290079 52090 287738 52090 285397 52090 283035 52090 280673 52090 278311 52090 275928 52090 273566 52090 271163 52090 268780 52090 266376 52090 263972 52090 261569 52090 259165 52090 256761 52090 254337 52090 251912 52090 249487 52090 247063 52090 244617 52090 242485 52090 294573 347266 242485 347266 242485 225723 294573 225723 294573 225748 294573 225800 294573 225903 294573 226057 294573 226263 294573 226494 294573 226777 294573 227086 294573 227420 294573 227832 294573 228244 294573 228707 294573 229221 294573 229761 294573 230327 294573 230945 294573 231588 294573 232256 294573 232951 294573 233697 294573 234469 294573 235240 294573 236089 294573 236938 294573 237813 294573 238713 294573 239665 294573 240616 294573 241594 294573 242623 294573 243652 294573 244707 294573 245787 294573 246893 294573 247999 294573 249157 294573 250314 294573 251497 294573 252681 294573 253915 294573 255150 294573 256385 294573 257645 294573 258932 294573 260218 294573 261530 294573 262841 294573 264179 294573 265517 294573 266854 294573 268218 294573 269607 294573 270970 294573 272359 294573 273748 294573 275163 294573 276552 294573 277967 294573 279382 294573 280796 294573 282211 294573 283652 294573 285066 294573 286481 294573 287922 294573 289337 294573 290751 294573 292192 294573 293607 294573 295021 294573 296411 294573 297825 294573 299214 294573 300629 294573 301992 294573 303382 294573 304745 294573 306108 294573 307472 294573 308809 294573 310147 294573 311459 294573 312771 294573 314057 294573 315317 294573 316603 294573 317838 294573 319073 294573 320282 294573 321491 294573 322674 294573 323832 294573 324963 294573 326095 294573 327201 294573 328282 294573 329336 294573 330365 294573 331369 294573 332372 294573 333324 294573 334250 294573 335176 294573 336050 294573 336899 294573 337722 294573 338520 294573 339291 294573 340037 294573 340732 294573 341401 294573 342044 294573 342661 294573 343227 294573 343767 294573 344256 294573 344719 294573 345156 294573 345542 294573 345902 294573 346211 294573 346494 294573 346725 294573 346905 294573 347060 294573 347188 294573 347240 294573 347266 242485 52090 242192 52090 239747 52090 237322 52090 234877 52090 232431 52090 230007 52090 227561 52090 225115 52090 222670 52090 220224 52090 217800 52090 215354 52090 212909 52090 210484 52090 208038 52090 205614 52090 203168 52090 200744 52090 198319 52090 195894 52090 193470 52090 191066 52090 188662 52090 186258 52090 183855 52090 181451 52090 179068 52090 176664 52090 174302 52090 171920 52090 169558 52090 167196 52090 164834 52090 162493 52090 160152 52090 157832 52090 155658 52090 207746 347266 155658 347266 155658 173633 207746 173633 207746 173659 207746 173761 207746 173916 207746 174122 207746 174405 207746 174739 207746 175125 207746 175562 207746 176077 207746 176642 207746 177260 207746 177929 207746 178623 207746 179395 207746 180218 207746 181093 207746 181993 207746 182970 207746 183974 207746 185028 207746 186109 207746 187240 207746 188424 207746 189658 207746 190919 207746 192205 207746 193543 207746 194906 207746 196321 207746 197761 207746 199253 207746 200745 207746 202289 207746 203858 207746 205478 207746 207099 207746 208771 207746 210443 207746 212166 207746 213890 207746 215665 207746 217440 207746 219240 207746 221067 207746 222919 207746 224771 207746 226674 207746 228578 207746 230481 207746 232411 207746 234366 207746 236321 207746 238276 207746 240256 207746 242263 207746 244243 207746 246250 207746 248282 207746 250288 207746 252321 207746 254353 207746 256385 207746 258417 207746 260449 207746 262481 207746 264514 207746 266546 207746 268578 207746 270610 207746 272616 207746 274623 207746 276629 207746 278636 207746 280616 207746 282597 207746 284578 207746 286533 207746 288488 207746 290417 207746 292320 207746 294224 207746 296102 207746 297980 207746 299806 207746 301632 207746 303459 207746 305234 207746 306983 207746 308732 207746 310430 207746 312127 207746 313774 207746 315420 207746 317015 207746 318584 207746 320127 207746 321645 207746 323111 207746 324578 207746 325967 207746 327356 207746 328693 207746 329980 207746 331240 207746 332449 207746 333632 207746 334790 207746 335870 207746 336925 207746 337928 207746 338880 207746 339806 207746 340680 207746 341478 207746 342250 207746 342970 207746 343639 207746 344256 207746 344822 207746 345311 207746 345774 207746 346160 207746 346494 207746 346777 207746 346983 207746 347137 207746 347240 207746 347266 155658 52090 155512 52090 153191 52090 150892 52090 148593 52090 146315 52090 144036 52090 141779 52090 139521 52090 137285 52090 135048 52090 132833 52090 130617 52090 128422 52090 126228 52090 124054 52090 121901 52090 119748 52090 117616 52090 115505 52090 113394 52090 111304 52090 109234 52090 107165 52090 105117 52090 103089 52090 101082 52090 99076 52090 97090 52090 95125 52090 93181 52090 91238 52090 89336 52090 87433 52090 85552 52090 83692 52090 81853 52090 80034 52090 78236 52090 76439 52090 74683 52090 72948 52090 71213 52090 69520 52090 68831 52090 120919 347266 68831 347266 68831 277813 120919 277813 120919 277864 120919 277993 120919 278250 120919 278584 120919 279021 120919 279510 120919 280128 120919 280796 120919 281542 120919 282366 120919 283266 120919 284218 120919 285247 120919 286327 120919 287459 120919 288668 120919 289902 120919 291189 120919 292526 120919 293915 120919 295330 120919 296796 120919 298263 120919 299780 120919 301324 120919 302893 120919 304462 120919 306057 120919 307677 120919 309272 120919 310918 120919 312539 120919 314160 120919 315780 120919 317401 120919 319021 120919 320616 120919 322185 120919 323754 120919 325298 120919 326790 120919 328282 120919 329748 120919 331163 120919 332526 120919 333864 120919 335176 120919 336410 120919 337619 120919 338751 120919 339832 120919 340861 120919 341812 120919 342713 120919 343536 120919 344282 120919 344951 120919 345542 120919 346057 120919 346494 120919 346828 120919 347060 120919 347214 120919 347266 68831 52090 67848 52090 66176 52090 64546 52090 62936 52090 61348 52090 59759 52090 58212 52090 56707 52090 55202 52090 53718 52090 52276 52090 50834 52090 49433 52090 48054 52090 46716 52090 45378 52090 44082 52090 42807 52090 41553 52090 40341 52090 39150 52090 37979 52090 36829 52090 35722 52090 34656 52090 33590 52090 32565 52090 31562 52090 30601 52090 29660 52090 28761 52090 27883 52090 27047 52090 26232 52090 25438 52090 24685 52090 23975 52090 23285 52090 22637 52090 22010 52090 21425 52090 20860 52090 20338 52090 19857 52090 19397 52090 18979 52090 18603 52090 18248 52090 17934 52090 17662 52090 17411 52090 17202 52090 17035 52090 16910 52090 16805 52090 16763 52090 16743 52090 16743 34727 433488 34727 434387 34701 435265 34624 436143 34521 437000 34366 437836 34161 438651 33929 439466 33672 440261 33363 441013 33003 441766 32617 442497 32206 443208 31743 443877 31280 444546 30765 445173 30199 445779 29633 446343 29042 446887 28399 447409 27756 447890 27061 448350 26366 448768 25646 449144 24875 449499 24129 449813 23331 450085 22534 450314 21711 450503 20862 450649 20013 450774 19138 450837 18264 450858 17363 450837 16463 450774 15588 450649 14714 450503 13865 450314 13016 450085 12193 449813 11395 449499 10598 449144 9826 448768 9080 448350 8360 447890 7640 447409 6971 446887 6328 446343 5685 445779 5093 445173 4502 444546 3961 443877 3447 443208 2958 442497 2521 441766 2084 441013 1723 440261 1363 439466 1055 438651 772 437836 540 437000 360 436143 206 435265 77 434387 26 433488 0 16743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" path="m18277,13500r-2492,l15785,4050r2492,c18277,4050,18277,13500,18277,13500xm14123,13500r-2492,l11631,8775r2492,c14123,8775,14123,13500,14123,13500xm9969,13500r-2492,l7477,6750r2492,c9969,6750,9969,13500,9969,13500xm5815,13500r-2492,l3323,10800r2492,c5815,10800,5815,13500,5815,13500xm831,2025r,13500l20769,15525r,-13500c20769,2025,831,2025,831,2025xm16615,16200r1662,5400l19938,21600,18277,16200v,,-1662,,-1662,xm9969,21600r1662,l11631,16200r-1662,c9969,16200,9969,21600,9969,21600xm20769,l831,c372,,,302,,675v,372,372,675,831,675l20769,1350v459,,831,-303,831,-675c21600,302,21228,,20769,xm3323,16200r1662,l3323,21600r-1661,c1662,21600,3323,16200,3323,16200xe" fillcolor="#2c212f" stroked="f" strokeweight="1pt">
                <v:stroke miterlimit="4" joinstyle="miter"/>
                <v:path arrowok="t" o:extrusionok="f" o:connecttype="custom" o:connectlocs="225826,277939;225826,277939;225826,277939;225826,277939" o:connectangles="0,90,180,270"/>
                <w10:wrap type="through" anchorx="page" anchory="page"/>
              </v:shape>
            </w:pict>
          </mc:Fallback>
        </mc:AlternateContent>
      </w:r>
      <w:r>
        <w:rPr>
          <w:noProof/>
          <w:lang w:val="en-US"/>
        </w:rPr>
        <mc:AlternateContent>
          <mc:Choice Requires="wps">
            <w:drawing>
              <wp:anchor distT="152400" distB="152400" distL="152400" distR="152400" simplePos="0" relativeHeight="251686912" behindDoc="0" locked="0" layoutInCell="1" allowOverlap="1">
                <wp:simplePos x="0" y="0"/>
                <wp:positionH relativeFrom="page">
                  <wp:posOffset>841682</wp:posOffset>
                </wp:positionH>
                <wp:positionV relativeFrom="page">
                  <wp:posOffset>5515082</wp:posOffset>
                </wp:positionV>
                <wp:extent cx="2575610" cy="1220985"/>
                <wp:effectExtent l="0" t="0" r="0" b="0"/>
                <wp:wrapNone/>
                <wp:docPr id="1073741855" name="officeArt object"/>
                <wp:cNvGraphicFramePr/>
                <a:graphic xmlns:a="http://schemas.openxmlformats.org/drawingml/2006/main">
                  <a:graphicData uri="http://schemas.microsoft.com/office/word/2010/wordprocessingShape">
                    <wps:wsp>
                      <wps:cNvSpPr/>
                      <wps:spPr>
                        <a:xfrm>
                          <a:off x="0" y="0"/>
                          <a:ext cx="2575610" cy="1220985"/>
                        </a:xfrm>
                        <a:prstGeom prst="rect">
                          <a:avLst/>
                        </a:prstGeom>
                        <a:noFill/>
                        <a:ln w="12700" cap="flat">
                          <a:noFill/>
                          <a:miter lim="400000"/>
                        </a:ln>
                        <a:effectLst/>
                      </wps:spPr>
                      <wps:txbx>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wps:txbx>
                      <wps:bodyPr wrap="square" lIns="0" tIns="0" rIns="0" bIns="0" numCol="1" anchor="t">
                        <a:noAutofit/>
                      </wps:bodyPr>
                    </wps:wsp>
                  </a:graphicData>
                </a:graphic>
              </wp:anchor>
            </w:drawing>
          </mc:Choice>
          <mc:Fallback>
            <w:pict>
              <v:rect id="_x0000_s1042" style="position:absolute;margin-left:66.25pt;margin-top:434.25pt;width:202.8pt;height:96.15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" filled="f" stroked="f" strokeweight="1pt">
                <v:stroke miterlimit="4"/>
                <v:textbox inset="0,0,0,0">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87936" behindDoc="0" locked="0" layoutInCell="1" allowOverlap="1">
                <wp:simplePos x="0" y="0"/>
                <wp:positionH relativeFrom="page">
                  <wp:posOffset>852286</wp:posOffset>
                </wp:positionH>
                <wp:positionV relativeFrom="page">
                  <wp:posOffset>5117401</wp:posOffset>
                </wp:positionV>
                <wp:extent cx="2554402" cy="286610"/>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2554402" cy="286610"/>
                        </a:xfrm>
                        <a:prstGeom prst="rect">
                          <a:avLst/>
                        </a:prstGeom>
                        <a:noFill/>
                        <a:ln w="12700" cap="flat">
                          <a:noFill/>
                          <a:miter lim="400000"/>
                        </a:ln>
                        <a:effectLst/>
                      </wps:spPr>
                      <wps:txbx>
                        <w:txbxContent>
                          <w:p w:rsidR="008D5F41" w:rsidRDefault="00CF696E">
                            <w:pPr>
                              <w:pStyle w:val="Heading2"/>
                              <w:jc w:val="center"/>
                            </w:pPr>
                            <w:r>
                              <w:t>fiant sollemnes in</w:t>
                            </w:r>
                          </w:p>
                        </w:txbxContent>
                      </wps:txbx>
                      <wps:bodyPr wrap="square" lIns="0" tIns="0" rIns="0" bIns="0" numCol="1" anchor="t">
                        <a:noAutofit/>
                      </wps:bodyPr>
                    </wps:wsp>
                  </a:graphicData>
                </a:graphic>
              </wp:anchor>
            </w:drawing>
          </mc:Choice>
          <mc:Fallback>
            <w:pict>
              <v:rect id="_x0000_s1043" style="position:absolute;margin-left:67.1pt;margin-top:402.95pt;width:201.15pt;height:22.55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" filled="f" stroked="f" strokeweight="1pt">
                <v:stroke miterlimit="4"/>
                <v:textbox inset="0,0,0,0">
                  <w:txbxContent>
                    <w:p w:rsidR="008D5F41" w:rsidRDefault="00CF696E">
                      <w:pPr>
                        <w:pStyle w:val="Heading2"/>
                        <w:jc w:val="center"/>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88960" behindDoc="0" locked="0" layoutInCell="1" allowOverlap="1">
                <wp:simplePos x="0" y="0"/>
                <wp:positionH relativeFrom="page">
                  <wp:posOffset>4142764</wp:posOffset>
                </wp:positionH>
                <wp:positionV relativeFrom="page">
                  <wp:posOffset>5515084</wp:posOffset>
                </wp:positionV>
                <wp:extent cx="2575610" cy="1220985"/>
                <wp:effectExtent l="0" t="0" r="0" b="0"/>
                <wp:wrapNone/>
                <wp:docPr id="1073741857" name="officeArt object"/>
                <wp:cNvGraphicFramePr/>
                <a:graphic xmlns:a="http://schemas.openxmlformats.org/drawingml/2006/main">
                  <a:graphicData uri="http://schemas.microsoft.com/office/word/2010/wordprocessingShape">
                    <wps:wsp>
                      <wps:cNvSpPr/>
                      <wps:spPr>
                        <a:xfrm>
                          <a:off x="0" y="0"/>
                          <a:ext cx="2575610" cy="1220985"/>
                        </a:xfrm>
                        <a:prstGeom prst="rect">
                          <a:avLst/>
                        </a:prstGeom>
                        <a:noFill/>
                        <a:ln w="12700" cap="flat">
                          <a:noFill/>
                          <a:miter lim="400000"/>
                        </a:ln>
                        <a:effectLst/>
                      </wps:spPr>
                      <wps:txbx>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wps:txbx>
                      <wps:bodyPr wrap="square" lIns="0" tIns="0" rIns="0" bIns="0" numCol="1" anchor="t">
                        <a:noAutofit/>
                      </wps:bodyPr>
                    </wps:wsp>
                  </a:graphicData>
                </a:graphic>
              </wp:anchor>
            </w:drawing>
          </mc:Choice>
          <mc:Fallback>
            <w:pict>
              <v:rect id="_x0000_s1044" style="position:absolute;margin-left:326.2pt;margin-top:434.25pt;width:202.8pt;height:96.15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" filled="f" stroked="f" strokeweight="1pt">
                <v:stroke miterlimit="4"/>
                <v:textbox inset="0,0,0,0">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89984" behindDoc="0" locked="0" layoutInCell="1" allowOverlap="1">
                <wp:simplePos x="0" y="0"/>
                <wp:positionH relativeFrom="page">
                  <wp:posOffset>4153368</wp:posOffset>
                </wp:positionH>
                <wp:positionV relativeFrom="page">
                  <wp:posOffset>5117403</wp:posOffset>
                </wp:positionV>
                <wp:extent cx="2554402" cy="286610"/>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2554402" cy="286610"/>
                        </a:xfrm>
                        <a:prstGeom prst="rect">
                          <a:avLst/>
                        </a:prstGeom>
                        <a:noFill/>
                        <a:ln w="12700" cap="flat">
                          <a:noFill/>
                          <a:miter lim="400000"/>
                        </a:ln>
                        <a:effectLst/>
                      </wps:spPr>
                      <wps:txbx>
                        <w:txbxContent>
                          <w:p w:rsidR="008D5F41" w:rsidRDefault="00CF696E">
                            <w:pPr>
                              <w:pStyle w:val="Heading2"/>
                              <w:jc w:val="center"/>
                            </w:pPr>
                            <w:r>
                              <w:t>fiant sollemnes in</w:t>
                            </w:r>
                          </w:p>
                        </w:txbxContent>
                      </wps:txbx>
                      <wps:bodyPr wrap="square" lIns="0" tIns="0" rIns="0" bIns="0" numCol="1" anchor="t">
                        <a:noAutofit/>
                      </wps:bodyPr>
                    </wps:wsp>
                  </a:graphicData>
                </a:graphic>
              </wp:anchor>
            </w:drawing>
          </mc:Choice>
          <mc:Fallback>
            <w:pict>
              <v:rect id="_x0000_s1045" style="position:absolute;margin-left:327.05pt;margin-top:402.95pt;width:201.15pt;height:22.55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" filled="f" stroked="f" strokeweight="1pt">
                <v:stroke miterlimit="4"/>
                <v:textbox inset="0,0,0,0">
                  <w:txbxContent>
                    <w:p w:rsidR="008D5F41" w:rsidRDefault="00CF696E">
                      <w:pPr>
                        <w:pStyle w:val="Heading2"/>
                        <w:jc w:val="center"/>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91008" behindDoc="0" locked="0" layoutInCell="1" allowOverlap="1">
                <wp:simplePos x="0" y="0"/>
                <wp:positionH relativeFrom="page">
                  <wp:posOffset>720000</wp:posOffset>
                </wp:positionH>
                <wp:positionV relativeFrom="page">
                  <wp:posOffset>10086302</wp:posOffset>
                </wp:positionV>
                <wp:extent cx="6120057" cy="269230"/>
                <wp:effectExtent l="0" t="0" r="0" b="0"/>
                <wp:wrapTopAndBottom distT="152400" distB="152400"/>
                <wp:docPr id="1073741859" name="officeArt object"/>
                <wp:cNvGraphicFramePr/>
                <a:graphic xmlns:a="http://schemas.openxmlformats.org/drawingml/2006/main">
                  <a:graphicData uri="http://schemas.microsoft.com/office/word/2010/wordprocessingShape">
                    <wps:wsp>
                      <wps:cNvSpPr/>
                      <wps:spPr>
                        <a:xfrm>
                          <a:off x="0" y="0"/>
                          <a:ext cx="6120057" cy="269230"/>
                        </a:xfrm>
                        <a:prstGeom prst="rect">
                          <a:avLst/>
                        </a:prstGeom>
                        <a:noFill/>
                        <a:ln w="12700" cap="flat">
                          <a:noFill/>
                          <a:miter lim="400000"/>
                        </a:ln>
                        <a:effectLst/>
                      </wps:spPr>
                      <wps:txbx>
                        <w:txbxContent>
                          <w:p w:rsidR="008D5F41" w:rsidRDefault="00CF696E">
                            <w:pPr>
                              <w:pStyle w:val="Body"/>
                              <w:jc w:val="right"/>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3</w:t>
                            </w:r>
                            <w:r>
                              <w:rPr>
                                <w:rFonts w:ascii="Avenir Next Condensed Medium" w:eastAsia="Avenir Next Condensed Medium" w:hAnsi="Avenir Next Condensed Medium" w:cs="Avenir Next Condensed Medium"/>
                                <w:caps/>
                                <w:sz w:val="20"/>
                                <w:szCs w:val="20"/>
                              </w:rPr>
                              <w:fldChar w:fldCharType="end"/>
                            </w:r>
                          </w:p>
                        </w:txbxContent>
                      </wps:txbx>
                      <wps:bodyPr wrap="square" lIns="50800" tIns="50800" rIns="50800" bIns="50800" numCol="1" anchor="t">
                        <a:noAutofit/>
                      </wps:bodyPr>
                    </wps:wsp>
                  </a:graphicData>
                </a:graphic>
              </wp:anchor>
            </w:drawing>
          </mc:Choice>
          <mc:Fallback>
            <w:pict>
              <v:rect id="_x0000_s1046" style="position:absolute;margin-left:56.7pt;margin-top:794.2pt;width:481.9pt;height:21.2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" filled="f" stroked="f" strokeweight="1pt">
                <v:stroke miterlimit="4"/>
                <v:textbox inset="4pt,4pt,4pt,4pt">
                  <w:txbxContent>
                    <w:p w:rsidR="008D5F41" w:rsidRDefault="00CF696E">
                      <w:pPr>
                        <w:pStyle w:val="Body"/>
                        <w:jc w:val="right"/>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3</w:t>
                      </w:r>
                      <w:r>
                        <w:rPr>
                          <w:rFonts w:ascii="Avenir Next Condensed Medium" w:eastAsia="Avenir Next Condensed Medium" w:hAnsi="Avenir Next Condensed Medium" w:cs="Avenir Next Condensed Medium"/>
                          <w:caps/>
                          <w:sz w:val="20"/>
                          <w:szCs w:val="20"/>
                        </w:rPr>
                        <w:fldChar w:fldCharType="end"/>
                      </w: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692032" behindDoc="0" locked="0" layoutInCell="1" allowOverlap="1">
                <wp:simplePos x="0" y="0"/>
                <wp:positionH relativeFrom="page">
                  <wp:posOffset>841682</wp:posOffset>
                </wp:positionH>
                <wp:positionV relativeFrom="page">
                  <wp:posOffset>8309083</wp:posOffset>
                </wp:positionV>
                <wp:extent cx="2575610" cy="1220985"/>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2575610" cy="1220985"/>
                        </a:xfrm>
                        <a:prstGeom prst="rect">
                          <a:avLst/>
                        </a:prstGeom>
                        <a:noFill/>
                        <a:ln w="12700" cap="flat">
                          <a:noFill/>
                          <a:miter lim="400000"/>
                        </a:ln>
                        <a:effectLst/>
                      </wps:spPr>
                      <wps:txbx>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wps:txbx>
                      <wps:bodyPr wrap="square" lIns="0" tIns="0" rIns="0" bIns="0" numCol="1" anchor="t">
                        <a:noAutofit/>
                      </wps:bodyPr>
                    </wps:wsp>
                  </a:graphicData>
                </a:graphic>
              </wp:anchor>
            </w:drawing>
          </mc:Choice>
          <mc:Fallback>
            <w:pict>
              <v:rect id="_x0000_s1047" style="position:absolute;margin-left:66.25pt;margin-top:654.25pt;width:202.8pt;height:96.15pt;z-index:2516920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" filled="f" stroked="f" strokeweight="1pt">
                <v:stroke miterlimit="4"/>
                <v:textbox inset="0,0,0,0">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93056" behindDoc="0" locked="0" layoutInCell="1" allowOverlap="1">
                <wp:simplePos x="0" y="0"/>
                <wp:positionH relativeFrom="page">
                  <wp:posOffset>852286</wp:posOffset>
                </wp:positionH>
                <wp:positionV relativeFrom="page">
                  <wp:posOffset>7911402</wp:posOffset>
                </wp:positionV>
                <wp:extent cx="2554402" cy="286610"/>
                <wp:effectExtent l="0" t="0" r="0" b="0"/>
                <wp:wrapNone/>
                <wp:docPr id="1073741861" name="officeArt object"/>
                <wp:cNvGraphicFramePr/>
                <a:graphic xmlns:a="http://schemas.openxmlformats.org/drawingml/2006/main">
                  <a:graphicData uri="http://schemas.microsoft.com/office/word/2010/wordprocessingShape">
                    <wps:wsp>
                      <wps:cNvSpPr/>
                      <wps:spPr>
                        <a:xfrm>
                          <a:off x="0" y="0"/>
                          <a:ext cx="2554402" cy="286610"/>
                        </a:xfrm>
                        <a:prstGeom prst="rect">
                          <a:avLst/>
                        </a:prstGeom>
                        <a:noFill/>
                        <a:ln w="12700" cap="flat">
                          <a:noFill/>
                          <a:miter lim="400000"/>
                        </a:ln>
                        <a:effectLst/>
                      </wps:spPr>
                      <wps:txbx>
                        <w:txbxContent>
                          <w:p w:rsidR="008D5F41" w:rsidRDefault="00CF696E">
                            <w:pPr>
                              <w:pStyle w:val="Heading2"/>
                              <w:jc w:val="center"/>
                            </w:pPr>
                            <w:r>
                              <w:t>fiant sollemnes in</w:t>
                            </w:r>
                          </w:p>
                        </w:txbxContent>
                      </wps:txbx>
                      <wps:bodyPr wrap="square" lIns="0" tIns="0" rIns="0" bIns="0" numCol="1" anchor="t">
                        <a:noAutofit/>
                      </wps:bodyPr>
                    </wps:wsp>
                  </a:graphicData>
                </a:graphic>
              </wp:anchor>
            </w:drawing>
          </mc:Choice>
          <mc:Fallback>
            <w:pict>
              <v:rect id="_x0000_s1048" style="position:absolute;margin-left:67.1pt;margin-top:622.95pt;width:201.15pt;height:22.55pt;z-index:2516930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" filled="f" stroked="f" strokeweight="1pt">
                <v:stroke miterlimit="4"/>
                <v:textbox inset="0,0,0,0">
                  <w:txbxContent>
                    <w:p w:rsidR="008D5F41" w:rsidRDefault="00CF696E">
                      <w:pPr>
                        <w:pStyle w:val="Heading2"/>
                        <w:jc w:val="center"/>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94080" behindDoc="0" locked="0" layoutInCell="1" allowOverlap="1">
                <wp:simplePos x="0" y="0"/>
                <wp:positionH relativeFrom="page">
                  <wp:posOffset>4142764</wp:posOffset>
                </wp:positionH>
                <wp:positionV relativeFrom="page">
                  <wp:posOffset>8309083</wp:posOffset>
                </wp:positionV>
                <wp:extent cx="2575610" cy="1220985"/>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2575610" cy="1220985"/>
                        </a:xfrm>
                        <a:prstGeom prst="rect">
                          <a:avLst/>
                        </a:prstGeom>
                        <a:noFill/>
                        <a:ln w="12700" cap="flat">
                          <a:noFill/>
                          <a:miter lim="400000"/>
                        </a:ln>
                        <a:effectLst/>
                      </wps:spPr>
                      <wps:txbx>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wps:txbx>
                      <wps:bodyPr wrap="square" lIns="0" tIns="0" rIns="0" bIns="0" numCol="1" anchor="t">
                        <a:noAutofit/>
                      </wps:bodyPr>
                    </wps:wsp>
                  </a:graphicData>
                </a:graphic>
              </wp:anchor>
            </w:drawing>
          </mc:Choice>
          <mc:Fallback>
            <w:pict>
              <v:rect id="_x0000_s1049" style="position:absolute;margin-left:326.2pt;margin-top:654.25pt;width:202.8pt;height:96.15pt;z-index:2516940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" filled="f" stroked="f" strokeweight="1pt">
                <v:stroke miterlimit="4"/>
                <v:textbox inset="0,0,0,0">
                  <w:txbxContent>
                    <w:p w:rsidR="008D5F41" w:rsidRDefault="00CF696E">
                      <w:pPr>
                        <w:pStyle w:val="Body"/>
                        <w:jc w:val="center"/>
                      </w:pPr>
                      <w:r>
                        <w:rPr>
                          <w:lang w:val="it-IT"/>
                        </w:rPr>
                        <w:t>Eodem modo typi, qui nunc nobis videntur parum clari, fiant sollemnes in futurum</w:t>
                      </w:r>
                      <w:r>
                        <w:rPr>
                          <w:lang w:val="en-US"/>
                        </w:rPr>
                        <w:t xml:space="preserve"> </w:t>
                      </w:r>
                      <w:r>
                        <w:rPr>
                          <w:lang w:val="it-IT"/>
                        </w:rPr>
                        <w:t>sed diam nonummy nibh euismod tincidunt ut laoreet dolore magna aliquam erat volutpat.</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95104" behindDoc="0" locked="0" layoutInCell="1" allowOverlap="1">
                <wp:simplePos x="0" y="0"/>
                <wp:positionH relativeFrom="page">
                  <wp:posOffset>4153368</wp:posOffset>
                </wp:positionH>
                <wp:positionV relativeFrom="page">
                  <wp:posOffset>7911402</wp:posOffset>
                </wp:positionV>
                <wp:extent cx="2554402" cy="286610"/>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2554402" cy="286610"/>
                        </a:xfrm>
                        <a:prstGeom prst="rect">
                          <a:avLst/>
                        </a:prstGeom>
                        <a:noFill/>
                        <a:ln w="12700" cap="flat">
                          <a:noFill/>
                          <a:miter lim="400000"/>
                        </a:ln>
                        <a:effectLst/>
                      </wps:spPr>
                      <wps:txbx>
                        <w:txbxContent>
                          <w:p w:rsidR="008D5F41" w:rsidRDefault="00CF696E">
                            <w:pPr>
                              <w:pStyle w:val="Heading2"/>
                              <w:jc w:val="center"/>
                            </w:pPr>
                            <w:r>
                              <w:t>fiant sollemnes in</w:t>
                            </w:r>
                          </w:p>
                        </w:txbxContent>
                      </wps:txbx>
                      <wps:bodyPr wrap="square" lIns="0" tIns="0" rIns="0" bIns="0" numCol="1" anchor="t">
                        <a:noAutofit/>
                      </wps:bodyPr>
                    </wps:wsp>
                  </a:graphicData>
                </a:graphic>
              </wp:anchor>
            </w:drawing>
          </mc:Choice>
          <mc:Fallback>
            <w:pict>
              <v:rect id="_x0000_s1050" style="position:absolute;margin-left:327.05pt;margin-top:622.95pt;width:201.15pt;height:22.55pt;z-index:2516951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" filled="f" stroked="f" strokeweight="1pt">
                <v:stroke miterlimit="4"/>
                <v:textbox inset="0,0,0,0">
                  <w:txbxContent>
                    <w:p w:rsidR="008D5F41" w:rsidRDefault="00CF696E">
                      <w:pPr>
                        <w:pStyle w:val="Heading2"/>
                        <w:jc w:val="center"/>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696128" behindDoc="0" locked="0" layoutInCell="1" allowOverlap="1">
                <wp:simplePos x="0" y="0"/>
                <wp:positionH relativeFrom="page">
                  <wp:posOffset>5145054</wp:posOffset>
                </wp:positionH>
                <wp:positionV relativeFrom="page">
                  <wp:posOffset>7129873</wp:posOffset>
                </wp:positionV>
                <wp:extent cx="571030" cy="446126"/>
                <wp:effectExtent l="0" t="0" r="0" b="0"/>
                <wp:wrapThrough wrapText="bothSides" distL="152400" distR="152400">
                  <wp:wrapPolygon edited="1">
                    <wp:start x="0" y="0"/>
                    <wp:lineTo x="0" y="6912"/>
                    <wp:lineTo x="0" y="21600"/>
                    <wp:lineTo x="21600" y="21600"/>
                    <wp:lineTo x="21600" y="6912"/>
                    <wp:lineTo x="21599" y="6912"/>
                    <wp:lineTo x="21596" y="6912"/>
                    <wp:lineTo x="21591" y="6912"/>
                    <wp:lineTo x="21584" y="6912"/>
                    <wp:lineTo x="21576" y="6912"/>
                    <wp:lineTo x="21565" y="6912"/>
                    <wp:lineTo x="21552" y="6912"/>
                    <wp:lineTo x="21538" y="6912"/>
                    <wp:lineTo x="21522" y="6912"/>
                    <wp:lineTo x="21504" y="6912"/>
                    <wp:lineTo x="21484" y="6912"/>
                    <wp:lineTo x="21462" y="6912"/>
                    <wp:lineTo x="21439" y="6912"/>
                    <wp:lineTo x="21413" y="6912"/>
                    <wp:lineTo x="21386" y="6912"/>
                    <wp:lineTo x="21357" y="6912"/>
                    <wp:lineTo x="21327" y="6912"/>
                    <wp:lineTo x="21295" y="6912"/>
                    <wp:lineTo x="21261" y="6912"/>
                    <wp:lineTo x="21225" y="6912"/>
                    <wp:lineTo x="21188" y="6912"/>
                    <wp:lineTo x="21149" y="6912"/>
                    <wp:lineTo x="21108" y="6912"/>
                    <wp:lineTo x="21066" y="6912"/>
                    <wp:lineTo x="21022" y="6912"/>
                    <wp:lineTo x="20977" y="6912"/>
                    <wp:lineTo x="20930" y="6912"/>
                    <wp:lineTo x="20881" y="6912"/>
                    <wp:lineTo x="20831" y="6912"/>
                    <wp:lineTo x="20780" y="6912"/>
                    <wp:lineTo x="20727" y="6912"/>
                    <wp:lineTo x="20672" y="6912"/>
                    <wp:lineTo x="20616" y="6912"/>
                    <wp:lineTo x="20558" y="6912"/>
                    <wp:lineTo x="20499" y="6912"/>
                    <wp:lineTo x="20439" y="6912"/>
                    <wp:lineTo x="20377" y="6912"/>
                    <wp:lineTo x="20314" y="6912"/>
                    <wp:lineTo x="20249" y="6912"/>
                    <wp:lineTo x="20183" y="6912"/>
                    <wp:lineTo x="20115" y="6912"/>
                    <wp:lineTo x="20047" y="6912"/>
                    <wp:lineTo x="19976" y="6912"/>
                    <wp:lineTo x="19905" y="6912"/>
                    <wp:lineTo x="19832" y="6912"/>
                    <wp:lineTo x="19758" y="6912"/>
                    <wp:lineTo x="19683" y="6912"/>
                    <wp:lineTo x="19607" y="6912"/>
                    <wp:lineTo x="19575" y="6912"/>
                    <wp:lineTo x="19575" y="10368"/>
                    <wp:lineTo x="19540" y="10367"/>
                    <wp:lineTo x="19506" y="10364"/>
                    <wp:lineTo x="19472" y="10358"/>
                    <wp:lineTo x="19439" y="10351"/>
                    <wp:lineTo x="19406" y="10341"/>
                    <wp:lineTo x="19374" y="10329"/>
                    <wp:lineTo x="19343" y="10316"/>
                    <wp:lineTo x="19312" y="10300"/>
                    <wp:lineTo x="19282" y="10283"/>
                    <wp:lineTo x="19253" y="10264"/>
                    <wp:lineTo x="19225" y="10243"/>
                    <wp:lineTo x="19198" y="10221"/>
                    <wp:lineTo x="19171" y="10197"/>
                    <wp:lineTo x="19146" y="10171"/>
                    <wp:lineTo x="19121" y="10144"/>
                    <wp:lineTo x="19098" y="10115"/>
                    <wp:lineTo x="19075" y="10085"/>
                    <wp:lineTo x="19054" y="10054"/>
                    <wp:lineTo x="19034" y="10021"/>
                    <wp:lineTo x="19015" y="9987"/>
                    <wp:lineTo x="18998" y="9952"/>
                    <wp:lineTo x="18981" y="9916"/>
                    <wp:lineTo x="18967" y="9879"/>
                    <wp:lineTo x="18953" y="9840"/>
                    <wp:lineTo x="18941" y="9801"/>
                    <wp:lineTo x="18930" y="9761"/>
                    <wp:lineTo x="18921" y="9720"/>
                    <wp:lineTo x="18914" y="9678"/>
                    <wp:lineTo x="18908" y="9635"/>
                    <wp:lineTo x="18903" y="9592"/>
                    <wp:lineTo x="18901" y="9548"/>
                    <wp:lineTo x="18900" y="9504"/>
                    <wp:lineTo x="18901" y="9459"/>
                    <wp:lineTo x="18903" y="9416"/>
                    <wp:lineTo x="18908" y="9372"/>
                    <wp:lineTo x="18914" y="9330"/>
                    <wp:lineTo x="18921" y="9288"/>
                    <wp:lineTo x="18930" y="9247"/>
                    <wp:lineTo x="18941" y="9207"/>
                    <wp:lineTo x="18953" y="9168"/>
                    <wp:lineTo x="18967" y="9130"/>
                    <wp:lineTo x="18981" y="9092"/>
                    <wp:lineTo x="18998" y="9056"/>
                    <wp:lineTo x="19015" y="9021"/>
                    <wp:lineTo x="19034" y="8987"/>
                    <wp:lineTo x="19054" y="8955"/>
                    <wp:lineTo x="19075" y="8923"/>
                    <wp:lineTo x="19098" y="8893"/>
                    <wp:lineTo x="19121" y="8865"/>
                    <wp:lineTo x="19146" y="8838"/>
                    <wp:lineTo x="19171" y="8812"/>
                    <wp:lineTo x="19198" y="8788"/>
                    <wp:lineTo x="19225" y="8765"/>
                    <wp:lineTo x="19253" y="8745"/>
                    <wp:lineTo x="19282" y="8725"/>
                    <wp:lineTo x="19312" y="8708"/>
                    <wp:lineTo x="19343" y="8693"/>
                    <wp:lineTo x="19374" y="8679"/>
                    <wp:lineTo x="19406" y="8667"/>
                    <wp:lineTo x="19439" y="8658"/>
                    <wp:lineTo x="19472" y="8650"/>
                    <wp:lineTo x="19506" y="8645"/>
                    <wp:lineTo x="19540" y="8641"/>
                    <wp:lineTo x="19575" y="8640"/>
                    <wp:lineTo x="19610" y="8641"/>
                    <wp:lineTo x="19644" y="8645"/>
                    <wp:lineTo x="19678" y="8650"/>
                    <wp:lineTo x="19711" y="8658"/>
                    <wp:lineTo x="19744" y="8667"/>
                    <wp:lineTo x="19776" y="8679"/>
                    <wp:lineTo x="19807" y="8693"/>
                    <wp:lineTo x="19838" y="8708"/>
                    <wp:lineTo x="19868" y="8725"/>
                    <wp:lineTo x="19897" y="8745"/>
                    <wp:lineTo x="19925" y="8765"/>
                    <wp:lineTo x="19952" y="8788"/>
                    <wp:lineTo x="19979" y="8812"/>
                    <wp:lineTo x="20004" y="8838"/>
                    <wp:lineTo x="20029" y="8865"/>
                    <wp:lineTo x="20052" y="8893"/>
                    <wp:lineTo x="20075" y="8923"/>
                    <wp:lineTo x="20096" y="8955"/>
                    <wp:lineTo x="20116" y="8987"/>
                    <wp:lineTo x="20135" y="9021"/>
                    <wp:lineTo x="20152" y="9056"/>
                    <wp:lineTo x="20169" y="9092"/>
                    <wp:lineTo x="20183" y="9130"/>
                    <wp:lineTo x="20197" y="9168"/>
                    <wp:lineTo x="20209" y="9207"/>
                    <wp:lineTo x="20220" y="9247"/>
                    <wp:lineTo x="20229" y="9288"/>
                    <wp:lineTo x="20236" y="9330"/>
                    <wp:lineTo x="20242" y="9372"/>
                    <wp:lineTo x="20247" y="9416"/>
                    <wp:lineTo x="20249" y="9459"/>
                    <wp:lineTo x="20250" y="9504"/>
                    <wp:lineTo x="20249" y="9548"/>
                    <wp:lineTo x="20247" y="9592"/>
                    <wp:lineTo x="20242" y="9635"/>
                    <wp:lineTo x="20236" y="9678"/>
                    <wp:lineTo x="20229" y="9720"/>
                    <wp:lineTo x="20220" y="9761"/>
                    <wp:lineTo x="20209" y="9801"/>
                    <wp:lineTo x="20197" y="9840"/>
                    <wp:lineTo x="20183" y="9879"/>
                    <wp:lineTo x="20169" y="9916"/>
                    <wp:lineTo x="20152" y="9952"/>
                    <wp:lineTo x="20135" y="9987"/>
                    <wp:lineTo x="20116" y="10021"/>
                    <wp:lineTo x="20096" y="10054"/>
                    <wp:lineTo x="20075" y="10085"/>
                    <wp:lineTo x="20052" y="10115"/>
                    <wp:lineTo x="20029" y="10144"/>
                    <wp:lineTo x="20004" y="10171"/>
                    <wp:lineTo x="19979" y="10197"/>
                    <wp:lineTo x="19952" y="10221"/>
                    <wp:lineTo x="19925" y="10243"/>
                    <wp:lineTo x="19897" y="10264"/>
                    <wp:lineTo x="19868" y="10283"/>
                    <wp:lineTo x="19838" y="10300"/>
                    <wp:lineTo x="19807" y="10316"/>
                    <wp:lineTo x="19776" y="10329"/>
                    <wp:lineTo x="19744" y="10341"/>
                    <wp:lineTo x="19711" y="10351"/>
                    <wp:lineTo x="19678" y="10358"/>
                    <wp:lineTo x="19644" y="10364"/>
                    <wp:lineTo x="19610" y="10367"/>
                    <wp:lineTo x="19575" y="10368"/>
                    <wp:lineTo x="19575" y="6912"/>
                    <wp:lineTo x="19529" y="6912"/>
                    <wp:lineTo x="19450" y="6912"/>
                    <wp:lineTo x="19370" y="6912"/>
                    <wp:lineTo x="19288" y="6912"/>
                    <wp:lineTo x="19206" y="6912"/>
                    <wp:lineTo x="19122" y="6912"/>
                    <wp:lineTo x="19037" y="6912"/>
                    <wp:lineTo x="18951" y="6912"/>
                    <wp:lineTo x="18864" y="6912"/>
                    <wp:lineTo x="18776" y="6912"/>
                    <wp:lineTo x="18687" y="6912"/>
                    <wp:lineTo x="18597" y="6912"/>
                    <wp:lineTo x="18505" y="6912"/>
                    <wp:lineTo x="18413" y="6912"/>
                    <wp:lineTo x="18319" y="6912"/>
                    <wp:lineTo x="18225" y="6912"/>
                    <wp:lineTo x="18130" y="6912"/>
                    <wp:lineTo x="18033" y="6912"/>
                    <wp:lineTo x="17936" y="6912"/>
                    <wp:lineTo x="17838" y="6912"/>
                    <wp:lineTo x="17738" y="6912"/>
                    <wp:lineTo x="17638" y="6912"/>
                    <wp:lineTo x="17537" y="6912"/>
                    <wp:lineTo x="17435" y="6912"/>
                    <wp:lineTo x="17333" y="6912"/>
                    <wp:lineTo x="17229" y="6912"/>
                    <wp:lineTo x="17124" y="6912"/>
                    <wp:lineTo x="17019" y="6912"/>
                    <wp:lineTo x="16913" y="6912"/>
                    <wp:lineTo x="16806" y="6912"/>
                    <wp:lineTo x="16699" y="6912"/>
                    <wp:lineTo x="16590" y="6912"/>
                    <wp:lineTo x="16481" y="6912"/>
                    <wp:lineTo x="16371" y="6912"/>
                    <wp:lineTo x="16261" y="6912"/>
                    <wp:lineTo x="16149" y="6912"/>
                    <wp:lineTo x="16037" y="6912"/>
                    <wp:lineTo x="15925" y="6912"/>
                    <wp:lineTo x="15812" y="6912"/>
                    <wp:lineTo x="15698" y="6912"/>
                    <wp:lineTo x="15583" y="6912"/>
                    <wp:lineTo x="15468" y="6912"/>
                    <wp:lineTo x="15352" y="6912"/>
                    <wp:lineTo x="15236" y="6912"/>
                    <wp:lineTo x="15119" y="6912"/>
                    <wp:lineTo x="15002" y="6912"/>
                    <wp:lineTo x="14884" y="6912"/>
                    <wp:lineTo x="14766" y="6912"/>
                    <wp:lineTo x="14647" y="6912"/>
                    <wp:lineTo x="14527" y="6912"/>
                    <wp:lineTo x="14408" y="6912"/>
                    <wp:lineTo x="14287" y="6912"/>
                    <wp:lineTo x="14167" y="6912"/>
                    <wp:lineTo x="14045" y="6912"/>
                    <wp:lineTo x="13924" y="6912"/>
                    <wp:lineTo x="13802" y="6912"/>
                    <wp:lineTo x="13680" y="6912"/>
                    <wp:lineTo x="13557" y="6912"/>
                    <wp:lineTo x="13434" y="6912"/>
                    <wp:lineTo x="13311" y="6912"/>
                    <wp:lineTo x="13187" y="6912"/>
                    <wp:lineTo x="13063" y="6912"/>
                    <wp:lineTo x="12939" y="6912"/>
                    <wp:lineTo x="12814" y="6912"/>
                    <wp:lineTo x="12690" y="6912"/>
                    <wp:lineTo x="12565" y="6912"/>
                    <wp:lineTo x="12440" y="6912"/>
                    <wp:lineTo x="12314" y="6912"/>
                    <wp:lineTo x="12189" y="6912"/>
                    <wp:lineTo x="12063" y="6912"/>
                    <wp:lineTo x="11937" y="6912"/>
                    <wp:lineTo x="11811" y="6912"/>
                    <wp:lineTo x="11685" y="6912"/>
                    <wp:lineTo x="11559" y="6912"/>
                    <wp:lineTo x="11432" y="6912"/>
                    <wp:lineTo x="11306" y="6912"/>
                    <wp:lineTo x="11180" y="6912"/>
                    <wp:lineTo x="11053" y="6912"/>
                    <wp:lineTo x="10927" y="6912"/>
                    <wp:lineTo x="10800" y="6912"/>
                    <wp:lineTo x="10673" y="6912"/>
                    <wp:lineTo x="10547" y="6912"/>
                    <wp:lineTo x="10420" y="6912"/>
                    <wp:lineTo x="10294" y="6912"/>
                    <wp:lineTo x="10168" y="6912"/>
                    <wp:lineTo x="10041" y="6912"/>
                    <wp:lineTo x="9915" y="6912"/>
                    <wp:lineTo x="9789" y="6912"/>
                    <wp:lineTo x="9663" y="6912"/>
                    <wp:lineTo x="9537" y="6912"/>
                    <wp:lineTo x="9411" y="6912"/>
                    <wp:lineTo x="9286" y="6912"/>
                    <wp:lineTo x="9160" y="6912"/>
                    <wp:lineTo x="9035" y="6912"/>
                    <wp:lineTo x="8910" y="6912"/>
                    <wp:lineTo x="8786" y="6912"/>
                    <wp:lineTo x="8661" y="6912"/>
                    <wp:lineTo x="8537" y="6912"/>
                    <wp:lineTo x="8413" y="6912"/>
                    <wp:lineTo x="8289" y="6912"/>
                    <wp:lineTo x="8166" y="6912"/>
                    <wp:lineTo x="8043" y="6912"/>
                    <wp:lineTo x="7920" y="6912"/>
                    <wp:lineTo x="7798" y="6912"/>
                    <wp:lineTo x="7676" y="6912"/>
                    <wp:lineTo x="7555" y="6912"/>
                    <wp:lineTo x="7433" y="6912"/>
                    <wp:lineTo x="7313" y="6912"/>
                    <wp:lineTo x="7192" y="6912"/>
                    <wp:lineTo x="7073" y="6912"/>
                    <wp:lineTo x="6953" y="6912"/>
                    <wp:lineTo x="6834" y="6912"/>
                    <wp:lineTo x="6716" y="6912"/>
                    <wp:lineTo x="6598" y="6912"/>
                    <wp:lineTo x="6481" y="6912"/>
                    <wp:lineTo x="6364" y="6912"/>
                    <wp:lineTo x="6248" y="6912"/>
                    <wp:lineTo x="6132" y="6912"/>
                    <wp:lineTo x="6017" y="6912"/>
                    <wp:lineTo x="5902" y="6912"/>
                    <wp:lineTo x="5788" y="6912"/>
                    <wp:lineTo x="5675" y="6912"/>
                    <wp:lineTo x="5563" y="6912"/>
                    <wp:lineTo x="5451" y="6912"/>
                    <wp:lineTo x="5339" y="6912"/>
                    <wp:lineTo x="5229" y="6912"/>
                    <wp:lineTo x="5119" y="6912"/>
                    <wp:lineTo x="5010" y="6912"/>
                    <wp:lineTo x="4901" y="6912"/>
                    <wp:lineTo x="4794" y="6912"/>
                    <wp:lineTo x="4687" y="6912"/>
                    <wp:lineTo x="4581" y="6912"/>
                    <wp:lineTo x="4476" y="6912"/>
                    <wp:lineTo x="4371" y="6912"/>
                    <wp:lineTo x="4267" y="6912"/>
                    <wp:lineTo x="4165" y="6912"/>
                    <wp:lineTo x="4063" y="6912"/>
                    <wp:lineTo x="3962" y="6912"/>
                    <wp:lineTo x="3862" y="6912"/>
                    <wp:lineTo x="3762" y="6912"/>
                    <wp:lineTo x="3664" y="6912"/>
                    <wp:lineTo x="3567" y="6912"/>
                    <wp:lineTo x="3470" y="6912"/>
                    <wp:lineTo x="3375" y="6912"/>
                    <wp:lineTo x="20250" y="17280"/>
                    <wp:lineTo x="19575" y="17280"/>
                    <wp:lineTo x="19575" y="19872"/>
                    <wp:lineTo x="19540" y="19870"/>
                    <wp:lineTo x="19506" y="19867"/>
                    <wp:lineTo x="19472" y="19862"/>
                    <wp:lineTo x="19439" y="19854"/>
                    <wp:lineTo x="19406" y="19844"/>
                    <wp:lineTo x="19374" y="19833"/>
                    <wp:lineTo x="19343" y="19819"/>
                    <wp:lineTo x="19312" y="19804"/>
                    <wp:lineTo x="19282" y="19786"/>
                    <wp:lineTo x="19253" y="19767"/>
                    <wp:lineTo x="19225" y="19747"/>
                    <wp:lineTo x="19198" y="19724"/>
                    <wp:lineTo x="19171" y="19700"/>
                    <wp:lineTo x="19146" y="19674"/>
                    <wp:lineTo x="19121" y="19647"/>
                    <wp:lineTo x="19098" y="19619"/>
                    <wp:lineTo x="19075" y="19589"/>
                    <wp:lineTo x="19054" y="19557"/>
                    <wp:lineTo x="19034" y="19525"/>
                    <wp:lineTo x="19015" y="19491"/>
                    <wp:lineTo x="18998" y="19456"/>
                    <wp:lineTo x="18981" y="19420"/>
                    <wp:lineTo x="18967" y="19382"/>
                    <wp:lineTo x="18953" y="19344"/>
                    <wp:lineTo x="18941" y="19305"/>
                    <wp:lineTo x="18930" y="19265"/>
                    <wp:lineTo x="18921" y="19224"/>
                    <wp:lineTo x="18914" y="19182"/>
                    <wp:lineTo x="18908" y="19139"/>
                    <wp:lineTo x="18903" y="19096"/>
                    <wp:lineTo x="18901" y="19052"/>
                    <wp:lineTo x="18900" y="19008"/>
                    <wp:lineTo x="18901" y="18963"/>
                    <wp:lineTo x="18903" y="18919"/>
                    <wp:lineTo x="18908" y="18876"/>
                    <wp:lineTo x="18914" y="18834"/>
                    <wp:lineTo x="18921" y="18792"/>
                    <wp:lineTo x="18930" y="18751"/>
                    <wp:lineTo x="18941" y="18711"/>
                    <wp:lineTo x="18953" y="18672"/>
                    <wp:lineTo x="18967" y="18633"/>
                    <wp:lineTo x="18981" y="18596"/>
                    <wp:lineTo x="18998" y="18560"/>
                    <wp:lineTo x="19015" y="18525"/>
                    <wp:lineTo x="19034" y="18491"/>
                    <wp:lineTo x="19054" y="18458"/>
                    <wp:lineTo x="19075" y="18427"/>
                    <wp:lineTo x="19098" y="18397"/>
                    <wp:lineTo x="19121" y="18368"/>
                    <wp:lineTo x="19146" y="18341"/>
                    <wp:lineTo x="19171" y="18316"/>
                    <wp:lineTo x="19198" y="18292"/>
                    <wp:lineTo x="19225" y="18269"/>
                    <wp:lineTo x="19253" y="18248"/>
                    <wp:lineTo x="19282" y="18229"/>
                    <wp:lineTo x="19312" y="18212"/>
                    <wp:lineTo x="19343" y="18196"/>
                    <wp:lineTo x="19374" y="18183"/>
                    <wp:lineTo x="19406" y="18171"/>
                    <wp:lineTo x="19439" y="18162"/>
                    <wp:lineTo x="19472" y="18154"/>
                    <wp:lineTo x="19506" y="18149"/>
                    <wp:lineTo x="19540" y="18145"/>
                    <wp:lineTo x="19575" y="18144"/>
                    <wp:lineTo x="19610" y="18145"/>
                    <wp:lineTo x="19644" y="18149"/>
                    <wp:lineTo x="19678" y="18154"/>
                    <wp:lineTo x="19711" y="18162"/>
                    <wp:lineTo x="19744" y="18171"/>
                    <wp:lineTo x="19776" y="18183"/>
                    <wp:lineTo x="19807" y="18196"/>
                    <wp:lineTo x="19838" y="18212"/>
                    <wp:lineTo x="19868" y="18229"/>
                    <wp:lineTo x="19897" y="18248"/>
                    <wp:lineTo x="19925" y="18269"/>
                    <wp:lineTo x="19952" y="18292"/>
                    <wp:lineTo x="19979" y="18316"/>
                    <wp:lineTo x="20004" y="18341"/>
                    <wp:lineTo x="20029" y="18368"/>
                    <wp:lineTo x="20052" y="18397"/>
                    <wp:lineTo x="20075" y="18427"/>
                    <wp:lineTo x="20096" y="18458"/>
                    <wp:lineTo x="20116" y="18491"/>
                    <wp:lineTo x="20135" y="18525"/>
                    <wp:lineTo x="20152" y="18560"/>
                    <wp:lineTo x="20169" y="18596"/>
                    <wp:lineTo x="20183" y="18633"/>
                    <wp:lineTo x="20197" y="18672"/>
                    <wp:lineTo x="20209" y="18711"/>
                    <wp:lineTo x="20220" y="18751"/>
                    <wp:lineTo x="20229" y="18792"/>
                    <wp:lineTo x="20236" y="18834"/>
                    <wp:lineTo x="20242" y="18876"/>
                    <wp:lineTo x="20247" y="18919"/>
                    <wp:lineTo x="20249" y="18963"/>
                    <wp:lineTo x="20250" y="19008"/>
                    <wp:lineTo x="20249" y="19052"/>
                    <wp:lineTo x="20247" y="19096"/>
                    <wp:lineTo x="20242" y="19139"/>
                    <wp:lineTo x="20236" y="19182"/>
                    <wp:lineTo x="20229" y="19224"/>
                    <wp:lineTo x="20220" y="19265"/>
                    <wp:lineTo x="20209" y="19305"/>
                    <wp:lineTo x="20197" y="19344"/>
                    <wp:lineTo x="20183" y="19382"/>
                    <wp:lineTo x="20169" y="19420"/>
                    <wp:lineTo x="20152" y="19456"/>
                    <wp:lineTo x="20135" y="19491"/>
                    <wp:lineTo x="20116" y="19525"/>
                    <wp:lineTo x="20096" y="19557"/>
                    <wp:lineTo x="20075" y="19589"/>
                    <wp:lineTo x="20052" y="19619"/>
                    <wp:lineTo x="20029" y="19647"/>
                    <wp:lineTo x="20004" y="19674"/>
                    <wp:lineTo x="19979" y="19700"/>
                    <wp:lineTo x="19952" y="19724"/>
                    <wp:lineTo x="19925" y="19747"/>
                    <wp:lineTo x="19897" y="19767"/>
                    <wp:lineTo x="19868" y="19786"/>
                    <wp:lineTo x="19838" y="19804"/>
                    <wp:lineTo x="19807" y="19819"/>
                    <wp:lineTo x="19776" y="19833"/>
                    <wp:lineTo x="19744" y="19844"/>
                    <wp:lineTo x="19711" y="19854"/>
                    <wp:lineTo x="19678" y="19862"/>
                    <wp:lineTo x="19644" y="19867"/>
                    <wp:lineTo x="19610" y="19870"/>
                    <wp:lineTo x="19575" y="19872"/>
                    <wp:lineTo x="19575" y="17280"/>
                    <wp:lineTo x="18900" y="17280"/>
                    <wp:lineTo x="18899" y="17281"/>
                    <wp:lineTo x="18896" y="17284"/>
                    <wp:lineTo x="18891" y="17290"/>
                    <wp:lineTo x="18885" y="17298"/>
                    <wp:lineTo x="18876" y="17309"/>
                    <wp:lineTo x="18867" y="17321"/>
                    <wp:lineTo x="18855" y="17336"/>
                    <wp:lineTo x="18843" y="17353"/>
                    <wp:lineTo x="18829" y="17372"/>
                    <wp:lineTo x="18814" y="17393"/>
                    <wp:lineTo x="18798" y="17416"/>
                    <wp:lineTo x="18781" y="17441"/>
                    <wp:lineTo x="18763" y="17468"/>
                    <wp:lineTo x="18744" y="17497"/>
                    <wp:lineTo x="18724" y="17528"/>
                    <wp:lineTo x="18704" y="17561"/>
                    <wp:lineTo x="18684" y="17596"/>
                    <wp:lineTo x="18663" y="17632"/>
                    <wp:lineTo x="18641" y="17671"/>
                    <wp:lineTo x="18620" y="17711"/>
                    <wp:lineTo x="18598" y="17753"/>
                    <wp:lineTo x="18577" y="17796"/>
                    <wp:lineTo x="18555" y="17841"/>
                    <wp:lineTo x="18534" y="17888"/>
                    <wp:lineTo x="18513" y="17937"/>
                    <wp:lineTo x="18492" y="17987"/>
                    <wp:lineTo x="18472" y="18039"/>
                    <wp:lineTo x="18453" y="18092"/>
                    <wp:lineTo x="18434" y="18146"/>
                    <wp:lineTo x="18416" y="18203"/>
                    <wp:lineTo x="18398" y="18260"/>
                    <wp:lineTo x="18382" y="18319"/>
                    <wp:lineTo x="18374" y="18351"/>
                    <wp:lineTo x="18366" y="18383"/>
                    <wp:lineTo x="18358" y="18415"/>
                    <wp:lineTo x="18351" y="18447"/>
                    <wp:lineTo x="18344" y="18480"/>
                    <wp:lineTo x="18337" y="18513"/>
                    <wp:lineTo x="18331" y="18546"/>
                    <wp:lineTo x="18325" y="18579"/>
                    <wp:lineTo x="18319" y="18612"/>
                    <wp:lineTo x="18313" y="18645"/>
                    <wp:lineTo x="18308" y="18679"/>
                    <wp:lineTo x="18303" y="18712"/>
                    <wp:lineTo x="18298" y="18745"/>
                    <wp:lineTo x="18294" y="18779"/>
                    <wp:lineTo x="18289" y="18812"/>
                    <wp:lineTo x="18285" y="18845"/>
                    <wp:lineTo x="18281" y="18878"/>
                    <wp:lineTo x="18277" y="18911"/>
                    <wp:lineTo x="18274" y="18944"/>
                    <wp:lineTo x="18271" y="18977"/>
                    <wp:lineTo x="18268" y="19010"/>
                    <wp:lineTo x="18265" y="19042"/>
                    <wp:lineTo x="18262" y="19074"/>
                    <wp:lineTo x="18259" y="19106"/>
                    <wp:lineTo x="18257" y="19137"/>
                    <wp:lineTo x="18255" y="19168"/>
                    <wp:lineTo x="18253" y="19199"/>
                    <wp:lineTo x="18251" y="19230"/>
                    <wp:lineTo x="18249" y="19260"/>
                    <wp:lineTo x="18248" y="19289"/>
                    <wp:lineTo x="18246" y="19319"/>
                    <wp:lineTo x="18245" y="19347"/>
                    <wp:lineTo x="18243" y="19376"/>
                    <wp:lineTo x="18242" y="19403"/>
                    <wp:lineTo x="18241" y="19431"/>
                    <wp:lineTo x="18240" y="19457"/>
                    <wp:lineTo x="18239" y="19483"/>
                    <wp:lineTo x="18238" y="19509"/>
                    <wp:lineTo x="18238" y="19533"/>
                    <wp:lineTo x="18237" y="19558"/>
                    <wp:lineTo x="18237" y="19581"/>
                    <wp:lineTo x="18236" y="19604"/>
                    <wp:lineTo x="18235" y="19626"/>
                    <wp:lineTo x="18235" y="19647"/>
                    <wp:lineTo x="18235" y="19667"/>
                    <wp:lineTo x="18234" y="19687"/>
                    <wp:lineTo x="18234" y="19706"/>
                    <wp:lineTo x="18234" y="19724"/>
                    <wp:lineTo x="18233" y="19741"/>
                    <wp:lineTo x="18233" y="19757"/>
                    <wp:lineTo x="18233" y="19772"/>
                    <wp:lineTo x="18232" y="19786"/>
                    <wp:lineTo x="18232" y="19799"/>
                    <wp:lineTo x="18232" y="19811"/>
                    <wp:lineTo x="18231" y="19822"/>
                    <wp:lineTo x="18231" y="19832"/>
                    <wp:lineTo x="18230" y="19841"/>
                    <wp:lineTo x="18230" y="19849"/>
                    <wp:lineTo x="18229" y="19856"/>
                    <wp:lineTo x="18228" y="19862"/>
                    <wp:lineTo x="18228" y="19866"/>
                    <wp:lineTo x="18227" y="19869"/>
                    <wp:lineTo x="18226" y="19871"/>
                    <wp:lineTo x="18225" y="19872"/>
                    <wp:lineTo x="18138" y="19872"/>
                    <wp:lineTo x="18048" y="19872"/>
                    <wp:lineTo x="17956" y="19872"/>
                    <wp:lineTo x="17861" y="19872"/>
                    <wp:lineTo x="17763" y="19872"/>
                    <wp:lineTo x="17663" y="19872"/>
                    <wp:lineTo x="17561" y="19872"/>
                    <wp:lineTo x="17456" y="19872"/>
                    <wp:lineTo x="17348" y="19872"/>
                    <wp:lineTo x="17239" y="19872"/>
                    <wp:lineTo x="17127" y="19872"/>
                    <wp:lineTo x="17013" y="19872"/>
                    <wp:lineTo x="16897" y="19872"/>
                    <wp:lineTo x="16779" y="19872"/>
                    <wp:lineTo x="16659" y="19872"/>
                    <wp:lineTo x="16537" y="19872"/>
                    <wp:lineTo x="16413" y="19872"/>
                    <wp:lineTo x="16287" y="19872"/>
                    <wp:lineTo x="16160" y="19872"/>
                    <wp:lineTo x="16030" y="19872"/>
                    <wp:lineTo x="15899" y="19872"/>
                    <wp:lineTo x="15767" y="19872"/>
                    <wp:lineTo x="15633" y="19872"/>
                    <wp:lineTo x="15497" y="19872"/>
                    <wp:lineTo x="15360" y="19872"/>
                    <wp:lineTo x="15221" y="19872"/>
                    <wp:lineTo x="15081" y="19872"/>
                    <wp:lineTo x="14940" y="19872"/>
                    <wp:lineTo x="14797" y="19872"/>
                    <wp:lineTo x="14653" y="19872"/>
                    <wp:lineTo x="14508" y="19872"/>
                    <wp:lineTo x="14362" y="19872"/>
                    <wp:lineTo x="14215" y="19872"/>
                    <wp:lineTo x="14067" y="19872"/>
                    <wp:lineTo x="13918" y="19872"/>
                    <wp:lineTo x="13768" y="19872"/>
                    <wp:lineTo x="13617" y="19872"/>
                    <wp:lineTo x="13466" y="19872"/>
                    <wp:lineTo x="13313" y="19872"/>
                    <wp:lineTo x="13161" y="19872"/>
                    <wp:lineTo x="13007" y="19872"/>
                    <wp:lineTo x="12853" y="19872"/>
                    <wp:lineTo x="12698" y="19872"/>
                    <wp:lineTo x="12543" y="19872"/>
                    <wp:lineTo x="12388" y="19872"/>
                    <wp:lineTo x="12232" y="19872"/>
                    <wp:lineTo x="12076" y="19872"/>
                    <wp:lineTo x="11920" y="19872"/>
                    <wp:lineTo x="11763" y="19872"/>
                    <wp:lineTo x="11606" y="19872"/>
                    <wp:lineTo x="11450" y="19872"/>
                    <wp:lineTo x="11293" y="19872"/>
                    <wp:lineTo x="11136" y="19872"/>
                    <wp:lineTo x="10979" y="19872"/>
                    <wp:lineTo x="10823" y="19872"/>
                    <wp:lineTo x="10666" y="19872"/>
                    <wp:lineTo x="10510" y="19872"/>
                    <wp:lineTo x="10355" y="19872"/>
                    <wp:lineTo x="10199" y="19872"/>
                    <wp:lineTo x="10044" y="19872"/>
                    <wp:lineTo x="9889" y="19872"/>
                    <wp:lineTo x="9735" y="19872"/>
                    <wp:lineTo x="9582" y="19872"/>
                    <wp:lineTo x="9429" y="19872"/>
                    <wp:lineTo x="9277" y="19872"/>
                    <wp:lineTo x="9125" y="19872"/>
                    <wp:lineTo x="8974" y="19872"/>
                    <wp:lineTo x="8824" y="19872"/>
                    <wp:lineTo x="8675" y="19872"/>
                    <wp:lineTo x="8527" y="19872"/>
                    <wp:lineTo x="8380" y="19872"/>
                    <wp:lineTo x="8234" y="19872"/>
                    <wp:lineTo x="8089" y="19872"/>
                    <wp:lineTo x="7945" y="19872"/>
                    <wp:lineTo x="7803" y="19872"/>
                    <wp:lineTo x="7661" y="19872"/>
                    <wp:lineTo x="7521" y="19872"/>
                    <wp:lineTo x="7383" y="19872"/>
                    <wp:lineTo x="7245" y="19872"/>
                    <wp:lineTo x="7110" y="19872"/>
                    <wp:lineTo x="6975" y="19872"/>
                    <wp:lineTo x="6843" y="19872"/>
                    <wp:lineTo x="6712" y="19872"/>
                    <wp:lineTo x="6582" y="19872"/>
                    <wp:lineTo x="6455" y="19872"/>
                    <wp:lineTo x="6329" y="19872"/>
                    <wp:lineTo x="6205" y="19872"/>
                    <wp:lineTo x="6083" y="19872"/>
                    <wp:lineTo x="5963" y="19872"/>
                    <wp:lineTo x="5845" y="19872"/>
                    <wp:lineTo x="5728" y="19872"/>
                    <wp:lineTo x="5615" y="19872"/>
                    <wp:lineTo x="5503" y="19872"/>
                    <wp:lineTo x="5393" y="19872"/>
                    <wp:lineTo x="5286" y="19872"/>
                    <wp:lineTo x="5181" y="19872"/>
                    <wp:lineTo x="5079" y="19872"/>
                    <wp:lineTo x="4978" y="19872"/>
                    <wp:lineTo x="4881" y="19872"/>
                    <wp:lineTo x="4786" y="19872"/>
                    <wp:lineTo x="4693" y="19872"/>
                    <wp:lineTo x="4604" y="19872"/>
                    <wp:lineTo x="4516" y="19872"/>
                    <wp:lineTo x="4432" y="19872"/>
                    <wp:lineTo x="4351" y="19872"/>
                    <wp:lineTo x="4272" y="19872"/>
                    <wp:lineTo x="4196" y="19872"/>
                    <wp:lineTo x="4123" y="19872"/>
                    <wp:lineTo x="4054" y="19872"/>
                    <wp:lineTo x="3987" y="19872"/>
                    <wp:lineTo x="3923" y="19872"/>
                    <wp:lineTo x="3863" y="19872"/>
                    <wp:lineTo x="3806" y="19872"/>
                    <wp:lineTo x="3752" y="19872"/>
                    <wp:lineTo x="3702" y="19872"/>
                    <wp:lineTo x="3655" y="19872"/>
                    <wp:lineTo x="3611" y="19872"/>
                    <wp:lineTo x="3571" y="19872"/>
                    <wp:lineTo x="3535" y="19872"/>
                    <wp:lineTo x="3502" y="19872"/>
                    <wp:lineTo x="3472" y="19872"/>
                    <wp:lineTo x="3447" y="19872"/>
                    <wp:lineTo x="3425" y="19872"/>
                    <wp:lineTo x="3407" y="19872"/>
                    <wp:lineTo x="3393" y="19872"/>
                    <wp:lineTo x="3383" y="19872"/>
                    <wp:lineTo x="3377" y="19872"/>
                    <wp:lineTo x="3375" y="19872"/>
                    <wp:lineTo x="3376" y="19870"/>
                    <wp:lineTo x="3377" y="19864"/>
                    <wp:lineTo x="3378" y="19854"/>
                    <wp:lineTo x="3379" y="19840"/>
                    <wp:lineTo x="3379" y="19823"/>
                    <wp:lineTo x="3380" y="19803"/>
                    <wp:lineTo x="3380" y="19779"/>
                    <wp:lineTo x="3380" y="19752"/>
                    <wp:lineTo x="3380" y="19722"/>
                    <wp:lineTo x="3380" y="19689"/>
                    <wp:lineTo x="3379" y="19653"/>
                    <wp:lineTo x="3378" y="19615"/>
                    <wp:lineTo x="3376" y="19574"/>
                    <wp:lineTo x="3374" y="19531"/>
                    <wp:lineTo x="3372" y="19485"/>
                    <wp:lineTo x="3369" y="19438"/>
                    <wp:lineTo x="3365" y="19389"/>
                    <wp:lineTo x="3361" y="19338"/>
                    <wp:lineTo x="3356" y="19285"/>
                    <wp:lineTo x="3351" y="19230"/>
                    <wp:lineTo x="3345" y="19175"/>
                    <wp:lineTo x="3338" y="19118"/>
                    <wp:lineTo x="3331" y="19060"/>
                    <wp:lineTo x="3322" y="19000"/>
                    <wp:lineTo x="3313" y="18940"/>
                    <wp:lineTo x="3303" y="18880"/>
                    <wp:lineTo x="3293" y="18818"/>
                    <wp:lineTo x="3281" y="18757"/>
                    <wp:lineTo x="3268" y="18695"/>
                    <wp:lineTo x="3255" y="18633"/>
                    <wp:lineTo x="3240" y="18570"/>
                    <wp:lineTo x="3224" y="18508"/>
                    <wp:lineTo x="3208" y="18448"/>
                    <wp:lineTo x="3191" y="18388"/>
                    <wp:lineTo x="3172" y="18328"/>
                    <wp:lineTo x="3153" y="18269"/>
                    <wp:lineTo x="3133" y="18211"/>
                    <wp:lineTo x="3113" y="18154"/>
                    <wp:lineTo x="3092" y="18098"/>
                    <wp:lineTo x="3071" y="18043"/>
                    <wp:lineTo x="3049" y="17989"/>
                    <wp:lineTo x="3028" y="17936"/>
                    <wp:lineTo x="3006" y="17885"/>
                    <wp:lineTo x="2984" y="17835"/>
                    <wp:lineTo x="2962" y="17786"/>
                    <wp:lineTo x="2941" y="17740"/>
                    <wp:lineTo x="2919" y="17694"/>
                    <wp:lineTo x="2899" y="17651"/>
                    <wp:lineTo x="2878" y="17610"/>
                    <wp:lineTo x="2858" y="17570"/>
                    <wp:lineTo x="2839" y="17533"/>
                    <wp:lineTo x="2821" y="17498"/>
                    <wp:lineTo x="2804" y="17465"/>
                    <wp:lineTo x="2787" y="17434"/>
                    <wp:lineTo x="2772" y="17406"/>
                    <wp:lineTo x="2758" y="17381"/>
                    <wp:lineTo x="2745" y="17358"/>
                    <wp:lineTo x="2734" y="17338"/>
                    <wp:lineTo x="2724" y="17320"/>
                    <wp:lineTo x="2716" y="17306"/>
                    <wp:lineTo x="2709" y="17295"/>
                    <wp:lineTo x="2704" y="17286"/>
                    <wp:lineTo x="2701" y="17281"/>
                    <wp:lineTo x="2700" y="17280"/>
                    <wp:lineTo x="2025" y="17280"/>
                    <wp:lineTo x="2025" y="19872"/>
                    <wp:lineTo x="1990" y="19870"/>
                    <wp:lineTo x="1956" y="19867"/>
                    <wp:lineTo x="1922" y="19862"/>
                    <wp:lineTo x="1889" y="19854"/>
                    <wp:lineTo x="1856" y="19844"/>
                    <wp:lineTo x="1824" y="19833"/>
                    <wp:lineTo x="1793" y="19819"/>
                    <wp:lineTo x="1762" y="19804"/>
                    <wp:lineTo x="1732" y="19786"/>
                    <wp:lineTo x="1703" y="19767"/>
                    <wp:lineTo x="1675" y="19747"/>
                    <wp:lineTo x="1648" y="19724"/>
                    <wp:lineTo x="1621" y="19700"/>
                    <wp:lineTo x="1596" y="19674"/>
                    <wp:lineTo x="1571" y="19647"/>
                    <wp:lineTo x="1548" y="19619"/>
                    <wp:lineTo x="1525" y="19589"/>
                    <wp:lineTo x="1504" y="19557"/>
                    <wp:lineTo x="1484" y="19525"/>
                    <wp:lineTo x="1465" y="19491"/>
                    <wp:lineTo x="1448" y="19456"/>
                    <wp:lineTo x="1431" y="19420"/>
                    <wp:lineTo x="1417" y="19382"/>
                    <wp:lineTo x="1403" y="19344"/>
                    <wp:lineTo x="1391" y="19305"/>
                    <wp:lineTo x="1380" y="19265"/>
                    <wp:lineTo x="1371" y="19224"/>
                    <wp:lineTo x="1364" y="19182"/>
                    <wp:lineTo x="1358" y="19139"/>
                    <wp:lineTo x="1353" y="19096"/>
                    <wp:lineTo x="1351" y="19052"/>
                    <wp:lineTo x="1350" y="19008"/>
                    <wp:lineTo x="1351" y="18963"/>
                    <wp:lineTo x="1353" y="18919"/>
                    <wp:lineTo x="1358" y="18876"/>
                    <wp:lineTo x="1364" y="18834"/>
                    <wp:lineTo x="1371" y="18792"/>
                    <wp:lineTo x="1380" y="18751"/>
                    <wp:lineTo x="1391" y="18711"/>
                    <wp:lineTo x="1403" y="18672"/>
                    <wp:lineTo x="1417" y="18633"/>
                    <wp:lineTo x="1431" y="18596"/>
                    <wp:lineTo x="1448" y="18560"/>
                    <wp:lineTo x="1465" y="18525"/>
                    <wp:lineTo x="1484" y="18491"/>
                    <wp:lineTo x="1504" y="18458"/>
                    <wp:lineTo x="1525" y="18427"/>
                    <wp:lineTo x="1548" y="18397"/>
                    <wp:lineTo x="1571" y="18368"/>
                    <wp:lineTo x="1596" y="18341"/>
                    <wp:lineTo x="1621" y="18316"/>
                    <wp:lineTo x="1648" y="18292"/>
                    <wp:lineTo x="1675" y="18269"/>
                    <wp:lineTo x="1703" y="18248"/>
                    <wp:lineTo x="1732" y="18229"/>
                    <wp:lineTo x="1762" y="18212"/>
                    <wp:lineTo x="1793" y="18196"/>
                    <wp:lineTo x="1824" y="18183"/>
                    <wp:lineTo x="1856" y="18171"/>
                    <wp:lineTo x="1889" y="18162"/>
                    <wp:lineTo x="1922" y="18154"/>
                    <wp:lineTo x="1956" y="18149"/>
                    <wp:lineTo x="1990" y="18145"/>
                    <wp:lineTo x="2025" y="18144"/>
                    <wp:lineTo x="2060" y="18145"/>
                    <wp:lineTo x="2094" y="18149"/>
                    <wp:lineTo x="2128" y="18154"/>
                    <wp:lineTo x="2161" y="18162"/>
                    <wp:lineTo x="2194" y="18171"/>
                    <wp:lineTo x="2226" y="18183"/>
                    <wp:lineTo x="2257" y="18196"/>
                    <wp:lineTo x="2288" y="18212"/>
                    <wp:lineTo x="2318" y="18229"/>
                    <wp:lineTo x="2347" y="18248"/>
                    <wp:lineTo x="2375" y="18269"/>
                    <wp:lineTo x="2402" y="18292"/>
                    <wp:lineTo x="2429" y="18316"/>
                    <wp:lineTo x="2454" y="18341"/>
                    <wp:lineTo x="2479" y="18368"/>
                    <wp:lineTo x="2502" y="18397"/>
                    <wp:lineTo x="2525" y="18427"/>
                    <wp:lineTo x="2546" y="18458"/>
                    <wp:lineTo x="2566" y="18491"/>
                    <wp:lineTo x="2585" y="18525"/>
                    <wp:lineTo x="2602" y="18560"/>
                    <wp:lineTo x="2619" y="18596"/>
                    <wp:lineTo x="2633" y="18633"/>
                    <wp:lineTo x="2647" y="18672"/>
                    <wp:lineTo x="2659" y="18711"/>
                    <wp:lineTo x="2670" y="18751"/>
                    <wp:lineTo x="2679" y="18792"/>
                    <wp:lineTo x="2686" y="18834"/>
                    <wp:lineTo x="2692" y="18876"/>
                    <wp:lineTo x="2697" y="18919"/>
                    <wp:lineTo x="2699" y="18963"/>
                    <wp:lineTo x="2700" y="19008"/>
                    <wp:lineTo x="2699" y="19052"/>
                    <wp:lineTo x="2697" y="19096"/>
                    <wp:lineTo x="2692" y="19139"/>
                    <wp:lineTo x="2686" y="19182"/>
                    <wp:lineTo x="2679" y="19224"/>
                    <wp:lineTo x="2670" y="19265"/>
                    <wp:lineTo x="2659" y="19305"/>
                    <wp:lineTo x="2647" y="19344"/>
                    <wp:lineTo x="2633" y="19382"/>
                    <wp:lineTo x="2619" y="19420"/>
                    <wp:lineTo x="2602" y="19456"/>
                    <wp:lineTo x="2585" y="19491"/>
                    <wp:lineTo x="2566" y="19525"/>
                    <wp:lineTo x="2546" y="19557"/>
                    <wp:lineTo x="2525" y="19589"/>
                    <wp:lineTo x="2502" y="19619"/>
                    <wp:lineTo x="2479" y="19647"/>
                    <wp:lineTo x="2454" y="19674"/>
                    <wp:lineTo x="2429" y="19700"/>
                    <wp:lineTo x="2402" y="19724"/>
                    <wp:lineTo x="2375" y="19747"/>
                    <wp:lineTo x="2347" y="19767"/>
                    <wp:lineTo x="2318" y="19786"/>
                    <wp:lineTo x="2288" y="19804"/>
                    <wp:lineTo x="2257" y="19819"/>
                    <wp:lineTo x="2226" y="19833"/>
                    <wp:lineTo x="2194" y="19844"/>
                    <wp:lineTo x="2161" y="19854"/>
                    <wp:lineTo x="2128" y="19862"/>
                    <wp:lineTo x="2094" y="19867"/>
                    <wp:lineTo x="2060" y="19870"/>
                    <wp:lineTo x="2025" y="19872"/>
                    <wp:lineTo x="2025" y="17280"/>
                    <wp:lineTo x="1350" y="17280"/>
                    <wp:lineTo x="1350" y="11232"/>
                    <wp:lineTo x="2700" y="11232"/>
                    <wp:lineTo x="2701" y="11230"/>
                    <wp:lineTo x="2704" y="11226"/>
                    <wp:lineTo x="2709" y="11220"/>
                    <wp:lineTo x="2716" y="11211"/>
                    <wp:lineTo x="2724" y="11199"/>
                    <wp:lineTo x="2734" y="11185"/>
                    <wp:lineTo x="2746" y="11168"/>
                    <wp:lineTo x="2758" y="11149"/>
                    <wp:lineTo x="2773" y="11128"/>
                    <wp:lineTo x="2788" y="11105"/>
                    <wp:lineTo x="2804" y="11079"/>
                    <wp:lineTo x="2822" y="11051"/>
                    <wp:lineTo x="2840" y="11021"/>
                    <wp:lineTo x="2859" y="10989"/>
                    <wp:lineTo x="2879" y="10956"/>
                    <wp:lineTo x="2900" y="10920"/>
                    <wp:lineTo x="2921" y="10882"/>
                    <wp:lineTo x="2942" y="10843"/>
                    <wp:lineTo x="2964" y="10801"/>
                    <wp:lineTo x="2985" y="10759"/>
                    <wp:lineTo x="3007" y="10714"/>
                    <wp:lineTo x="3029" y="10668"/>
                    <wp:lineTo x="3051" y="10620"/>
                    <wp:lineTo x="3073" y="10571"/>
                    <wp:lineTo x="3094" y="10520"/>
                    <wp:lineTo x="3115" y="10468"/>
                    <wp:lineTo x="3136" y="10415"/>
                    <wp:lineTo x="3156" y="10360"/>
                    <wp:lineTo x="3175" y="10304"/>
                    <wp:lineTo x="3193" y="10247"/>
                    <wp:lineTo x="3211" y="10189"/>
                    <wp:lineTo x="3227" y="10129"/>
                    <wp:lineTo x="3235" y="10099"/>
                    <wp:lineTo x="3243" y="10068"/>
                    <wp:lineTo x="3250" y="10038"/>
                    <wp:lineTo x="3257" y="10006"/>
                    <wp:lineTo x="3264" y="9975"/>
                    <wp:lineTo x="3271" y="9944"/>
                    <wp:lineTo x="3277" y="9912"/>
                    <wp:lineTo x="3284" y="9880"/>
                    <wp:lineTo x="3289" y="9849"/>
                    <wp:lineTo x="3295" y="9817"/>
                    <wp:lineTo x="3301" y="9785"/>
                    <wp:lineTo x="3306" y="9753"/>
                    <wp:lineTo x="3311" y="9721"/>
                    <wp:lineTo x="3316" y="9689"/>
                    <wp:lineTo x="3320" y="9657"/>
                    <wp:lineTo x="3324" y="9625"/>
                    <wp:lineTo x="3329" y="9593"/>
                    <wp:lineTo x="3333" y="9561"/>
                    <wp:lineTo x="3336" y="9530"/>
                    <wp:lineTo x="3340" y="9498"/>
                    <wp:lineTo x="3343" y="9467"/>
                    <wp:lineTo x="3347" y="9436"/>
                    <wp:lineTo x="3350" y="9405"/>
                    <wp:lineTo x="3352" y="9375"/>
                    <wp:lineTo x="3355" y="9345"/>
                    <wp:lineTo x="3358" y="9315"/>
                    <wp:lineTo x="3360" y="9285"/>
                    <wp:lineTo x="3362" y="9256"/>
                    <wp:lineTo x="3364" y="9227"/>
                    <wp:lineTo x="3366" y="9199"/>
                    <wp:lineTo x="3368" y="9170"/>
                    <wp:lineTo x="3370" y="9143"/>
                    <wp:lineTo x="3371" y="9116"/>
                    <wp:lineTo x="3373" y="9089"/>
                    <wp:lineTo x="3374" y="9063"/>
                    <wp:lineTo x="3375" y="9038"/>
                    <wp:lineTo x="3376" y="9013"/>
                    <wp:lineTo x="3377" y="8988"/>
                    <wp:lineTo x="3378" y="8964"/>
                    <wp:lineTo x="3378" y="8941"/>
                    <wp:lineTo x="3379" y="8919"/>
                    <wp:lineTo x="3379" y="8897"/>
                    <wp:lineTo x="3380" y="8876"/>
                    <wp:lineTo x="3380" y="8855"/>
                    <wp:lineTo x="3380" y="8836"/>
                    <wp:lineTo x="3380" y="8817"/>
                    <wp:lineTo x="3381" y="8799"/>
                    <wp:lineTo x="3381" y="8782"/>
                    <wp:lineTo x="3381" y="8766"/>
                    <wp:lineTo x="3380" y="8750"/>
                    <wp:lineTo x="3380" y="8736"/>
                    <wp:lineTo x="3380" y="8722"/>
                    <wp:lineTo x="3380" y="8709"/>
                    <wp:lineTo x="3379" y="8698"/>
                    <wp:lineTo x="3379" y="8687"/>
                    <wp:lineTo x="3379" y="8677"/>
                    <wp:lineTo x="3378" y="8669"/>
                    <wp:lineTo x="3378" y="8661"/>
                    <wp:lineTo x="3377" y="8655"/>
                    <wp:lineTo x="3377" y="8649"/>
                    <wp:lineTo x="3376" y="8645"/>
                    <wp:lineTo x="3376" y="8642"/>
                    <wp:lineTo x="3375" y="8640"/>
                    <wp:lineTo x="5063" y="8640"/>
                    <wp:lineTo x="5063" y="12960"/>
                    <wp:lineTo x="5115" y="12962"/>
                    <wp:lineTo x="5166" y="12967"/>
                    <wp:lineTo x="5217" y="12975"/>
                    <wp:lineTo x="5266" y="12986"/>
                    <wp:lineTo x="5315" y="13001"/>
                    <wp:lineTo x="5364" y="13018"/>
                    <wp:lineTo x="5411" y="13039"/>
                    <wp:lineTo x="5457" y="13062"/>
                    <wp:lineTo x="5501" y="13088"/>
                    <wp:lineTo x="5545" y="13117"/>
                    <wp:lineTo x="5587" y="13148"/>
                    <wp:lineTo x="5629" y="13181"/>
                    <wp:lineTo x="5668" y="13218"/>
                    <wp:lineTo x="5706" y="13256"/>
                    <wp:lineTo x="5743" y="13297"/>
                    <wp:lineTo x="5778" y="13340"/>
                    <wp:lineTo x="5812" y="13385"/>
                    <wp:lineTo x="5844" y="13432"/>
                    <wp:lineTo x="5874" y="13481"/>
                    <wp:lineTo x="5902" y="13531"/>
                    <wp:lineTo x="5928" y="13584"/>
                    <wp:lineTo x="5953" y="13638"/>
                    <wp:lineTo x="5975" y="13694"/>
                    <wp:lineTo x="5995" y="13751"/>
                    <wp:lineTo x="6014" y="13810"/>
                    <wp:lineTo x="6029" y="13870"/>
                    <wp:lineTo x="6043" y="13932"/>
                    <wp:lineTo x="6054" y="13995"/>
                    <wp:lineTo x="6063" y="14058"/>
                    <wp:lineTo x="6070" y="14123"/>
                    <wp:lineTo x="6074" y="14189"/>
                    <wp:lineTo x="6075" y="14256"/>
                    <wp:lineTo x="6074" y="14322"/>
                    <wp:lineTo x="6070" y="14388"/>
                    <wp:lineTo x="6063" y="14453"/>
                    <wp:lineTo x="6054" y="14517"/>
                    <wp:lineTo x="6043" y="14580"/>
                    <wp:lineTo x="6029" y="14641"/>
                    <wp:lineTo x="6014" y="14701"/>
                    <wp:lineTo x="5995" y="14760"/>
                    <wp:lineTo x="5975" y="14817"/>
                    <wp:lineTo x="5953" y="14873"/>
                    <wp:lineTo x="5928" y="14928"/>
                    <wp:lineTo x="5902" y="14980"/>
                    <wp:lineTo x="5874" y="15031"/>
                    <wp:lineTo x="5844" y="15080"/>
                    <wp:lineTo x="5812" y="15127"/>
                    <wp:lineTo x="5778" y="15172"/>
                    <wp:lineTo x="5743" y="15215"/>
                    <wp:lineTo x="5706" y="15256"/>
                    <wp:lineTo x="5668" y="15294"/>
                    <wp:lineTo x="5629" y="15330"/>
                    <wp:lineTo x="5587" y="15364"/>
                    <wp:lineTo x="5545" y="15395"/>
                    <wp:lineTo x="5501" y="15424"/>
                    <wp:lineTo x="5457" y="15450"/>
                    <wp:lineTo x="5411" y="15473"/>
                    <wp:lineTo x="5364" y="15493"/>
                    <wp:lineTo x="5315" y="15511"/>
                    <wp:lineTo x="5266" y="15525"/>
                    <wp:lineTo x="5217" y="15537"/>
                    <wp:lineTo x="5166" y="15545"/>
                    <wp:lineTo x="5115" y="15550"/>
                    <wp:lineTo x="5063" y="15552"/>
                    <wp:lineTo x="5010" y="15550"/>
                    <wp:lineTo x="4959" y="15545"/>
                    <wp:lineTo x="4908" y="15537"/>
                    <wp:lineTo x="4859" y="15525"/>
                    <wp:lineTo x="4810" y="15511"/>
                    <wp:lineTo x="4761" y="15493"/>
                    <wp:lineTo x="4714" y="15473"/>
                    <wp:lineTo x="4668" y="15450"/>
                    <wp:lineTo x="4624" y="15424"/>
                    <wp:lineTo x="4580" y="15395"/>
                    <wp:lineTo x="4538" y="15364"/>
                    <wp:lineTo x="4496" y="15330"/>
                    <wp:lineTo x="4457" y="15294"/>
                    <wp:lineTo x="4419" y="15256"/>
                    <wp:lineTo x="4382" y="15215"/>
                    <wp:lineTo x="4347" y="15172"/>
                    <wp:lineTo x="4313" y="15127"/>
                    <wp:lineTo x="4281" y="15080"/>
                    <wp:lineTo x="4251" y="15031"/>
                    <wp:lineTo x="4223" y="14980"/>
                    <wp:lineTo x="4197" y="14928"/>
                    <wp:lineTo x="4172" y="14874"/>
                    <wp:lineTo x="4150" y="14818"/>
                    <wp:lineTo x="4130" y="14760"/>
                    <wp:lineTo x="4111" y="14701"/>
                    <wp:lineTo x="4096" y="14641"/>
                    <wp:lineTo x="4082" y="14580"/>
                    <wp:lineTo x="4071" y="14517"/>
                    <wp:lineTo x="4062" y="14453"/>
                    <wp:lineTo x="4055" y="14388"/>
                    <wp:lineTo x="4051" y="14322"/>
                    <wp:lineTo x="4050" y="14256"/>
                    <wp:lineTo x="4051" y="14189"/>
                    <wp:lineTo x="4055" y="14123"/>
                    <wp:lineTo x="4062" y="14058"/>
                    <wp:lineTo x="4071" y="13995"/>
                    <wp:lineTo x="4082" y="13932"/>
                    <wp:lineTo x="4096" y="13870"/>
                    <wp:lineTo x="4111" y="13810"/>
                    <wp:lineTo x="4130" y="13751"/>
                    <wp:lineTo x="4150" y="13694"/>
                    <wp:lineTo x="4172" y="13638"/>
                    <wp:lineTo x="4197" y="13584"/>
                    <wp:lineTo x="4223" y="13531"/>
                    <wp:lineTo x="4251" y="13481"/>
                    <wp:lineTo x="4281" y="13432"/>
                    <wp:lineTo x="4313" y="13385"/>
                    <wp:lineTo x="4347" y="13340"/>
                    <wp:lineTo x="4382" y="13297"/>
                    <wp:lineTo x="4419" y="13256"/>
                    <wp:lineTo x="4457" y="13218"/>
                    <wp:lineTo x="4496" y="13181"/>
                    <wp:lineTo x="4538" y="13148"/>
                    <wp:lineTo x="4580" y="13117"/>
                    <wp:lineTo x="4624" y="13088"/>
                    <wp:lineTo x="4668" y="13062"/>
                    <wp:lineTo x="4714" y="13039"/>
                    <wp:lineTo x="4761" y="13018"/>
                    <wp:lineTo x="4810" y="13001"/>
                    <wp:lineTo x="4859" y="12986"/>
                    <wp:lineTo x="4908" y="12975"/>
                    <wp:lineTo x="4959" y="12967"/>
                    <wp:lineTo x="5010" y="12962"/>
                    <wp:lineTo x="5063" y="12960"/>
                    <wp:lineTo x="5063" y="8640"/>
                    <wp:lineTo x="10800" y="8640"/>
                    <wp:lineTo x="10800" y="10368"/>
                    <wp:lineTo x="10800" y="17280"/>
                    <wp:lineTo x="10748" y="17279"/>
                    <wp:lineTo x="10696" y="17276"/>
                    <wp:lineTo x="10644" y="17271"/>
                    <wp:lineTo x="10593" y="17264"/>
                    <wp:lineTo x="10542" y="17256"/>
                    <wp:lineTo x="10492" y="17245"/>
                    <wp:lineTo x="10442" y="17233"/>
                    <wp:lineTo x="10392" y="17219"/>
                    <wp:lineTo x="10343" y="17203"/>
                    <wp:lineTo x="10294" y="17185"/>
                    <wp:lineTo x="10246" y="17165"/>
                    <wp:lineTo x="10198" y="17144"/>
                    <wp:lineTo x="10151" y="17121"/>
                    <wp:lineTo x="10104" y="17097"/>
                    <wp:lineTo x="10058" y="17070"/>
                    <wp:lineTo x="10012" y="17042"/>
                    <wp:lineTo x="9967" y="17013"/>
                    <wp:lineTo x="9922" y="16982"/>
                    <wp:lineTo x="9878" y="16949"/>
                    <wp:lineTo x="9835" y="16915"/>
                    <wp:lineTo x="9792" y="16879"/>
                    <wp:lineTo x="9750" y="16842"/>
                    <wp:lineTo x="9709" y="16804"/>
                    <wp:lineTo x="9668" y="16764"/>
                    <wp:lineTo x="9628" y="16722"/>
                    <wp:lineTo x="9588" y="16679"/>
                    <wp:lineTo x="9550" y="16635"/>
                    <wp:lineTo x="9512" y="16589"/>
                    <wp:lineTo x="9475" y="16543"/>
                    <wp:lineTo x="9438" y="16494"/>
                    <wp:lineTo x="9403" y="16445"/>
                    <wp:lineTo x="9368" y="16394"/>
                    <wp:lineTo x="9334" y="16342"/>
                    <wp:lineTo x="9301" y="16289"/>
                    <wp:lineTo x="9269" y="16235"/>
                    <wp:lineTo x="9237" y="16179"/>
                    <wp:lineTo x="9207" y="16123"/>
                    <wp:lineTo x="9177" y="16065"/>
                    <wp:lineTo x="9149" y="16006"/>
                    <wp:lineTo x="9121" y="15947"/>
                    <wp:lineTo x="9094" y="15886"/>
                    <wp:lineTo x="9068" y="15824"/>
                    <wp:lineTo x="9043" y="15761"/>
                    <wp:lineTo x="9019" y="15697"/>
                    <wp:lineTo x="8997" y="15633"/>
                    <wp:lineTo x="8975" y="15567"/>
                    <wp:lineTo x="8954" y="15500"/>
                    <wp:lineTo x="8934" y="15433"/>
                    <wp:lineTo x="8915" y="15365"/>
                    <wp:lineTo x="8898" y="15296"/>
                    <wp:lineTo x="8881" y="15226"/>
                    <wp:lineTo x="8866" y="15155"/>
                    <wp:lineTo x="8852" y="15084"/>
                    <wp:lineTo x="8839" y="15012"/>
                    <wp:lineTo x="8827" y="14939"/>
                    <wp:lineTo x="8816" y="14865"/>
                    <wp:lineTo x="8807" y="14791"/>
                    <wp:lineTo x="8798" y="14716"/>
                    <wp:lineTo x="8791" y="14641"/>
                    <wp:lineTo x="8785" y="14565"/>
                    <wp:lineTo x="8781" y="14488"/>
                    <wp:lineTo x="8778" y="14411"/>
                    <wp:lineTo x="8776" y="14334"/>
                    <wp:lineTo x="8775" y="14256"/>
                    <wp:lineTo x="8776" y="14178"/>
                    <wp:lineTo x="8778" y="14100"/>
                    <wp:lineTo x="8781" y="14023"/>
                    <wp:lineTo x="8785" y="13947"/>
                    <wp:lineTo x="8791" y="13871"/>
                    <wp:lineTo x="8798" y="13795"/>
                    <wp:lineTo x="8807" y="13720"/>
                    <wp:lineTo x="8816" y="13646"/>
                    <wp:lineTo x="8827" y="13573"/>
                    <wp:lineTo x="8839" y="13500"/>
                    <wp:lineTo x="8852" y="13428"/>
                    <wp:lineTo x="8866" y="13356"/>
                    <wp:lineTo x="8881" y="13286"/>
                    <wp:lineTo x="8898" y="13216"/>
                    <wp:lineTo x="8915" y="13147"/>
                    <wp:lineTo x="8934" y="13079"/>
                    <wp:lineTo x="8954" y="13011"/>
                    <wp:lineTo x="8975" y="12945"/>
                    <wp:lineTo x="8997" y="12879"/>
                    <wp:lineTo x="9019" y="12814"/>
                    <wp:lineTo x="9043" y="12750"/>
                    <wp:lineTo x="9068" y="12688"/>
                    <wp:lineTo x="9094" y="12626"/>
                    <wp:lineTo x="9121" y="12565"/>
                    <wp:lineTo x="9149" y="12505"/>
                    <wp:lineTo x="9177" y="12446"/>
                    <wp:lineTo x="9207" y="12389"/>
                    <wp:lineTo x="9237" y="12332"/>
                    <wp:lineTo x="9269" y="12277"/>
                    <wp:lineTo x="9301" y="12222"/>
                    <wp:lineTo x="9334" y="12169"/>
                    <wp:lineTo x="9368" y="12117"/>
                    <wp:lineTo x="9403" y="12067"/>
                    <wp:lineTo x="9438" y="12017"/>
                    <wp:lineTo x="9475" y="11969"/>
                    <wp:lineTo x="9512" y="11922"/>
                    <wp:lineTo x="9550" y="11877"/>
                    <wp:lineTo x="9588" y="11833"/>
                    <wp:lineTo x="9628" y="11790"/>
                    <wp:lineTo x="9668" y="11748"/>
                    <wp:lineTo x="9709" y="11708"/>
                    <wp:lineTo x="9750" y="11670"/>
                    <wp:lineTo x="9792" y="11632"/>
                    <wp:lineTo x="9835" y="11597"/>
                    <wp:lineTo x="9878" y="11563"/>
                    <wp:lineTo x="9922" y="11530"/>
                    <wp:lineTo x="9967" y="11499"/>
                    <wp:lineTo x="10012" y="11469"/>
                    <wp:lineTo x="10058" y="11442"/>
                    <wp:lineTo x="10104" y="11415"/>
                    <wp:lineTo x="10151" y="11391"/>
                    <wp:lineTo x="10198" y="11368"/>
                    <wp:lineTo x="10246" y="11346"/>
                    <wp:lineTo x="10294" y="11327"/>
                    <wp:lineTo x="10343" y="11309"/>
                    <wp:lineTo x="10392" y="11293"/>
                    <wp:lineTo x="10442" y="11279"/>
                    <wp:lineTo x="10492" y="11267"/>
                    <wp:lineTo x="10542" y="11256"/>
                    <wp:lineTo x="10593" y="11247"/>
                    <wp:lineTo x="10644" y="11241"/>
                    <wp:lineTo x="10696" y="11236"/>
                    <wp:lineTo x="10748" y="11233"/>
                    <wp:lineTo x="10800" y="11232"/>
                    <wp:lineTo x="10852" y="11233"/>
                    <wp:lineTo x="10904" y="11236"/>
                    <wp:lineTo x="10956" y="11241"/>
                    <wp:lineTo x="11007" y="11247"/>
                    <wp:lineTo x="11058" y="11256"/>
                    <wp:lineTo x="11108" y="11267"/>
                    <wp:lineTo x="11158" y="11279"/>
                    <wp:lineTo x="11208" y="11293"/>
                    <wp:lineTo x="11257" y="11309"/>
                    <wp:lineTo x="11306" y="11327"/>
                    <wp:lineTo x="11354" y="11346"/>
                    <wp:lineTo x="11402" y="11368"/>
                    <wp:lineTo x="11449" y="11391"/>
                    <wp:lineTo x="11496" y="11415"/>
                    <wp:lineTo x="11542" y="11442"/>
                    <wp:lineTo x="11588" y="11469"/>
                    <wp:lineTo x="11633" y="11499"/>
                    <wp:lineTo x="11678" y="11530"/>
                    <wp:lineTo x="11722" y="11563"/>
                    <wp:lineTo x="11765" y="11597"/>
                    <wp:lineTo x="11808" y="11632"/>
                    <wp:lineTo x="11850" y="11670"/>
                    <wp:lineTo x="11891" y="11708"/>
                    <wp:lineTo x="11932" y="11748"/>
                    <wp:lineTo x="11972" y="11790"/>
                    <wp:lineTo x="12012" y="11833"/>
                    <wp:lineTo x="12050" y="11877"/>
                    <wp:lineTo x="12088" y="11922"/>
                    <wp:lineTo x="12125" y="11969"/>
                    <wp:lineTo x="12162" y="12017"/>
                    <wp:lineTo x="12197" y="12067"/>
                    <wp:lineTo x="12232" y="12117"/>
                    <wp:lineTo x="12266" y="12169"/>
                    <wp:lineTo x="12299" y="12222"/>
                    <wp:lineTo x="12331" y="12277"/>
                    <wp:lineTo x="12363" y="12332"/>
                    <wp:lineTo x="12393" y="12389"/>
                    <wp:lineTo x="12423" y="12446"/>
                    <wp:lineTo x="12451" y="12505"/>
                    <wp:lineTo x="12479" y="12565"/>
                    <wp:lineTo x="12506" y="12626"/>
                    <wp:lineTo x="12532" y="12688"/>
                    <wp:lineTo x="12557" y="12750"/>
                    <wp:lineTo x="12581" y="12814"/>
                    <wp:lineTo x="12603" y="12879"/>
                    <wp:lineTo x="12625" y="12945"/>
                    <wp:lineTo x="12646" y="13011"/>
                    <wp:lineTo x="12666" y="13079"/>
                    <wp:lineTo x="12685" y="13147"/>
                    <wp:lineTo x="12702" y="13216"/>
                    <wp:lineTo x="12719" y="13286"/>
                    <wp:lineTo x="12734" y="13356"/>
                    <wp:lineTo x="12748" y="13428"/>
                    <wp:lineTo x="12761" y="13500"/>
                    <wp:lineTo x="12773" y="13573"/>
                    <wp:lineTo x="12784" y="13646"/>
                    <wp:lineTo x="12793" y="13720"/>
                    <wp:lineTo x="12802" y="13795"/>
                    <wp:lineTo x="12809" y="13871"/>
                    <wp:lineTo x="12815" y="13947"/>
                    <wp:lineTo x="12819" y="14023"/>
                    <wp:lineTo x="12822" y="14100"/>
                    <wp:lineTo x="12824" y="14178"/>
                    <wp:lineTo x="12825" y="14256"/>
                    <wp:lineTo x="12824" y="14334"/>
                    <wp:lineTo x="12822" y="14411"/>
                    <wp:lineTo x="12819" y="14488"/>
                    <wp:lineTo x="12815" y="14565"/>
                    <wp:lineTo x="12809" y="14641"/>
                    <wp:lineTo x="12802" y="14716"/>
                    <wp:lineTo x="12793" y="14791"/>
                    <wp:lineTo x="12784" y="14865"/>
                    <wp:lineTo x="12773" y="14939"/>
                    <wp:lineTo x="12761" y="15012"/>
                    <wp:lineTo x="12748" y="15084"/>
                    <wp:lineTo x="12734" y="15155"/>
                    <wp:lineTo x="12719" y="15226"/>
                    <wp:lineTo x="12702" y="15296"/>
                    <wp:lineTo x="12685" y="15365"/>
                    <wp:lineTo x="12666" y="15433"/>
                    <wp:lineTo x="12646" y="15500"/>
                    <wp:lineTo x="12625" y="15567"/>
                    <wp:lineTo x="12603" y="15633"/>
                    <wp:lineTo x="12581" y="15697"/>
                    <wp:lineTo x="12557" y="15761"/>
                    <wp:lineTo x="12532" y="15824"/>
                    <wp:lineTo x="12506" y="15886"/>
                    <wp:lineTo x="12479" y="15947"/>
                    <wp:lineTo x="12451" y="16006"/>
                    <wp:lineTo x="12423" y="16065"/>
                    <wp:lineTo x="12393" y="16123"/>
                    <wp:lineTo x="12363" y="16179"/>
                    <wp:lineTo x="12331" y="16235"/>
                    <wp:lineTo x="12299" y="16289"/>
                    <wp:lineTo x="12266" y="16342"/>
                    <wp:lineTo x="12232" y="16394"/>
                    <wp:lineTo x="12197" y="16445"/>
                    <wp:lineTo x="12162" y="16494"/>
                    <wp:lineTo x="12125" y="16543"/>
                    <wp:lineTo x="12088" y="16589"/>
                    <wp:lineTo x="12050" y="16635"/>
                    <wp:lineTo x="12012" y="16679"/>
                    <wp:lineTo x="11972" y="16722"/>
                    <wp:lineTo x="11932" y="16764"/>
                    <wp:lineTo x="11891" y="16804"/>
                    <wp:lineTo x="11850" y="16842"/>
                    <wp:lineTo x="11808" y="16879"/>
                    <wp:lineTo x="11765" y="16915"/>
                    <wp:lineTo x="11722" y="16949"/>
                    <wp:lineTo x="11678" y="16982"/>
                    <wp:lineTo x="11633" y="17013"/>
                    <wp:lineTo x="11588" y="17042"/>
                    <wp:lineTo x="11542" y="17070"/>
                    <wp:lineTo x="11496" y="17097"/>
                    <wp:lineTo x="11449" y="17121"/>
                    <wp:lineTo x="11402" y="17144"/>
                    <wp:lineTo x="11354" y="17165"/>
                    <wp:lineTo x="11306" y="17185"/>
                    <wp:lineTo x="11257" y="17203"/>
                    <wp:lineTo x="11208" y="17219"/>
                    <wp:lineTo x="11158" y="17233"/>
                    <wp:lineTo x="11108" y="17245"/>
                    <wp:lineTo x="11058" y="17256"/>
                    <wp:lineTo x="11007" y="17264"/>
                    <wp:lineTo x="10956" y="17271"/>
                    <wp:lineTo x="10904" y="17276"/>
                    <wp:lineTo x="10852" y="17279"/>
                    <wp:lineTo x="10800" y="17280"/>
                    <wp:lineTo x="10800" y="10368"/>
                    <wp:lineTo x="10730" y="10369"/>
                    <wp:lineTo x="10661" y="10373"/>
                    <wp:lineTo x="10592" y="10379"/>
                    <wp:lineTo x="10524" y="10388"/>
                    <wp:lineTo x="10456" y="10399"/>
                    <wp:lineTo x="10389" y="10413"/>
                    <wp:lineTo x="10322" y="10429"/>
                    <wp:lineTo x="10256" y="10447"/>
                    <wp:lineTo x="10190" y="10467"/>
                    <wp:lineTo x="10125" y="10490"/>
                    <wp:lineTo x="10061" y="10515"/>
                    <wp:lineTo x="9997" y="10543"/>
                    <wp:lineTo x="9934" y="10572"/>
                    <wp:lineTo x="9872" y="10604"/>
                    <wp:lineTo x="9810" y="10637"/>
                    <wp:lineTo x="9749" y="10673"/>
                    <wp:lineTo x="9689" y="10711"/>
                    <wp:lineTo x="9629" y="10751"/>
                    <wp:lineTo x="9571" y="10793"/>
                    <wp:lineTo x="9513" y="10837"/>
                    <wp:lineTo x="9456" y="10883"/>
                    <wp:lineTo x="9400" y="10931"/>
                    <wp:lineTo x="9345" y="10980"/>
                    <wp:lineTo x="9290" y="11032"/>
                    <wp:lineTo x="9237" y="11085"/>
                    <wp:lineTo x="9185" y="11140"/>
                    <wp:lineTo x="9133" y="11197"/>
                    <wp:lineTo x="9083" y="11256"/>
                    <wp:lineTo x="9033" y="11316"/>
                    <wp:lineTo x="8985" y="11378"/>
                    <wp:lineTo x="8937" y="11441"/>
                    <wp:lineTo x="8891" y="11507"/>
                    <wp:lineTo x="8846" y="11573"/>
                    <wp:lineTo x="8801" y="11642"/>
                    <wp:lineTo x="8758" y="11711"/>
                    <wp:lineTo x="8717" y="11783"/>
                    <wp:lineTo x="8676" y="11855"/>
                    <wp:lineTo x="8636" y="11929"/>
                    <wp:lineTo x="8598" y="12005"/>
                    <wp:lineTo x="8561" y="12082"/>
                    <wp:lineTo x="8525" y="12160"/>
                    <wp:lineTo x="8491" y="12240"/>
                    <wp:lineTo x="8458" y="12320"/>
                    <wp:lineTo x="8426" y="12402"/>
                    <wp:lineTo x="8395" y="12486"/>
                    <wp:lineTo x="8366" y="12570"/>
                    <wp:lineTo x="8339" y="12656"/>
                    <wp:lineTo x="8312" y="12742"/>
                    <wp:lineTo x="8287" y="12830"/>
                    <wp:lineTo x="8264" y="12919"/>
                    <wp:lineTo x="8242" y="13009"/>
                    <wp:lineTo x="8221" y="13100"/>
                    <wp:lineTo x="8202" y="13191"/>
                    <wp:lineTo x="8185" y="13284"/>
                    <wp:lineTo x="8169" y="13378"/>
                    <wp:lineTo x="8155" y="13472"/>
                    <wp:lineTo x="8142" y="13567"/>
                    <wp:lineTo x="8131" y="13664"/>
                    <wp:lineTo x="8122" y="13761"/>
                    <wp:lineTo x="8114" y="13858"/>
                    <wp:lineTo x="8108" y="13957"/>
                    <wp:lineTo x="8104" y="14056"/>
                    <wp:lineTo x="8101" y="14155"/>
                    <wp:lineTo x="8100" y="14256"/>
                    <wp:lineTo x="8101" y="14356"/>
                    <wp:lineTo x="8104" y="14456"/>
                    <wp:lineTo x="8108" y="14555"/>
                    <wp:lineTo x="8114" y="14653"/>
                    <wp:lineTo x="8122" y="14751"/>
                    <wp:lineTo x="8131" y="14848"/>
                    <wp:lineTo x="8142" y="14944"/>
                    <wp:lineTo x="8155" y="15039"/>
                    <wp:lineTo x="8169" y="15134"/>
                    <wp:lineTo x="8185" y="15227"/>
                    <wp:lineTo x="8202" y="15320"/>
                    <wp:lineTo x="8221" y="15412"/>
                    <wp:lineTo x="8242" y="15503"/>
                    <wp:lineTo x="8264" y="15593"/>
                    <wp:lineTo x="8287" y="15681"/>
                    <wp:lineTo x="8312" y="15769"/>
                    <wp:lineTo x="8339" y="15856"/>
                    <wp:lineTo x="8366" y="15941"/>
                    <wp:lineTo x="8395" y="16026"/>
                    <wp:lineTo x="8426" y="16109"/>
                    <wp:lineTo x="8458" y="16191"/>
                    <wp:lineTo x="8491" y="16272"/>
                    <wp:lineTo x="8525" y="16351"/>
                    <wp:lineTo x="8561" y="16430"/>
                    <wp:lineTo x="8598" y="16506"/>
                    <wp:lineTo x="8636" y="16582"/>
                    <wp:lineTo x="8676" y="16656"/>
                    <wp:lineTo x="8717" y="16729"/>
                    <wp:lineTo x="8758" y="16800"/>
                    <wp:lineTo x="8801" y="16870"/>
                    <wp:lineTo x="8846" y="16938"/>
                    <wp:lineTo x="8891" y="17005"/>
                    <wp:lineTo x="8937" y="17070"/>
                    <wp:lineTo x="8985" y="17134"/>
                    <wp:lineTo x="9033" y="17196"/>
                    <wp:lineTo x="9083" y="17256"/>
                    <wp:lineTo x="9133" y="17314"/>
                    <wp:lineTo x="9185" y="17371"/>
                    <wp:lineTo x="9237" y="17426"/>
                    <wp:lineTo x="9290" y="17480"/>
                    <wp:lineTo x="9345" y="17531"/>
                    <wp:lineTo x="9400" y="17581"/>
                    <wp:lineTo x="9456" y="17629"/>
                    <wp:lineTo x="9513" y="17674"/>
                    <wp:lineTo x="9571" y="17718"/>
                    <wp:lineTo x="9629" y="17760"/>
                    <wp:lineTo x="9689" y="17800"/>
                    <wp:lineTo x="9749" y="17838"/>
                    <wp:lineTo x="9810" y="17874"/>
                    <wp:lineTo x="9872" y="17908"/>
                    <wp:lineTo x="9934" y="17939"/>
                    <wp:lineTo x="9997" y="17969"/>
                    <wp:lineTo x="10061" y="17996"/>
                    <wp:lineTo x="10125" y="18021"/>
                    <wp:lineTo x="10190" y="18044"/>
                    <wp:lineTo x="10256" y="18065"/>
                    <wp:lineTo x="10322" y="18083"/>
                    <wp:lineTo x="10389" y="18099"/>
                    <wp:lineTo x="10456" y="18112"/>
                    <wp:lineTo x="10524" y="18124"/>
                    <wp:lineTo x="10592" y="18132"/>
                    <wp:lineTo x="10661" y="18139"/>
                    <wp:lineTo x="10730" y="18142"/>
                    <wp:lineTo x="10800" y="18144"/>
                    <wp:lineTo x="10870" y="18142"/>
                    <wp:lineTo x="10939" y="18139"/>
                    <wp:lineTo x="11008" y="18132"/>
                    <wp:lineTo x="11076" y="18124"/>
                    <wp:lineTo x="11144" y="18112"/>
                    <wp:lineTo x="11211" y="18099"/>
                    <wp:lineTo x="11278" y="18083"/>
                    <wp:lineTo x="11344" y="18065"/>
                    <wp:lineTo x="11410" y="18044"/>
                    <wp:lineTo x="11475" y="18021"/>
                    <wp:lineTo x="11539" y="17996"/>
                    <wp:lineTo x="11603" y="17969"/>
                    <wp:lineTo x="11666" y="17939"/>
                    <wp:lineTo x="11728" y="17908"/>
                    <wp:lineTo x="11790" y="17874"/>
                    <wp:lineTo x="11851" y="17838"/>
                    <wp:lineTo x="11911" y="17800"/>
                    <wp:lineTo x="11971" y="17760"/>
                    <wp:lineTo x="12029" y="17718"/>
                    <wp:lineTo x="12087" y="17674"/>
                    <wp:lineTo x="12144" y="17629"/>
                    <wp:lineTo x="12200" y="17581"/>
                    <wp:lineTo x="12255" y="17531"/>
                    <wp:lineTo x="12310" y="17480"/>
                    <wp:lineTo x="12363" y="17426"/>
                    <wp:lineTo x="12415" y="17371"/>
                    <wp:lineTo x="12467" y="17314"/>
                    <wp:lineTo x="12517" y="17256"/>
                    <wp:lineTo x="12567" y="17196"/>
                    <wp:lineTo x="12615" y="17134"/>
                    <wp:lineTo x="12663" y="17070"/>
                    <wp:lineTo x="12709" y="17005"/>
                    <wp:lineTo x="12754" y="16938"/>
                    <wp:lineTo x="12799" y="16870"/>
                    <wp:lineTo x="12842" y="16800"/>
                    <wp:lineTo x="12883" y="16729"/>
                    <wp:lineTo x="12924" y="16656"/>
                    <wp:lineTo x="12964" y="16582"/>
                    <wp:lineTo x="13002" y="16506"/>
                    <wp:lineTo x="13039" y="16430"/>
                    <wp:lineTo x="13075" y="16351"/>
                    <wp:lineTo x="13109" y="16272"/>
                    <wp:lineTo x="13142" y="16191"/>
                    <wp:lineTo x="13174" y="16109"/>
                    <wp:lineTo x="13205" y="16026"/>
                    <wp:lineTo x="13234" y="15941"/>
                    <wp:lineTo x="13261" y="15856"/>
                    <wp:lineTo x="13288" y="15769"/>
                    <wp:lineTo x="13313" y="15681"/>
                    <wp:lineTo x="13336" y="15593"/>
                    <wp:lineTo x="13358" y="15503"/>
                    <wp:lineTo x="13379" y="15412"/>
                    <wp:lineTo x="13398" y="15320"/>
                    <wp:lineTo x="13415" y="15227"/>
                    <wp:lineTo x="13431" y="15134"/>
                    <wp:lineTo x="13445" y="15039"/>
                    <wp:lineTo x="13458" y="14944"/>
                    <wp:lineTo x="13469" y="14848"/>
                    <wp:lineTo x="13478" y="14751"/>
                    <wp:lineTo x="13486" y="14653"/>
                    <wp:lineTo x="13492" y="14555"/>
                    <wp:lineTo x="13496" y="14456"/>
                    <wp:lineTo x="13499" y="14356"/>
                    <wp:lineTo x="13500" y="14256"/>
                    <wp:lineTo x="13499" y="14155"/>
                    <wp:lineTo x="13496" y="14056"/>
                    <wp:lineTo x="13492" y="13957"/>
                    <wp:lineTo x="13486" y="13858"/>
                    <wp:lineTo x="13478" y="13761"/>
                    <wp:lineTo x="13469" y="13664"/>
                    <wp:lineTo x="13458" y="13567"/>
                    <wp:lineTo x="13445" y="13472"/>
                    <wp:lineTo x="13431" y="13378"/>
                    <wp:lineTo x="13415" y="13284"/>
                    <wp:lineTo x="13398" y="13191"/>
                    <wp:lineTo x="13379" y="13100"/>
                    <wp:lineTo x="13358" y="13009"/>
                    <wp:lineTo x="13336" y="12919"/>
                    <wp:lineTo x="13313" y="12830"/>
                    <wp:lineTo x="13288" y="12742"/>
                    <wp:lineTo x="13261" y="12656"/>
                    <wp:lineTo x="13234" y="12570"/>
                    <wp:lineTo x="13205" y="12486"/>
                    <wp:lineTo x="13174" y="12402"/>
                    <wp:lineTo x="13142" y="12320"/>
                    <wp:lineTo x="13109" y="12240"/>
                    <wp:lineTo x="13075" y="12160"/>
                    <wp:lineTo x="13039" y="12082"/>
                    <wp:lineTo x="13002" y="12005"/>
                    <wp:lineTo x="12964" y="11929"/>
                    <wp:lineTo x="12924" y="11855"/>
                    <wp:lineTo x="12883" y="11783"/>
                    <wp:lineTo x="12842" y="11711"/>
                    <wp:lineTo x="12799" y="11642"/>
                    <wp:lineTo x="12754" y="11573"/>
                    <wp:lineTo x="12709" y="11507"/>
                    <wp:lineTo x="12663" y="11441"/>
                    <wp:lineTo x="12615" y="11378"/>
                    <wp:lineTo x="12567" y="11316"/>
                    <wp:lineTo x="12517" y="11256"/>
                    <wp:lineTo x="12467" y="11197"/>
                    <wp:lineTo x="12415" y="11140"/>
                    <wp:lineTo x="12363" y="11085"/>
                    <wp:lineTo x="12310" y="11032"/>
                    <wp:lineTo x="12255" y="10980"/>
                    <wp:lineTo x="12200" y="10931"/>
                    <wp:lineTo x="12144" y="10883"/>
                    <wp:lineTo x="12087" y="10837"/>
                    <wp:lineTo x="12029" y="10793"/>
                    <wp:lineTo x="11971" y="10751"/>
                    <wp:lineTo x="11911" y="10711"/>
                    <wp:lineTo x="11851" y="10673"/>
                    <wp:lineTo x="11790" y="10637"/>
                    <wp:lineTo x="11728" y="10604"/>
                    <wp:lineTo x="11666" y="10572"/>
                    <wp:lineTo x="11603" y="10543"/>
                    <wp:lineTo x="11539" y="10515"/>
                    <wp:lineTo x="11475" y="10490"/>
                    <wp:lineTo x="11410" y="10467"/>
                    <wp:lineTo x="11344" y="10447"/>
                    <wp:lineTo x="11278" y="10429"/>
                    <wp:lineTo x="11211" y="10413"/>
                    <wp:lineTo x="11144" y="10399"/>
                    <wp:lineTo x="11076" y="10388"/>
                    <wp:lineTo x="11008" y="10379"/>
                    <wp:lineTo x="10939" y="10373"/>
                    <wp:lineTo x="10870" y="10369"/>
                    <wp:lineTo x="10800" y="10368"/>
                    <wp:lineTo x="10800" y="8640"/>
                    <wp:lineTo x="16537" y="8640"/>
                    <wp:lineTo x="16537" y="12960"/>
                    <wp:lineTo x="16590" y="12962"/>
                    <wp:lineTo x="16641" y="12967"/>
                    <wp:lineTo x="16692" y="12975"/>
                    <wp:lineTo x="16741" y="12986"/>
                    <wp:lineTo x="16790" y="13001"/>
                    <wp:lineTo x="16839" y="13018"/>
                    <wp:lineTo x="16886" y="13039"/>
                    <wp:lineTo x="16932" y="13062"/>
                    <wp:lineTo x="16976" y="13088"/>
                    <wp:lineTo x="17020" y="13117"/>
                    <wp:lineTo x="17062" y="13148"/>
                    <wp:lineTo x="17104" y="13181"/>
                    <wp:lineTo x="17143" y="13218"/>
                    <wp:lineTo x="17181" y="13256"/>
                    <wp:lineTo x="17218" y="13297"/>
                    <wp:lineTo x="17253" y="13340"/>
                    <wp:lineTo x="17287" y="13385"/>
                    <wp:lineTo x="17319" y="13432"/>
                    <wp:lineTo x="17349" y="13481"/>
                    <wp:lineTo x="17377" y="13531"/>
                    <wp:lineTo x="17403" y="13584"/>
                    <wp:lineTo x="17428" y="13638"/>
                    <wp:lineTo x="17450" y="13694"/>
                    <wp:lineTo x="17470" y="13751"/>
                    <wp:lineTo x="17489" y="13810"/>
                    <wp:lineTo x="17504" y="13870"/>
                    <wp:lineTo x="17518" y="13932"/>
                    <wp:lineTo x="17529" y="13995"/>
                    <wp:lineTo x="17538" y="14058"/>
                    <wp:lineTo x="17545" y="14123"/>
                    <wp:lineTo x="17549" y="14189"/>
                    <wp:lineTo x="17550" y="14256"/>
                    <wp:lineTo x="17549" y="14322"/>
                    <wp:lineTo x="17545" y="14388"/>
                    <wp:lineTo x="17538" y="14453"/>
                    <wp:lineTo x="17529" y="14517"/>
                    <wp:lineTo x="17518" y="14580"/>
                    <wp:lineTo x="17504" y="14641"/>
                    <wp:lineTo x="17489" y="14701"/>
                    <wp:lineTo x="17470" y="14760"/>
                    <wp:lineTo x="17450" y="14818"/>
                    <wp:lineTo x="17428" y="14874"/>
                    <wp:lineTo x="17403" y="14928"/>
                    <wp:lineTo x="17377" y="14980"/>
                    <wp:lineTo x="17349" y="15031"/>
                    <wp:lineTo x="17319" y="15080"/>
                    <wp:lineTo x="17287" y="15127"/>
                    <wp:lineTo x="17253" y="15172"/>
                    <wp:lineTo x="17218" y="15215"/>
                    <wp:lineTo x="17181" y="15256"/>
                    <wp:lineTo x="17143" y="15294"/>
                    <wp:lineTo x="17104" y="15330"/>
                    <wp:lineTo x="17062" y="15364"/>
                    <wp:lineTo x="17020" y="15395"/>
                    <wp:lineTo x="16976" y="15424"/>
                    <wp:lineTo x="16932" y="15450"/>
                    <wp:lineTo x="16886" y="15473"/>
                    <wp:lineTo x="16839" y="15493"/>
                    <wp:lineTo x="16790" y="15511"/>
                    <wp:lineTo x="16741" y="15525"/>
                    <wp:lineTo x="16692" y="15537"/>
                    <wp:lineTo x="16641" y="15545"/>
                    <wp:lineTo x="16590" y="15550"/>
                    <wp:lineTo x="16537" y="15552"/>
                    <wp:lineTo x="16485" y="15550"/>
                    <wp:lineTo x="16434" y="15545"/>
                    <wp:lineTo x="16383" y="15537"/>
                    <wp:lineTo x="16334" y="15525"/>
                    <wp:lineTo x="16285" y="15511"/>
                    <wp:lineTo x="16236" y="15493"/>
                    <wp:lineTo x="16189" y="15473"/>
                    <wp:lineTo x="16143" y="15450"/>
                    <wp:lineTo x="16099" y="15424"/>
                    <wp:lineTo x="16055" y="15395"/>
                    <wp:lineTo x="16013" y="15364"/>
                    <wp:lineTo x="15971" y="15330"/>
                    <wp:lineTo x="15932" y="15294"/>
                    <wp:lineTo x="15894" y="15256"/>
                    <wp:lineTo x="15857" y="15215"/>
                    <wp:lineTo x="15822" y="15172"/>
                    <wp:lineTo x="15788" y="15127"/>
                    <wp:lineTo x="15756" y="15080"/>
                    <wp:lineTo x="15726" y="15031"/>
                    <wp:lineTo x="15698" y="14980"/>
                    <wp:lineTo x="15672" y="14928"/>
                    <wp:lineTo x="15647" y="14874"/>
                    <wp:lineTo x="15625" y="14818"/>
                    <wp:lineTo x="15605" y="14760"/>
                    <wp:lineTo x="15586" y="14701"/>
                    <wp:lineTo x="15571" y="14641"/>
                    <wp:lineTo x="15557" y="14580"/>
                    <wp:lineTo x="15546" y="14517"/>
                    <wp:lineTo x="15537" y="14453"/>
                    <wp:lineTo x="15530" y="14388"/>
                    <wp:lineTo x="15526" y="14322"/>
                    <wp:lineTo x="15525" y="14256"/>
                    <wp:lineTo x="15526" y="14189"/>
                    <wp:lineTo x="15530" y="14123"/>
                    <wp:lineTo x="15537" y="14058"/>
                    <wp:lineTo x="15546" y="13995"/>
                    <wp:lineTo x="15557" y="13932"/>
                    <wp:lineTo x="15571" y="13870"/>
                    <wp:lineTo x="15586" y="13810"/>
                    <wp:lineTo x="15605" y="13751"/>
                    <wp:lineTo x="15625" y="13694"/>
                    <wp:lineTo x="15647" y="13638"/>
                    <wp:lineTo x="15672" y="13584"/>
                    <wp:lineTo x="15698" y="13531"/>
                    <wp:lineTo x="15726" y="13481"/>
                    <wp:lineTo x="15756" y="13432"/>
                    <wp:lineTo x="15788" y="13385"/>
                    <wp:lineTo x="15822" y="13340"/>
                    <wp:lineTo x="15857" y="13297"/>
                    <wp:lineTo x="15894" y="13256"/>
                    <wp:lineTo x="15932" y="13218"/>
                    <wp:lineTo x="15971" y="13181"/>
                    <wp:lineTo x="16013" y="13148"/>
                    <wp:lineTo x="16055" y="13117"/>
                    <wp:lineTo x="16099" y="13088"/>
                    <wp:lineTo x="16143" y="13062"/>
                    <wp:lineTo x="16189" y="13039"/>
                    <wp:lineTo x="16236" y="13018"/>
                    <wp:lineTo x="16285" y="13001"/>
                    <wp:lineTo x="16334" y="12986"/>
                    <wp:lineTo x="16383" y="12975"/>
                    <wp:lineTo x="16434" y="12967"/>
                    <wp:lineTo x="16485" y="12962"/>
                    <wp:lineTo x="16537" y="12960"/>
                    <wp:lineTo x="16537" y="8640"/>
                    <wp:lineTo x="18225" y="8640"/>
                    <wp:lineTo x="18224" y="8642"/>
                    <wp:lineTo x="18223" y="8645"/>
                    <wp:lineTo x="18223" y="8649"/>
                    <wp:lineTo x="18222" y="8654"/>
                    <wp:lineTo x="18221" y="8661"/>
                    <wp:lineTo x="18220" y="8668"/>
                    <wp:lineTo x="18219" y="8676"/>
                    <wp:lineTo x="18219" y="8686"/>
                    <wp:lineTo x="18218" y="8696"/>
                    <wp:lineTo x="18217" y="8707"/>
                    <wp:lineTo x="18216" y="8720"/>
                    <wp:lineTo x="18215" y="8733"/>
                    <wp:lineTo x="18214" y="8747"/>
                    <wp:lineTo x="18213" y="8762"/>
                    <wp:lineTo x="18212" y="8778"/>
                    <wp:lineTo x="18211" y="8795"/>
                    <wp:lineTo x="18210" y="8812"/>
                    <wp:lineTo x="18209" y="8831"/>
                    <wp:lineTo x="18208" y="8850"/>
                    <wp:lineTo x="18208" y="8870"/>
                    <wp:lineTo x="18207" y="8890"/>
                    <wp:lineTo x="18206" y="8911"/>
                    <wp:lineTo x="18206" y="8933"/>
                    <wp:lineTo x="18205" y="8956"/>
                    <wp:lineTo x="18205" y="8979"/>
                    <wp:lineTo x="18205" y="9003"/>
                    <wp:lineTo x="18205" y="9028"/>
                    <wp:lineTo x="18205" y="9053"/>
                    <wp:lineTo x="18205" y="9079"/>
                    <wp:lineTo x="18205" y="9105"/>
                    <wp:lineTo x="18205" y="9131"/>
                    <wp:lineTo x="18206" y="9159"/>
                    <wp:lineTo x="18207" y="9186"/>
                    <wp:lineTo x="18207" y="9214"/>
                    <wp:lineTo x="18208" y="9243"/>
                    <wp:lineTo x="18209" y="9272"/>
                    <wp:lineTo x="18211" y="9301"/>
                    <wp:lineTo x="18212" y="9330"/>
                    <wp:lineTo x="18214" y="9360"/>
                    <wp:lineTo x="18216" y="9391"/>
                    <wp:lineTo x="18218" y="9421"/>
                    <wp:lineTo x="18220" y="9452"/>
                    <wp:lineTo x="18223" y="9483"/>
                    <wp:lineTo x="18226" y="9514"/>
                    <wp:lineTo x="18229" y="9545"/>
                    <wp:lineTo x="18232" y="9577"/>
                    <wp:lineTo x="18235" y="9609"/>
                    <wp:lineTo x="18239" y="9641"/>
                    <wp:lineTo x="18243" y="9673"/>
                    <wp:lineTo x="18248" y="9705"/>
                    <wp:lineTo x="18252" y="9737"/>
                    <wp:lineTo x="18257" y="9769"/>
                    <wp:lineTo x="18262" y="9801"/>
                    <wp:lineTo x="18268" y="9833"/>
                    <wp:lineTo x="18274" y="9865"/>
                    <wp:lineTo x="18280" y="9897"/>
                    <wp:lineTo x="18286" y="9929"/>
                    <wp:lineTo x="18293" y="9961"/>
                    <wp:lineTo x="18300" y="9993"/>
                    <wp:lineTo x="18308" y="10025"/>
                    <wp:lineTo x="18315" y="10056"/>
                    <wp:lineTo x="18324" y="10087"/>
                    <wp:lineTo x="18332" y="10118"/>
                    <wp:lineTo x="18350" y="10178"/>
                    <wp:lineTo x="18368" y="10237"/>
                    <wp:lineTo x="18388" y="10294"/>
                    <wp:lineTo x="18409" y="10351"/>
                    <wp:lineTo x="18430" y="10406"/>
                    <wp:lineTo x="18452" y="10460"/>
                    <wp:lineTo x="18474" y="10512"/>
                    <wp:lineTo x="18497" y="10563"/>
                    <wp:lineTo x="18521" y="10613"/>
                    <wp:lineTo x="18544" y="10661"/>
                    <wp:lineTo x="18568" y="10708"/>
                    <wp:lineTo x="18592" y="10753"/>
                    <wp:lineTo x="18615" y="10796"/>
                    <wp:lineTo x="18639" y="10838"/>
                    <wp:lineTo x="18662" y="10878"/>
                    <wp:lineTo x="18684" y="10916"/>
                    <wp:lineTo x="18706" y="10952"/>
                    <wp:lineTo x="18728" y="10986"/>
                    <wp:lineTo x="18748" y="11019"/>
                    <wp:lineTo x="18768" y="11049"/>
                    <wp:lineTo x="18787" y="11077"/>
                    <wp:lineTo x="18805" y="11103"/>
                    <wp:lineTo x="18821" y="11127"/>
                    <wp:lineTo x="18837" y="11148"/>
                    <wp:lineTo x="18851" y="11167"/>
                    <wp:lineTo x="18863" y="11184"/>
                    <wp:lineTo x="18874" y="11198"/>
                    <wp:lineTo x="18883" y="11210"/>
                    <wp:lineTo x="18890" y="11220"/>
                    <wp:lineTo x="18896" y="11226"/>
                    <wp:lineTo x="18899" y="11230"/>
                    <wp:lineTo x="18900" y="11232"/>
                    <wp:lineTo x="20250" y="11232"/>
                    <wp:lineTo x="20250" y="11233"/>
                    <wp:lineTo x="20250" y="11236"/>
                    <wp:lineTo x="20250" y="11242"/>
                    <wp:lineTo x="20250" y="11249"/>
                    <wp:lineTo x="20250" y="11259"/>
                    <wp:lineTo x="20250" y="11270"/>
                    <wp:lineTo x="20250" y="11284"/>
                    <wp:lineTo x="20250" y="11300"/>
                    <wp:lineTo x="20250" y="11317"/>
                    <wp:lineTo x="20250" y="11337"/>
                    <wp:lineTo x="20250" y="11358"/>
                    <wp:lineTo x="20250" y="11381"/>
                    <wp:lineTo x="20250" y="11406"/>
                    <wp:lineTo x="20250" y="11433"/>
                    <wp:lineTo x="20250" y="11461"/>
                    <wp:lineTo x="20250" y="11492"/>
                    <wp:lineTo x="20250" y="11523"/>
                    <wp:lineTo x="20250" y="11557"/>
                    <wp:lineTo x="20250" y="11592"/>
                    <wp:lineTo x="20250" y="11629"/>
                    <wp:lineTo x="20250" y="11667"/>
                    <wp:lineTo x="20250" y="11706"/>
                    <wp:lineTo x="20250" y="11747"/>
                    <wp:lineTo x="20250" y="11790"/>
                    <wp:lineTo x="20250" y="11834"/>
                    <wp:lineTo x="20250" y="11879"/>
                    <wp:lineTo x="20250" y="11926"/>
                    <wp:lineTo x="20250" y="11973"/>
                    <wp:lineTo x="20250" y="12022"/>
                    <wp:lineTo x="20250" y="12073"/>
                    <wp:lineTo x="20250" y="12124"/>
                    <wp:lineTo x="20250" y="12177"/>
                    <wp:lineTo x="20250" y="12230"/>
                    <wp:lineTo x="20250" y="12285"/>
                    <wp:lineTo x="20250" y="12341"/>
                    <wp:lineTo x="20250" y="12398"/>
                    <wp:lineTo x="20250" y="12456"/>
                    <wp:lineTo x="20250" y="12514"/>
                    <wp:lineTo x="20250" y="12574"/>
                    <wp:lineTo x="20250" y="12634"/>
                    <wp:lineTo x="20250" y="12696"/>
                    <wp:lineTo x="20250" y="12758"/>
                    <wp:lineTo x="20250" y="12821"/>
                    <wp:lineTo x="20250" y="12884"/>
                    <wp:lineTo x="20250" y="12949"/>
                    <wp:lineTo x="20250" y="13014"/>
                    <wp:lineTo x="20250" y="13079"/>
                    <wp:lineTo x="20250" y="13145"/>
                    <wp:lineTo x="20250" y="13212"/>
                    <wp:lineTo x="20250" y="13279"/>
                    <wp:lineTo x="20250" y="13347"/>
                    <wp:lineTo x="20250" y="13415"/>
                    <wp:lineTo x="20250" y="13484"/>
                    <wp:lineTo x="20250" y="13553"/>
                    <wp:lineTo x="20250" y="13622"/>
                    <wp:lineTo x="20250" y="13692"/>
                    <wp:lineTo x="20250" y="13762"/>
                    <wp:lineTo x="20250" y="13832"/>
                    <wp:lineTo x="20250" y="13902"/>
                    <wp:lineTo x="20250" y="13973"/>
                    <wp:lineTo x="20250" y="14043"/>
                    <wp:lineTo x="20250" y="14114"/>
                    <wp:lineTo x="20250" y="14185"/>
                    <wp:lineTo x="20250" y="14256"/>
                    <wp:lineTo x="20250" y="14327"/>
                    <wp:lineTo x="20250" y="14397"/>
                    <wp:lineTo x="20250" y="14468"/>
                    <wp:lineTo x="20250" y="14539"/>
                    <wp:lineTo x="20250" y="14609"/>
                    <wp:lineTo x="20250" y="14680"/>
                    <wp:lineTo x="20250" y="14750"/>
                    <wp:lineTo x="20250" y="14820"/>
                    <wp:lineTo x="20250" y="14889"/>
                    <wp:lineTo x="20250" y="14959"/>
                    <wp:lineTo x="20250" y="15028"/>
                    <wp:lineTo x="20250" y="15096"/>
                    <wp:lineTo x="20250" y="15164"/>
                    <wp:lineTo x="20250" y="15232"/>
                    <wp:lineTo x="20250" y="15299"/>
                    <wp:lineTo x="20250" y="15366"/>
                    <wp:lineTo x="20250" y="15432"/>
                    <wp:lineTo x="20250" y="15498"/>
                    <wp:lineTo x="20250" y="15563"/>
                    <wp:lineTo x="20250" y="15627"/>
                    <wp:lineTo x="20250" y="15691"/>
                    <wp:lineTo x="20250" y="15754"/>
                    <wp:lineTo x="20250" y="15816"/>
                    <wp:lineTo x="20250" y="15877"/>
                    <wp:lineTo x="20250" y="15937"/>
                    <wp:lineTo x="20250" y="15997"/>
                    <wp:lineTo x="20250" y="16056"/>
                    <wp:lineTo x="20250" y="16114"/>
                    <wp:lineTo x="20250" y="16170"/>
                    <wp:lineTo x="20250" y="16226"/>
                    <wp:lineTo x="20250" y="16281"/>
                    <wp:lineTo x="20250" y="16335"/>
                    <wp:lineTo x="20250" y="16387"/>
                    <wp:lineTo x="20250" y="16439"/>
                    <wp:lineTo x="20250" y="16489"/>
                    <wp:lineTo x="20250" y="16538"/>
                    <wp:lineTo x="20250" y="16586"/>
                    <wp:lineTo x="20250" y="16632"/>
                    <wp:lineTo x="20250" y="16678"/>
                    <wp:lineTo x="20250" y="16722"/>
                    <wp:lineTo x="20250" y="16764"/>
                    <wp:lineTo x="20250" y="16805"/>
                    <wp:lineTo x="20250" y="16845"/>
                    <wp:lineTo x="20250" y="16883"/>
                    <wp:lineTo x="20250" y="16919"/>
                    <wp:lineTo x="20250" y="16955"/>
                    <wp:lineTo x="20250" y="16988"/>
                    <wp:lineTo x="20250" y="17020"/>
                    <wp:lineTo x="20250" y="17050"/>
                    <wp:lineTo x="20250" y="17078"/>
                    <wp:lineTo x="20250" y="17105"/>
                    <wp:lineTo x="20250" y="17130"/>
                    <wp:lineTo x="20250" y="17153"/>
                    <wp:lineTo x="20250" y="17175"/>
                    <wp:lineTo x="20250" y="17194"/>
                    <wp:lineTo x="20250" y="17212"/>
                    <wp:lineTo x="20250" y="17227"/>
                    <wp:lineTo x="20250" y="17241"/>
                    <wp:lineTo x="20250" y="17253"/>
                    <wp:lineTo x="20250" y="17262"/>
                    <wp:lineTo x="20250" y="17270"/>
                    <wp:lineTo x="20250" y="17275"/>
                    <wp:lineTo x="20250" y="17279"/>
                    <wp:lineTo x="20250" y="17280"/>
                    <wp:lineTo x="3375" y="6912"/>
                    <wp:lineTo x="3281" y="6912"/>
                    <wp:lineTo x="3187" y="6912"/>
                    <wp:lineTo x="3095" y="6912"/>
                    <wp:lineTo x="3003" y="6912"/>
                    <wp:lineTo x="2913" y="6912"/>
                    <wp:lineTo x="2824" y="6912"/>
                    <wp:lineTo x="2736" y="6912"/>
                    <wp:lineTo x="2649" y="6912"/>
                    <wp:lineTo x="2563" y="6912"/>
                    <wp:lineTo x="2478" y="6912"/>
                    <wp:lineTo x="2394" y="6912"/>
                    <wp:lineTo x="2312" y="6912"/>
                    <wp:lineTo x="2230" y="6912"/>
                    <wp:lineTo x="2150" y="6912"/>
                    <wp:lineTo x="2071" y="6912"/>
                    <wp:lineTo x="2025" y="6912"/>
                    <wp:lineTo x="2025" y="8640"/>
                    <wp:lineTo x="2060" y="8641"/>
                    <wp:lineTo x="2094" y="8645"/>
                    <wp:lineTo x="2128" y="8650"/>
                    <wp:lineTo x="2161" y="8658"/>
                    <wp:lineTo x="2194" y="8667"/>
                    <wp:lineTo x="2226" y="8679"/>
                    <wp:lineTo x="2257" y="8693"/>
                    <wp:lineTo x="2288" y="8708"/>
                    <wp:lineTo x="2318" y="8725"/>
                    <wp:lineTo x="2347" y="8744"/>
                    <wp:lineTo x="2375" y="8765"/>
                    <wp:lineTo x="2402" y="8788"/>
                    <wp:lineTo x="2429" y="8812"/>
                    <wp:lineTo x="2454" y="8837"/>
                    <wp:lineTo x="2479" y="8865"/>
                    <wp:lineTo x="2502" y="8893"/>
                    <wp:lineTo x="2525" y="8923"/>
                    <wp:lineTo x="2546" y="8954"/>
                    <wp:lineTo x="2566" y="8987"/>
                    <wp:lineTo x="2585" y="9021"/>
                    <wp:lineTo x="2602" y="9056"/>
                    <wp:lineTo x="2619" y="9092"/>
                    <wp:lineTo x="2633" y="9129"/>
                    <wp:lineTo x="2647" y="9168"/>
                    <wp:lineTo x="2659" y="9207"/>
                    <wp:lineTo x="2670" y="9247"/>
                    <wp:lineTo x="2679" y="9288"/>
                    <wp:lineTo x="2686" y="9330"/>
                    <wp:lineTo x="2692" y="9372"/>
                    <wp:lineTo x="2697" y="9415"/>
                    <wp:lineTo x="2699" y="9459"/>
                    <wp:lineTo x="2700" y="9504"/>
                    <wp:lineTo x="2699" y="9548"/>
                    <wp:lineTo x="2697" y="9592"/>
                    <wp:lineTo x="2692" y="9635"/>
                    <wp:lineTo x="2686" y="9678"/>
                    <wp:lineTo x="2679" y="9720"/>
                    <wp:lineTo x="2670" y="9761"/>
                    <wp:lineTo x="2659" y="9801"/>
                    <wp:lineTo x="2647" y="9840"/>
                    <wp:lineTo x="2633" y="9878"/>
                    <wp:lineTo x="2619" y="9916"/>
                    <wp:lineTo x="2602" y="9952"/>
                    <wp:lineTo x="2585" y="9987"/>
                    <wp:lineTo x="2566" y="10021"/>
                    <wp:lineTo x="2546" y="10054"/>
                    <wp:lineTo x="2525" y="10085"/>
                    <wp:lineTo x="2502" y="10115"/>
                    <wp:lineTo x="2479" y="10144"/>
                    <wp:lineTo x="2454" y="10171"/>
                    <wp:lineTo x="2429" y="10196"/>
                    <wp:lineTo x="2402" y="10221"/>
                    <wp:lineTo x="2375" y="10243"/>
                    <wp:lineTo x="2347" y="10264"/>
                    <wp:lineTo x="2318" y="10283"/>
                    <wp:lineTo x="2288" y="10300"/>
                    <wp:lineTo x="2257" y="10316"/>
                    <wp:lineTo x="2226" y="10329"/>
                    <wp:lineTo x="2194" y="10341"/>
                    <wp:lineTo x="2161" y="10351"/>
                    <wp:lineTo x="2128" y="10358"/>
                    <wp:lineTo x="2094" y="10364"/>
                    <wp:lineTo x="2060" y="10367"/>
                    <wp:lineTo x="2025" y="10368"/>
                    <wp:lineTo x="1990" y="10367"/>
                    <wp:lineTo x="1956" y="10364"/>
                    <wp:lineTo x="1922" y="10358"/>
                    <wp:lineTo x="1889" y="10351"/>
                    <wp:lineTo x="1856" y="10341"/>
                    <wp:lineTo x="1824" y="10329"/>
                    <wp:lineTo x="1793" y="10316"/>
                    <wp:lineTo x="1762" y="10300"/>
                    <wp:lineTo x="1732" y="10283"/>
                    <wp:lineTo x="1703" y="10264"/>
                    <wp:lineTo x="1675" y="10243"/>
                    <wp:lineTo x="1648" y="10221"/>
                    <wp:lineTo x="1621" y="10197"/>
                    <wp:lineTo x="1596" y="10171"/>
                    <wp:lineTo x="1571" y="10144"/>
                    <wp:lineTo x="1548" y="10115"/>
                    <wp:lineTo x="1525" y="10085"/>
                    <wp:lineTo x="1504" y="10054"/>
                    <wp:lineTo x="1484" y="10021"/>
                    <wp:lineTo x="1465" y="9987"/>
                    <wp:lineTo x="1448" y="9952"/>
                    <wp:lineTo x="1431" y="9916"/>
                    <wp:lineTo x="1417" y="9879"/>
                    <wp:lineTo x="1403" y="9840"/>
                    <wp:lineTo x="1391" y="9801"/>
                    <wp:lineTo x="1380" y="9761"/>
                    <wp:lineTo x="1371" y="9720"/>
                    <wp:lineTo x="1364" y="9678"/>
                    <wp:lineTo x="1358" y="9635"/>
                    <wp:lineTo x="1353" y="9592"/>
                    <wp:lineTo x="1351" y="9548"/>
                    <wp:lineTo x="1350" y="9504"/>
                    <wp:lineTo x="1351" y="9459"/>
                    <wp:lineTo x="1353" y="9416"/>
                    <wp:lineTo x="1358" y="9372"/>
                    <wp:lineTo x="1364" y="9330"/>
                    <wp:lineTo x="1371" y="9288"/>
                    <wp:lineTo x="1380" y="9247"/>
                    <wp:lineTo x="1391" y="9207"/>
                    <wp:lineTo x="1403" y="9168"/>
                    <wp:lineTo x="1417" y="9130"/>
                    <wp:lineTo x="1431" y="9092"/>
                    <wp:lineTo x="1448" y="9056"/>
                    <wp:lineTo x="1465" y="9021"/>
                    <wp:lineTo x="1484" y="8987"/>
                    <wp:lineTo x="1504" y="8955"/>
                    <wp:lineTo x="1525" y="8923"/>
                    <wp:lineTo x="1548" y="8893"/>
                    <wp:lineTo x="1571" y="8865"/>
                    <wp:lineTo x="1596" y="8838"/>
                    <wp:lineTo x="1621" y="8812"/>
                    <wp:lineTo x="1648" y="8788"/>
                    <wp:lineTo x="1675" y="8765"/>
                    <wp:lineTo x="1703" y="8745"/>
                    <wp:lineTo x="1732" y="8725"/>
                    <wp:lineTo x="1762" y="8708"/>
                    <wp:lineTo x="1793" y="8693"/>
                    <wp:lineTo x="1824" y="8679"/>
                    <wp:lineTo x="1856" y="8667"/>
                    <wp:lineTo x="1889" y="8658"/>
                    <wp:lineTo x="1922" y="8650"/>
                    <wp:lineTo x="1956" y="8645"/>
                    <wp:lineTo x="1990" y="8641"/>
                    <wp:lineTo x="2025" y="8640"/>
                    <wp:lineTo x="2025" y="6912"/>
                    <wp:lineTo x="1993" y="6912"/>
                    <wp:lineTo x="1917" y="6912"/>
                    <wp:lineTo x="1842" y="6912"/>
                    <wp:lineTo x="1768" y="6912"/>
                    <wp:lineTo x="1695" y="6912"/>
                    <wp:lineTo x="1624" y="6912"/>
                    <wp:lineTo x="1553" y="6912"/>
                    <wp:lineTo x="1485" y="6912"/>
                    <wp:lineTo x="1417" y="6912"/>
                    <wp:lineTo x="1351" y="6912"/>
                    <wp:lineTo x="1286" y="6912"/>
                    <wp:lineTo x="1223" y="6912"/>
                    <wp:lineTo x="1161" y="6912"/>
                    <wp:lineTo x="1101" y="6912"/>
                    <wp:lineTo x="1042" y="6912"/>
                    <wp:lineTo x="984" y="6912"/>
                    <wp:lineTo x="928" y="6912"/>
                    <wp:lineTo x="873" y="6912"/>
                    <wp:lineTo x="820" y="6912"/>
                    <wp:lineTo x="769" y="6912"/>
                    <wp:lineTo x="719" y="6912"/>
                    <wp:lineTo x="670" y="6912"/>
                    <wp:lineTo x="623" y="6912"/>
                    <wp:lineTo x="578" y="6912"/>
                    <wp:lineTo x="534" y="6912"/>
                    <wp:lineTo x="492" y="6912"/>
                    <wp:lineTo x="451" y="6912"/>
                    <wp:lineTo x="412" y="6912"/>
                    <wp:lineTo x="375" y="6912"/>
                    <wp:lineTo x="339" y="6912"/>
                    <wp:lineTo x="305" y="6912"/>
                    <wp:lineTo x="273" y="6912"/>
                    <wp:lineTo x="243" y="6912"/>
                    <wp:lineTo x="214" y="6912"/>
                    <wp:lineTo x="187" y="6912"/>
                    <wp:lineTo x="161" y="6912"/>
                    <wp:lineTo x="138" y="6912"/>
                    <wp:lineTo x="116" y="6912"/>
                    <wp:lineTo x="96" y="6912"/>
                    <wp:lineTo x="78" y="6912"/>
                    <wp:lineTo x="62" y="6912"/>
                    <wp:lineTo x="48" y="6912"/>
                    <wp:lineTo x="35" y="6912"/>
                    <wp:lineTo x="24" y="6912"/>
                    <wp:lineTo x="16" y="6912"/>
                    <wp:lineTo x="9" y="6912"/>
                    <wp:lineTo x="4" y="6912"/>
                    <wp:lineTo x="1" y="6912"/>
                    <wp:lineTo x="0" y="6912"/>
                    <wp:lineTo x="0" y="0"/>
                    <wp:lineTo x="1350" y="0"/>
                    <wp:lineTo x="1350" y="3456"/>
                    <wp:lineTo x="1350" y="6048"/>
                    <wp:lineTo x="2700" y="6048"/>
                    <wp:lineTo x="2700" y="5184"/>
                    <wp:lineTo x="18900" y="5184"/>
                    <wp:lineTo x="18900" y="6048"/>
                    <wp:lineTo x="20250" y="6048"/>
                    <wp:lineTo x="20250" y="3456"/>
                    <wp:lineTo x="20249" y="3456"/>
                    <wp:lineTo x="20247" y="3456"/>
                    <wp:lineTo x="20242" y="3456"/>
                    <wp:lineTo x="20236" y="3456"/>
                    <wp:lineTo x="20229" y="3456"/>
                    <wp:lineTo x="20219" y="3456"/>
                    <wp:lineTo x="20208" y="3456"/>
                    <wp:lineTo x="20196" y="3456"/>
                    <wp:lineTo x="20182" y="3456"/>
                    <wp:lineTo x="20166" y="3456"/>
                    <wp:lineTo x="20148" y="3456"/>
                    <wp:lineTo x="20129" y="3456"/>
                    <wp:lineTo x="20109" y="3456"/>
                    <wp:lineTo x="20087" y="3456"/>
                    <wp:lineTo x="20063" y="3456"/>
                    <wp:lineTo x="20038" y="3456"/>
                    <wp:lineTo x="20011" y="3456"/>
                    <wp:lineTo x="19983" y="3456"/>
                    <wp:lineTo x="19953" y="3456"/>
                    <wp:lineTo x="19922" y="3456"/>
                    <wp:lineTo x="19889" y="3456"/>
                    <wp:lineTo x="19855" y="3456"/>
                    <wp:lineTo x="19820" y="3456"/>
                    <wp:lineTo x="19783" y="3456"/>
                    <wp:lineTo x="19744" y="3456"/>
                    <wp:lineTo x="19705" y="3456"/>
                    <wp:lineTo x="19664" y="3456"/>
                    <wp:lineTo x="19621" y="3456"/>
                    <wp:lineTo x="19577" y="3456"/>
                    <wp:lineTo x="19532" y="3456"/>
                    <wp:lineTo x="19486" y="3456"/>
                    <wp:lineTo x="19438" y="3456"/>
                    <wp:lineTo x="19389" y="3456"/>
                    <wp:lineTo x="19338" y="3456"/>
                    <wp:lineTo x="19287" y="3456"/>
                    <wp:lineTo x="19234" y="3456"/>
                    <wp:lineTo x="19180" y="3456"/>
                    <wp:lineTo x="19124" y="3456"/>
                    <wp:lineTo x="19068" y="3456"/>
                    <wp:lineTo x="19010" y="3456"/>
                    <wp:lineTo x="18951" y="3456"/>
                    <wp:lineTo x="18891" y="3456"/>
                    <wp:lineTo x="18829" y="3456"/>
                    <wp:lineTo x="18767" y="3456"/>
                    <wp:lineTo x="18703" y="3456"/>
                    <wp:lineTo x="18639" y="3456"/>
                    <wp:lineTo x="18573" y="3456"/>
                    <wp:lineTo x="18506" y="3456"/>
                    <wp:lineTo x="18438" y="3456"/>
                    <wp:lineTo x="18369" y="3456"/>
                    <wp:lineTo x="18299" y="3456"/>
                    <wp:lineTo x="18227" y="3456"/>
                    <wp:lineTo x="18155" y="3456"/>
                    <wp:lineTo x="18082" y="3456"/>
                    <wp:lineTo x="18008" y="3456"/>
                    <wp:lineTo x="17932" y="3456"/>
                    <wp:lineTo x="17856" y="3456"/>
                    <wp:lineTo x="17779" y="3456"/>
                    <wp:lineTo x="17701" y="3456"/>
                    <wp:lineTo x="17622" y="3456"/>
                    <wp:lineTo x="17542" y="3456"/>
                    <wp:lineTo x="17461" y="3456"/>
                    <wp:lineTo x="17379" y="3456"/>
                    <wp:lineTo x="17297" y="3456"/>
                    <wp:lineTo x="17213" y="3456"/>
                    <wp:lineTo x="17129" y="3456"/>
                    <wp:lineTo x="17044" y="3456"/>
                    <wp:lineTo x="16958" y="3456"/>
                    <wp:lineTo x="16871" y="3456"/>
                    <wp:lineTo x="16783" y="3456"/>
                    <wp:lineTo x="16695" y="3456"/>
                    <wp:lineTo x="16606" y="3456"/>
                    <wp:lineTo x="16516" y="3456"/>
                    <wp:lineTo x="16425" y="3456"/>
                    <wp:lineTo x="16334" y="3456"/>
                    <wp:lineTo x="16242" y="3456"/>
                    <wp:lineTo x="16149" y="3456"/>
                    <wp:lineTo x="16055" y="3456"/>
                    <wp:lineTo x="15961" y="3456"/>
                    <wp:lineTo x="15866" y="3456"/>
                    <wp:lineTo x="15771" y="3456"/>
                    <wp:lineTo x="15675" y="3456"/>
                    <wp:lineTo x="15578" y="3456"/>
                    <wp:lineTo x="15481" y="3456"/>
                    <wp:lineTo x="15383" y="3456"/>
                    <wp:lineTo x="15284" y="3456"/>
                    <wp:lineTo x="15185" y="3456"/>
                    <wp:lineTo x="15085" y="3456"/>
                    <wp:lineTo x="14985" y="3456"/>
                    <wp:lineTo x="14885" y="3456"/>
                    <wp:lineTo x="14783" y="3456"/>
                    <wp:lineTo x="14682" y="3456"/>
                    <wp:lineTo x="14579" y="3456"/>
                    <wp:lineTo x="14477" y="3456"/>
                    <wp:lineTo x="14374" y="3456"/>
                    <wp:lineTo x="14270" y="3456"/>
                    <wp:lineTo x="14166" y="3456"/>
                    <wp:lineTo x="14061" y="3456"/>
                    <wp:lineTo x="13957" y="3456"/>
                    <wp:lineTo x="13851" y="3456"/>
                    <wp:lineTo x="13746" y="3456"/>
                    <wp:lineTo x="13640" y="3456"/>
                    <wp:lineTo x="13533" y="3456"/>
                    <wp:lineTo x="13427" y="3456"/>
                    <wp:lineTo x="13320" y="3456"/>
                    <wp:lineTo x="13212" y="3456"/>
                    <wp:lineTo x="13105" y="3456"/>
                    <wp:lineTo x="12997" y="3456"/>
                    <wp:lineTo x="12889" y="3456"/>
                    <wp:lineTo x="12780" y="3456"/>
                    <wp:lineTo x="12672" y="3456"/>
                    <wp:lineTo x="12563" y="3456"/>
                    <wp:lineTo x="12454" y="3456"/>
                    <wp:lineTo x="12344" y="3456"/>
                    <wp:lineTo x="12235" y="3456"/>
                    <wp:lineTo x="12125" y="3456"/>
                    <wp:lineTo x="12015" y="3456"/>
                    <wp:lineTo x="11905" y="3456"/>
                    <wp:lineTo x="11795" y="3456"/>
                    <wp:lineTo x="11685" y="3456"/>
                    <wp:lineTo x="11574" y="3456"/>
                    <wp:lineTo x="11464" y="3456"/>
                    <wp:lineTo x="11353" y="3456"/>
                    <wp:lineTo x="11243" y="3456"/>
                    <wp:lineTo x="11132" y="3456"/>
                    <wp:lineTo x="11021" y="3456"/>
                    <wp:lineTo x="10911" y="3456"/>
                    <wp:lineTo x="10800" y="3456"/>
                    <wp:lineTo x="10689" y="3456"/>
                    <wp:lineTo x="10579" y="3456"/>
                    <wp:lineTo x="10468" y="3456"/>
                    <wp:lineTo x="10357" y="3456"/>
                    <wp:lineTo x="10247" y="3456"/>
                    <wp:lineTo x="10136" y="3456"/>
                    <wp:lineTo x="10026" y="3456"/>
                    <wp:lineTo x="9915" y="3456"/>
                    <wp:lineTo x="9805" y="3456"/>
                    <wp:lineTo x="9695" y="3456"/>
                    <wp:lineTo x="9585" y="3456"/>
                    <wp:lineTo x="9475" y="3456"/>
                    <wp:lineTo x="9365" y="3456"/>
                    <wp:lineTo x="9256" y="3456"/>
                    <wp:lineTo x="9146" y="3456"/>
                    <wp:lineTo x="9037" y="3456"/>
                    <wp:lineTo x="8928" y="3456"/>
                    <wp:lineTo x="8820" y="3456"/>
                    <wp:lineTo x="8711" y="3456"/>
                    <wp:lineTo x="8603" y="3456"/>
                    <wp:lineTo x="8495" y="3456"/>
                    <wp:lineTo x="8388" y="3456"/>
                    <wp:lineTo x="8280" y="3456"/>
                    <wp:lineTo x="8173" y="3456"/>
                    <wp:lineTo x="8067" y="3456"/>
                    <wp:lineTo x="7960" y="3456"/>
                    <wp:lineTo x="7854" y="3456"/>
                    <wp:lineTo x="7749" y="3456"/>
                    <wp:lineTo x="7643" y="3456"/>
                    <wp:lineTo x="7539" y="3456"/>
                    <wp:lineTo x="7434" y="3456"/>
                    <wp:lineTo x="7330" y="3456"/>
                    <wp:lineTo x="7226" y="3456"/>
                    <wp:lineTo x="7123" y="3456"/>
                    <wp:lineTo x="7021" y="3456"/>
                    <wp:lineTo x="6918" y="3456"/>
                    <wp:lineTo x="6817" y="3456"/>
                    <wp:lineTo x="6715" y="3456"/>
                    <wp:lineTo x="6615" y="3456"/>
                    <wp:lineTo x="6515" y="3456"/>
                    <wp:lineTo x="6415" y="3456"/>
                    <wp:lineTo x="6316" y="3456"/>
                    <wp:lineTo x="6217" y="3456"/>
                    <wp:lineTo x="6119" y="3456"/>
                    <wp:lineTo x="6022" y="3456"/>
                    <wp:lineTo x="5925" y="3456"/>
                    <wp:lineTo x="5829" y="3456"/>
                    <wp:lineTo x="5734" y="3456"/>
                    <wp:lineTo x="5639" y="3456"/>
                    <wp:lineTo x="5545" y="3456"/>
                    <wp:lineTo x="5451" y="3456"/>
                    <wp:lineTo x="5358" y="3456"/>
                    <wp:lineTo x="5266" y="3456"/>
                    <wp:lineTo x="5175" y="3456"/>
                    <wp:lineTo x="5084" y="3456"/>
                    <wp:lineTo x="4994" y="3456"/>
                    <wp:lineTo x="4905" y="3456"/>
                    <wp:lineTo x="4817" y="3456"/>
                    <wp:lineTo x="4729" y="3456"/>
                    <wp:lineTo x="4642" y="3456"/>
                    <wp:lineTo x="4556" y="3456"/>
                    <wp:lineTo x="4471" y="3456"/>
                    <wp:lineTo x="4387" y="3456"/>
                    <wp:lineTo x="4303" y="3456"/>
                    <wp:lineTo x="4221" y="3456"/>
                    <wp:lineTo x="4139" y="3456"/>
                    <wp:lineTo x="4058" y="3456"/>
                    <wp:lineTo x="3978" y="3456"/>
                    <wp:lineTo x="3899" y="3456"/>
                    <wp:lineTo x="3821" y="3456"/>
                    <wp:lineTo x="3744" y="3456"/>
                    <wp:lineTo x="3668" y="3456"/>
                    <wp:lineTo x="3592" y="3456"/>
                    <wp:lineTo x="3518" y="3456"/>
                    <wp:lineTo x="3445" y="3456"/>
                    <wp:lineTo x="3373" y="3456"/>
                    <wp:lineTo x="3301" y="3456"/>
                    <wp:lineTo x="3231" y="3456"/>
                    <wp:lineTo x="3162" y="3456"/>
                    <wp:lineTo x="3094" y="3456"/>
                    <wp:lineTo x="3027" y="3456"/>
                    <wp:lineTo x="2961" y="3456"/>
                    <wp:lineTo x="2897" y="3456"/>
                    <wp:lineTo x="2833" y="3456"/>
                    <wp:lineTo x="2771" y="3456"/>
                    <wp:lineTo x="2709" y="3456"/>
                    <wp:lineTo x="2649" y="3456"/>
                    <wp:lineTo x="2590" y="3456"/>
                    <wp:lineTo x="2532" y="3456"/>
                    <wp:lineTo x="2476" y="3456"/>
                    <wp:lineTo x="2420" y="3456"/>
                    <wp:lineTo x="2366" y="3456"/>
                    <wp:lineTo x="2313" y="3456"/>
                    <wp:lineTo x="2262" y="3456"/>
                    <wp:lineTo x="2211" y="3456"/>
                    <wp:lineTo x="2162" y="3456"/>
                    <wp:lineTo x="2114" y="3456"/>
                    <wp:lineTo x="2068" y="3456"/>
                    <wp:lineTo x="2023" y="3456"/>
                    <wp:lineTo x="1979" y="3456"/>
                    <wp:lineTo x="1936" y="3456"/>
                    <wp:lineTo x="1895" y="3456"/>
                    <wp:lineTo x="1856" y="3456"/>
                    <wp:lineTo x="1817" y="3456"/>
                    <wp:lineTo x="1780" y="3456"/>
                    <wp:lineTo x="1745" y="3456"/>
                    <wp:lineTo x="1711" y="3456"/>
                    <wp:lineTo x="1678" y="3456"/>
                    <wp:lineTo x="1647" y="3456"/>
                    <wp:lineTo x="1617" y="3456"/>
                    <wp:lineTo x="1589" y="3456"/>
                    <wp:lineTo x="1562" y="3456"/>
                    <wp:lineTo x="1537" y="3456"/>
                    <wp:lineTo x="1513" y="3456"/>
                    <wp:lineTo x="1491" y="3456"/>
                    <wp:lineTo x="1471" y="3456"/>
                    <wp:lineTo x="1452" y="3456"/>
                    <wp:lineTo x="1434" y="3456"/>
                    <wp:lineTo x="1418" y="3456"/>
                    <wp:lineTo x="1404" y="3456"/>
                    <wp:lineTo x="1392" y="3456"/>
                    <wp:lineTo x="1381" y="3456"/>
                    <wp:lineTo x="1371" y="3456"/>
                    <wp:lineTo x="1364" y="3456"/>
                    <wp:lineTo x="1358" y="3456"/>
                    <wp:lineTo x="1353" y="3456"/>
                    <wp:lineTo x="1351" y="3456"/>
                    <wp:lineTo x="1350" y="3456"/>
                    <wp:lineTo x="1350" y="0"/>
                    <wp:lineTo x="2700" y="0"/>
                    <wp:lineTo x="2700" y="2592"/>
                    <wp:lineTo x="4050" y="2592"/>
                    <wp:lineTo x="4050" y="1728"/>
                    <wp:lineTo x="17550" y="1728"/>
                    <wp:lineTo x="17550" y="2592"/>
                    <wp:lineTo x="18900" y="2592"/>
                    <wp:lineTo x="18900" y="0"/>
                    <wp:lineTo x="18899" y="0"/>
                    <wp:lineTo x="18897" y="0"/>
                    <wp:lineTo x="18893" y="0"/>
                    <wp:lineTo x="18888" y="0"/>
                    <wp:lineTo x="18882" y="0"/>
                    <wp:lineTo x="18874" y="0"/>
                    <wp:lineTo x="18864" y="0"/>
                    <wp:lineTo x="18854" y="0"/>
                    <wp:lineTo x="18841" y="0"/>
                    <wp:lineTo x="18828" y="0"/>
                    <wp:lineTo x="18813" y="0"/>
                    <wp:lineTo x="18797" y="0"/>
                    <wp:lineTo x="18779" y="0"/>
                    <wp:lineTo x="18760" y="0"/>
                    <wp:lineTo x="18740" y="0"/>
                    <wp:lineTo x="18718" y="0"/>
                    <wp:lineTo x="18695" y="0"/>
                    <wp:lineTo x="18671" y="0"/>
                    <wp:lineTo x="18646" y="0"/>
                    <wp:lineTo x="18619" y="0"/>
                    <wp:lineTo x="18591" y="0"/>
                    <wp:lineTo x="18562" y="0"/>
                    <wp:lineTo x="18531" y="0"/>
                    <wp:lineTo x="18500" y="0"/>
                    <wp:lineTo x="18467" y="0"/>
                    <wp:lineTo x="18433" y="0"/>
                    <wp:lineTo x="18397" y="0"/>
                    <wp:lineTo x="18361" y="0"/>
                    <wp:lineTo x="18323" y="0"/>
                    <wp:lineTo x="18285" y="0"/>
                    <wp:lineTo x="18245" y="0"/>
                    <wp:lineTo x="18204" y="0"/>
                    <wp:lineTo x="18162" y="0"/>
                    <wp:lineTo x="18119" y="0"/>
                    <wp:lineTo x="18074" y="0"/>
                    <wp:lineTo x="18029" y="0"/>
                    <wp:lineTo x="17983" y="0"/>
                    <wp:lineTo x="17935" y="0"/>
                    <wp:lineTo x="17887" y="0"/>
                    <wp:lineTo x="17837" y="0"/>
                    <wp:lineTo x="17787" y="0"/>
                    <wp:lineTo x="17735" y="0"/>
                    <wp:lineTo x="17682" y="0"/>
                    <wp:lineTo x="17629" y="0"/>
                    <wp:lineTo x="17574" y="0"/>
                    <wp:lineTo x="17519" y="0"/>
                    <wp:lineTo x="17462" y="0"/>
                    <wp:lineTo x="17405" y="0"/>
                    <wp:lineTo x="17347" y="0"/>
                    <wp:lineTo x="17287" y="0"/>
                    <wp:lineTo x="17227" y="0"/>
                    <wp:lineTo x="17166" y="0"/>
                    <wp:lineTo x="17104" y="0"/>
                    <wp:lineTo x="17042" y="0"/>
                    <wp:lineTo x="16978" y="0"/>
                    <wp:lineTo x="16914" y="0"/>
                    <wp:lineTo x="16848" y="0"/>
                    <wp:lineTo x="16782" y="0"/>
                    <wp:lineTo x="16715" y="0"/>
                    <wp:lineTo x="16647" y="0"/>
                    <wp:lineTo x="16579" y="0"/>
                    <wp:lineTo x="16510" y="0"/>
                    <wp:lineTo x="16440" y="0"/>
                    <wp:lineTo x="16369" y="0"/>
                    <wp:lineTo x="16297" y="0"/>
                    <wp:lineTo x="16225" y="0"/>
                    <wp:lineTo x="16152" y="0"/>
                    <wp:lineTo x="16078" y="0"/>
                    <wp:lineTo x="16004" y="0"/>
                    <wp:lineTo x="15929" y="0"/>
                    <wp:lineTo x="15853" y="0"/>
                    <wp:lineTo x="15776" y="0"/>
                    <wp:lineTo x="15699" y="0"/>
                    <wp:lineTo x="15622" y="0"/>
                    <wp:lineTo x="15543" y="0"/>
                    <wp:lineTo x="15464" y="0"/>
                    <wp:lineTo x="15385" y="0"/>
                    <wp:lineTo x="15305" y="0"/>
                    <wp:lineTo x="15224" y="0"/>
                    <wp:lineTo x="15143" y="0"/>
                    <wp:lineTo x="15061" y="0"/>
                    <wp:lineTo x="14978" y="0"/>
                    <wp:lineTo x="14896" y="0"/>
                    <wp:lineTo x="14812" y="0"/>
                    <wp:lineTo x="14728" y="0"/>
                    <wp:lineTo x="14644" y="0"/>
                    <wp:lineTo x="14559" y="0"/>
                    <wp:lineTo x="14473" y="0"/>
                    <wp:lineTo x="14387" y="0"/>
                    <wp:lineTo x="14301" y="0"/>
                    <wp:lineTo x="14214" y="0"/>
                    <wp:lineTo x="14127" y="0"/>
                    <wp:lineTo x="14039" y="0"/>
                    <wp:lineTo x="13951" y="0"/>
                    <wp:lineTo x="13863" y="0"/>
                    <wp:lineTo x="13774" y="0"/>
                    <wp:lineTo x="13685" y="0"/>
                    <wp:lineTo x="13596" y="0"/>
                    <wp:lineTo x="13506" y="0"/>
                    <wp:lineTo x="13415" y="0"/>
                    <wp:lineTo x="13325" y="0"/>
                    <wp:lineTo x="13234" y="0"/>
                    <wp:lineTo x="13143" y="0"/>
                    <wp:lineTo x="13051" y="0"/>
                    <wp:lineTo x="12960" y="0"/>
                    <wp:lineTo x="12868" y="0"/>
                    <wp:lineTo x="12775" y="0"/>
                    <wp:lineTo x="12683" y="0"/>
                    <wp:lineTo x="12590" y="0"/>
                    <wp:lineTo x="12497" y="0"/>
                    <wp:lineTo x="12404" y="0"/>
                    <wp:lineTo x="12311" y="0"/>
                    <wp:lineTo x="12217" y="0"/>
                    <wp:lineTo x="12124" y="0"/>
                    <wp:lineTo x="12030" y="0"/>
                    <wp:lineTo x="11936" y="0"/>
                    <wp:lineTo x="11842" y="0"/>
                    <wp:lineTo x="11747" y="0"/>
                    <wp:lineTo x="11653" y="0"/>
                    <wp:lineTo x="11558" y="0"/>
                    <wp:lineTo x="11464" y="0"/>
                    <wp:lineTo x="11369" y="0"/>
                    <wp:lineTo x="11274" y="0"/>
                    <wp:lineTo x="11180" y="0"/>
                    <wp:lineTo x="11085" y="0"/>
                    <wp:lineTo x="10990" y="0"/>
                    <wp:lineTo x="10895" y="0"/>
                    <wp:lineTo x="10800" y="0"/>
                    <wp:lineTo x="10705" y="0"/>
                    <wp:lineTo x="10610" y="0"/>
                    <wp:lineTo x="10515" y="0"/>
                    <wp:lineTo x="10420" y="0"/>
                    <wp:lineTo x="10326" y="0"/>
                    <wp:lineTo x="10231" y="0"/>
                    <wp:lineTo x="10136" y="0"/>
                    <wp:lineTo x="10042" y="0"/>
                    <wp:lineTo x="9947" y="0"/>
                    <wp:lineTo x="9853" y="0"/>
                    <wp:lineTo x="9758" y="0"/>
                    <wp:lineTo x="9664" y="0"/>
                    <wp:lineTo x="9570" y="0"/>
                    <wp:lineTo x="9476" y="0"/>
                    <wp:lineTo x="9383" y="0"/>
                    <wp:lineTo x="9289" y="0"/>
                    <wp:lineTo x="9196" y="0"/>
                    <wp:lineTo x="9103" y="0"/>
                    <wp:lineTo x="9010" y="0"/>
                    <wp:lineTo x="8917" y="0"/>
                    <wp:lineTo x="8825" y="0"/>
                    <wp:lineTo x="8732" y="0"/>
                    <wp:lineTo x="8640" y="0"/>
                    <wp:lineTo x="8549" y="0"/>
                    <wp:lineTo x="8457" y="0"/>
                    <wp:lineTo x="8366" y="0"/>
                    <wp:lineTo x="8275" y="0"/>
                    <wp:lineTo x="8185" y="0"/>
                    <wp:lineTo x="8094" y="0"/>
                    <wp:lineTo x="8004" y="0"/>
                    <wp:lineTo x="7915" y="0"/>
                    <wp:lineTo x="7826" y="0"/>
                    <wp:lineTo x="7737" y="0"/>
                    <wp:lineTo x="7649" y="0"/>
                    <wp:lineTo x="7561" y="0"/>
                    <wp:lineTo x="7473" y="0"/>
                    <wp:lineTo x="7386" y="0"/>
                    <wp:lineTo x="7299" y="0"/>
                    <wp:lineTo x="7213" y="0"/>
                    <wp:lineTo x="7127" y="0"/>
                    <wp:lineTo x="7041" y="0"/>
                    <wp:lineTo x="6956" y="0"/>
                    <wp:lineTo x="6872" y="0"/>
                    <wp:lineTo x="6788" y="0"/>
                    <wp:lineTo x="6704" y="0"/>
                    <wp:lineTo x="6622" y="0"/>
                    <wp:lineTo x="6539" y="0"/>
                    <wp:lineTo x="6457" y="0"/>
                    <wp:lineTo x="6376" y="0"/>
                    <wp:lineTo x="6295" y="0"/>
                    <wp:lineTo x="6215" y="0"/>
                    <wp:lineTo x="6136" y="0"/>
                    <wp:lineTo x="6057" y="0"/>
                    <wp:lineTo x="5978" y="0"/>
                    <wp:lineTo x="5901" y="0"/>
                    <wp:lineTo x="5824" y="0"/>
                    <wp:lineTo x="5747" y="0"/>
                    <wp:lineTo x="5671" y="0"/>
                    <wp:lineTo x="5596" y="0"/>
                    <wp:lineTo x="5522" y="0"/>
                    <wp:lineTo x="5448" y="0"/>
                    <wp:lineTo x="5375" y="0"/>
                    <wp:lineTo x="5303" y="0"/>
                    <wp:lineTo x="5231" y="0"/>
                    <wp:lineTo x="5160" y="0"/>
                    <wp:lineTo x="5090" y="0"/>
                    <wp:lineTo x="5021" y="0"/>
                    <wp:lineTo x="4953" y="0"/>
                    <wp:lineTo x="4885" y="0"/>
                    <wp:lineTo x="4818" y="0"/>
                    <wp:lineTo x="4752" y="0"/>
                    <wp:lineTo x="4686" y="0"/>
                    <wp:lineTo x="4622" y="0"/>
                    <wp:lineTo x="4558" y="0"/>
                    <wp:lineTo x="4496" y="0"/>
                    <wp:lineTo x="4434" y="0"/>
                    <wp:lineTo x="4373" y="0"/>
                    <wp:lineTo x="4313" y="0"/>
                    <wp:lineTo x="4253" y="0"/>
                    <wp:lineTo x="4195" y="0"/>
                    <wp:lineTo x="4138" y="0"/>
                    <wp:lineTo x="4081" y="0"/>
                    <wp:lineTo x="4026" y="0"/>
                    <wp:lineTo x="3971" y="0"/>
                    <wp:lineTo x="3918" y="0"/>
                    <wp:lineTo x="3865" y="0"/>
                    <wp:lineTo x="3813" y="0"/>
                    <wp:lineTo x="3763" y="0"/>
                    <wp:lineTo x="3713" y="0"/>
                    <wp:lineTo x="3665" y="0"/>
                    <wp:lineTo x="3617" y="0"/>
                    <wp:lineTo x="3571" y="0"/>
                    <wp:lineTo x="3526" y="0"/>
                    <wp:lineTo x="3481" y="0"/>
                    <wp:lineTo x="3438" y="0"/>
                    <wp:lineTo x="3396" y="0"/>
                    <wp:lineTo x="3355" y="0"/>
                    <wp:lineTo x="3315" y="0"/>
                    <wp:lineTo x="3277" y="0"/>
                    <wp:lineTo x="3239" y="0"/>
                    <wp:lineTo x="3203" y="0"/>
                    <wp:lineTo x="3167" y="0"/>
                    <wp:lineTo x="3133" y="0"/>
                    <wp:lineTo x="3100" y="0"/>
                    <wp:lineTo x="3069" y="0"/>
                    <wp:lineTo x="3038" y="0"/>
                    <wp:lineTo x="3009" y="0"/>
                    <wp:lineTo x="2981" y="0"/>
                    <wp:lineTo x="2954" y="0"/>
                    <wp:lineTo x="2929" y="0"/>
                    <wp:lineTo x="2905" y="0"/>
                    <wp:lineTo x="2882" y="0"/>
                    <wp:lineTo x="2860" y="0"/>
                    <wp:lineTo x="2840" y="0"/>
                    <wp:lineTo x="2821" y="0"/>
                    <wp:lineTo x="2803" y="0"/>
                    <wp:lineTo x="2787" y="0"/>
                    <wp:lineTo x="2772" y="0"/>
                    <wp:lineTo x="2759" y="0"/>
                    <wp:lineTo x="2746" y="0"/>
                    <wp:lineTo x="2736" y="0"/>
                    <wp:lineTo x="2726" y="0"/>
                    <wp:lineTo x="2718" y="0"/>
                    <wp:lineTo x="2712" y="0"/>
                    <wp:lineTo x="2707" y="0"/>
                    <wp:lineTo x="2703" y="0"/>
                    <wp:lineTo x="2701" y="0"/>
                    <wp:lineTo x="2700" y="0"/>
                    <wp:lineTo x="0" y="0"/>
                  </wp:wrapPolygon>
                </wp:wrapThrough>
                <wp:docPr id="11" name="officeArt object"/>
                <wp:cNvGraphicFramePr/>
                <a:graphic xmlns:a="http://schemas.openxmlformats.org/drawingml/2006/main">
                  <a:graphicData uri="http://schemas.microsoft.com/office/word/2010/wordprocessingShape">
                    <wps:wsp>
                      <wps:cNvSpPr/>
                      <wps:spPr>
                        <a:xfrm>
                          <a:off x="0" y="0"/>
                          <a:ext cx="571030" cy="446126"/>
                        </a:xfrm>
                        <a:custGeom>
                          <a:avLst/>
                          <a:gdLst/>
                          <a:ahLst/>
                          <a:cxnLst>
                            <a:cxn ang="0">
                              <a:pos x="wd2" y="hd2"/>
                            </a:cxn>
                            <a:cxn ang="5400000">
                              <a:pos x="wd2" y="hd2"/>
                            </a:cxn>
                            <a:cxn ang="10800000">
                              <a:pos x="wd2" y="hd2"/>
                            </a:cxn>
                            <a:cxn ang="16200000">
                              <a:pos x="wd2" y="hd2"/>
                            </a:cxn>
                          </a:cxnLst>
                          <a:rect l="0" t="0" r="r" b="b"/>
                          <a:pathLst>
                            <a:path w="21600" h="21600" extrusionOk="0">
                              <a:moveTo>
                                <a:pt x="5063" y="12960"/>
                              </a:moveTo>
                              <a:cubicBezTo>
                                <a:pt x="5621" y="12960"/>
                                <a:pt x="6075" y="13540"/>
                                <a:pt x="6075" y="14256"/>
                              </a:cubicBezTo>
                              <a:cubicBezTo>
                                <a:pt x="6075" y="14971"/>
                                <a:pt x="5621" y="15552"/>
                                <a:pt x="5063" y="15552"/>
                              </a:cubicBezTo>
                              <a:cubicBezTo>
                                <a:pt x="4504" y="15552"/>
                                <a:pt x="4050" y="14972"/>
                                <a:pt x="4050" y="14256"/>
                              </a:cubicBezTo>
                              <a:cubicBezTo>
                                <a:pt x="4050" y="13540"/>
                                <a:pt x="4504" y="12960"/>
                                <a:pt x="5063" y="12960"/>
                              </a:cubicBezTo>
                              <a:close/>
                              <a:moveTo>
                                <a:pt x="16537" y="12960"/>
                              </a:moveTo>
                              <a:cubicBezTo>
                                <a:pt x="17096" y="12960"/>
                                <a:pt x="17550" y="13540"/>
                                <a:pt x="17550" y="14256"/>
                              </a:cubicBezTo>
                              <a:cubicBezTo>
                                <a:pt x="17550" y="14972"/>
                                <a:pt x="17096" y="15552"/>
                                <a:pt x="16537" y="15552"/>
                              </a:cubicBezTo>
                              <a:cubicBezTo>
                                <a:pt x="15979" y="15552"/>
                                <a:pt x="15525" y="14972"/>
                                <a:pt x="15525" y="14256"/>
                              </a:cubicBezTo>
                              <a:cubicBezTo>
                                <a:pt x="15525" y="13540"/>
                                <a:pt x="15979" y="12960"/>
                                <a:pt x="16537" y="12960"/>
                              </a:cubicBezTo>
                              <a:close/>
                              <a:moveTo>
                                <a:pt x="10800" y="17280"/>
                              </a:moveTo>
                              <a:cubicBezTo>
                                <a:pt x="9682" y="17280"/>
                                <a:pt x="8775" y="15926"/>
                                <a:pt x="8775" y="14256"/>
                              </a:cubicBezTo>
                              <a:cubicBezTo>
                                <a:pt x="8775" y="12586"/>
                                <a:pt x="9682" y="11232"/>
                                <a:pt x="10800" y="11232"/>
                              </a:cubicBezTo>
                              <a:cubicBezTo>
                                <a:pt x="11918" y="11232"/>
                                <a:pt x="12825" y="12586"/>
                                <a:pt x="12825" y="14256"/>
                              </a:cubicBezTo>
                              <a:cubicBezTo>
                                <a:pt x="12825" y="15926"/>
                                <a:pt x="11918" y="17280"/>
                                <a:pt x="10800" y="17280"/>
                              </a:cubicBezTo>
                              <a:close/>
                              <a:moveTo>
                                <a:pt x="10800" y="10368"/>
                              </a:moveTo>
                              <a:cubicBezTo>
                                <a:pt x="9309" y="10368"/>
                                <a:pt x="8100" y="12108"/>
                                <a:pt x="8100" y="14256"/>
                              </a:cubicBezTo>
                              <a:cubicBezTo>
                                <a:pt x="8100" y="16403"/>
                                <a:pt x="9309" y="18144"/>
                                <a:pt x="10800" y="18144"/>
                              </a:cubicBezTo>
                              <a:cubicBezTo>
                                <a:pt x="12291" y="18144"/>
                                <a:pt x="13500" y="16403"/>
                                <a:pt x="13500" y="14256"/>
                              </a:cubicBezTo>
                              <a:cubicBezTo>
                                <a:pt x="13500" y="12108"/>
                                <a:pt x="12291" y="10368"/>
                                <a:pt x="10800" y="10368"/>
                              </a:cubicBezTo>
                              <a:close/>
                              <a:moveTo>
                                <a:pt x="2700" y="0"/>
                              </a:moveTo>
                              <a:lnTo>
                                <a:pt x="2700" y="2592"/>
                              </a:lnTo>
                              <a:lnTo>
                                <a:pt x="4050" y="2592"/>
                              </a:lnTo>
                              <a:lnTo>
                                <a:pt x="4050" y="1728"/>
                              </a:lnTo>
                              <a:lnTo>
                                <a:pt x="17550" y="1728"/>
                              </a:lnTo>
                              <a:lnTo>
                                <a:pt x="17550" y="2592"/>
                              </a:lnTo>
                              <a:lnTo>
                                <a:pt x="18900" y="2592"/>
                              </a:lnTo>
                              <a:lnTo>
                                <a:pt x="18900" y="0"/>
                              </a:lnTo>
                              <a:cubicBezTo>
                                <a:pt x="18900" y="0"/>
                                <a:pt x="2700" y="0"/>
                                <a:pt x="2700" y="0"/>
                              </a:cubicBezTo>
                              <a:close/>
                              <a:moveTo>
                                <a:pt x="1350" y="3456"/>
                              </a:moveTo>
                              <a:lnTo>
                                <a:pt x="1350" y="6048"/>
                              </a:lnTo>
                              <a:lnTo>
                                <a:pt x="2700" y="6048"/>
                              </a:lnTo>
                              <a:lnTo>
                                <a:pt x="2700" y="5184"/>
                              </a:lnTo>
                              <a:lnTo>
                                <a:pt x="18900" y="5184"/>
                              </a:lnTo>
                              <a:lnTo>
                                <a:pt x="18900" y="6048"/>
                              </a:lnTo>
                              <a:lnTo>
                                <a:pt x="20250" y="6048"/>
                              </a:lnTo>
                              <a:lnTo>
                                <a:pt x="20250" y="3456"/>
                              </a:lnTo>
                              <a:cubicBezTo>
                                <a:pt x="20250" y="3456"/>
                                <a:pt x="1350" y="3456"/>
                                <a:pt x="1350" y="3456"/>
                              </a:cubicBezTo>
                              <a:close/>
                              <a:moveTo>
                                <a:pt x="19575" y="10368"/>
                              </a:moveTo>
                              <a:cubicBezTo>
                                <a:pt x="19202" y="10368"/>
                                <a:pt x="18900" y="9981"/>
                                <a:pt x="18900" y="9504"/>
                              </a:cubicBezTo>
                              <a:cubicBezTo>
                                <a:pt x="18900" y="9027"/>
                                <a:pt x="19202" y="8640"/>
                                <a:pt x="19575" y="8640"/>
                              </a:cubicBezTo>
                              <a:cubicBezTo>
                                <a:pt x="19948" y="8640"/>
                                <a:pt x="20250" y="9027"/>
                                <a:pt x="20250" y="9504"/>
                              </a:cubicBezTo>
                              <a:cubicBezTo>
                                <a:pt x="20250" y="9981"/>
                                <a:pt x="19948" y="10368"/>
                                <a:pt x="19575" y="10368"/>
                              </a:cubicBezTo>
                              <a:close/>
                              <a:moveTo>
                                <a:pt x="20250" y="17280"/>
                              </a:moveTo>
                              <a:lnTo>
                                <a:pt x="18900" y="17280"/>
                              </a:lnTo>
                              <a:cubicBezTo>
                                <a:pt x="18900" y="17280"/>
                                <a:pt x="18551" y="17683"/>
                                <a:pt x="18382" y="18319"/>
                              </a:cubicBezTo>
                              <a:cubicBezTo>
                                <a:pt x="18203" y="18991"/>
                                <a:pt x="18247" y="19872"/>
                                <a:pt x="18225" y="19872"/>
                              </a:cubicBezTo>
                              <a:cubicBezTo>
                                <a:pt x="14569" y="19872"/>
                                <a:pt x="3375" y="19872"/>
                                <a:pt x="3375" y="19872"/>
                              </a:cubicBezTo>
                              <a:cubicBezTo>
                                <a:pt x="3386" y="19872"/>
                                <a:pt x="3397" y="19170"/>
                                <a:pt x="3224" y="18508"/>
                              </a:cubicBezTo>
                              <a:cubicBezTo>
                                <a:pt x="3055" y="17861"/>
                                <a:pt x="2700" y="17280"/>
                                <a:pt x="2700" y="17280"/>
                              </a:cubicBezTo>
                              <a:lnTo>
                                <a:pt x="1350" y="17280"/>
                              </a:lnTo>
                              <a:lnTo>
                                <a:pt x="1350" y="11232"/>
                              </a:lnTo>
                              <a:lnTo>
                                <a:pt x="2700" y="11232"/>
                              </a:lnTo>
                              <a:cubicBezTo>
                                <a:pt x="2700" y="11232"/>
                                <a:pt x="3057" y="10767"/>
                                <a:pt x="3227" y="10129"/>
                              </a:cubicBezTo>
                              <a:cubicBezTo>
                                <a:pt x="3399" y="9485"/>
                                <a:pt x="3386" y="8640"/>
                                <a:pt x="3375" y="8640"/>
                              </a:cubicBezTo>
                              <a:lnTo>
                                <a:pt x="18225" y="8640"/>
                              </a:lnTo>
                              <a:cubicBezTo>
                                <a:pt x="18216" y="8640"/>
                                <a:pt x="18146" y="9458"/>
                                <a:pt x="18332" y="10118"/>
                              </a:cubicBezTo>
                              <a:cubicBezTo>
                                <a:pt x="18514" y="10761"/>
                                <a:pt x="18900" y="11232"/>
                                <a:pt x="18900" y="11232"/>
                              </a:cubicBezTo>
                              <a:lnTo>
                                <a:pt x="20250" y="11232"/>
                              </a:lnTo>
                              <a:cubicBezTo>
                                <a:pt x="20250" y="11232"/>
                                <a:pt x="20250" y="17280"/>
                                <a:pt x="20250" y="17280"/>
                              </a:cubicBezTo>
                              <a:close/>
                              <a:moveTo>
                                <a:pt x="19575" y="19872"/>
                              </a:moveTo>
                              <a:cubicBezTo>
                                <a:pt x="19202" y="19872"/>
                                <a:pt x="18900" y="19485"/>
                                <a:pt x="18900" y="19008"/>
                              </a:cubicBezTo>
                              <a:cubicBezTo>
                                <a:pt x="18900" y="18531"/>
                                <a:pt x="19202" y="18144"/>
                                <a:pt x="19575" y="18144"/>
                              </a:cubicBezTo>
                              <a:cubicBezTo>
                                <a:pt x="19948" y="18144"/>
                                <a:pt x="20250" y="18531"/>
                                <a:pt x="20250" y="19008"/>
                              </a:cubicBezTo>
                              <a:cubicBezTo>
                                <a:pt x="20250" y="19485"/>
                                <a:pt x="19948" y="19872"/>
                                <a:pt x="19575" y="19872"/>
                              </a:cubicBezTo>
                              <a:close/>
                              <a:moveTo>
                                <a:pt x="2025" y="19872"/>
                              </a:moveTo>
                              <a:cubicBezTo>
                                <a:pt x="1652" y="19872"/>
                                <a:pt x="1350" y="19485"/>
                                <a:pt x="1350" y="19008"/>
                              </a:cubicBezTo>
                              <a:cubicBezTo>
                                <a:pt x="1350" y="18531"/>
                                <a:pt x="1652" y="18144"/>
                                <a:pt x="2025" y="18144"/>
                              </a:cubicBezTo>
                              <a:cubicBezTo>
                                <a:pt x="2398" y="18144"/>
                                <a:pt x="2700" y="18531"/>
                                <a:pt x="2700" y="19008"/>
                              </a:cubicBezTo>
                              <a:cubicBezTo>
                                <a:pt x="2700" y="19485"/>
                                <a:pt x="2398" y="19872"/>
                                <a:pt x="2025" y="19872"/>
                              </a:cubicBezTo>
                              <a:close/>
                              <a:moveTo>
                                <a:pt x="2025" y="8640"/>
                              </a:moveTo>
                              <a:cubicBezTo>
                                <a:pt x="2398" y="8640"/>
                                <a:pt x="2700" y="9027"/>
                                <a:pt x="2700" y="9504"/>
                              </a:cubicBezTo>
                              <a:cubicBezTo>
                                <a:pt x="2700" y="9981"/>
                                <a:pt x="2398" y="10368"/>
                                <a:pt x="2025" y="10368"/>
                              </a:cubicBezTo>
                              <a:cubicBezTo>
                                <a:pt x="1652" y="10368"/>
                                <a:pt x="1350" y="9981"/>
                                <a:pt x="1350" y="9504"/>
                              </a:cubicBezTo>
                              <a:cubicBezTo>
                                <a:pt x="1350" y="9027"/>
                                <a:pt x="1652" y="8640"/>
                                <a:pt x="2025" y="8640"/>
                              </a:cubicBezTo>
                              <a:close/>
                              <a:moveTo>
                                <a:pt x="0" y="6912"/>
                              </a:moveTo>
                              <a:lnTo>
                                <a:pt x="0" y="21600"/>
                              </a:lnTo>
                              <a:lnTo>
                                <a:pt x="21600" y="21600"/>
                              </a:lnTo>
                              <a:lnTo>
                                <a:pt x="21600" y="6912"/>
                              </a:lnTo>
                              <a:cubicBezTo>
                                <a:pt x="21600" y="6912"/>
                                <a:pt x="0" y="6912"/>
                                <a:pt x="0" y="6912"/>
                              </a:cubicBezTo>
                              <a:close/>
                            </a:path>
                          </a:pathLst>
                        </a:custGeom>
                        <a:solidFill>
                          <a:srgbClr val="2C212F"/>
                        </a:solidFill>
                        <a:ln w="12700" cap="flat">
                          <a:noFill/>
                          <a:miter lim="400000"/>
                        </a:ln>
                        <a:effectLst/>
                      </wps:spPr>
                      <wps:bodyPr/>
                    </wps:wsp>
                  </a:graphicData>
                </a:graphic>
              </wp:anchor>
            </w:drawing>
          </mc:Choice>
          <mc:Fallback>
            <w:pict>
              <v:shape w14:anchorId="568012EF" id="officeArt object" o:spid="_x0000_s1026" style="position:absolute;margin-left:405.1pt;margin-top:561.4pt;width:44.95pt;height:35.15pt;z-index:25169612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wrapcoords="0 0 0 142643 0 445764 570865 445764 570865 142643 570839 142643 570759 142643 570627 142643 570442 142643 570231 142643 569940 142643 569596 142643 569226 142643 568804 142643 568328 142643 567799 142643 567218 142643 566610 142643 565923 142643 565209 142643 564443 142643 563650 142643 562804 142643 561906 142643 560954 142643 559976 142643 558946 142643 557862 142643 556752 142643 555589 142643 554400 142643 553158 142643 551863 142643 550541 142643 549193 142643 547793 142643 546339 142643 544859 142643 543326 142643 541767 142643 540181 142643 538542 142643 536877 142643 535160 142643 533415 142643 531618 142643 529821 142643 527944 142643 526068 142643 524139 142643 522183 142643 520201 142643 518192 142643 517346 142643 517346 213964 516421 213944 515523 213882 514624 213758 513752 213613 512880 213406 512034 213158 511215 212890 510396 212559 509603 212208 508836 211815 508096 211381 507383 210926 506669 210430 506008 209914 505348 209356 504740 208756 504132 208136 503577 207496 503048 206814 502546 206111 502097 205388 501648 204644 501278 203879 500908 203073 500590 202267 500300 201440 500062 200593 499877 199725 499718 198836 499586 197948 499533 197038 499507 196129 499533 195220 499586 194331 499718 193421 499877 192553 500062 191685 500300 190838 500590 190011 500908 189205 501278 188420 501648 187635 502097 186891 502546 186167 503048 185465 503577 184803 504132 184142 504740 183522 505348 182943 506008 182385 506669 181848 507383 181352 508096 180897 508836 180484 509603 180071 510396 179719 511215 179409 512034 179120 512880 178872 513752 178686 514624 178521 515523 178417 516421 178335 517346 178314 518271 178335 519170 178417 520069 178521 520941 178686 521813 178872 522659 179120 523478 179409 524297 179719 525090 180071 525857 180484 526597 180897 527310 181352 528024 181848 528684 182385 529345 182943 529953 183522 530561 184142 531116 184803 531644 185465 532147 186167 532596 186891 533045 187635 533415 188420 533785 189205 534102 190011 534393 190838 534631 191685 534816 192553 534975 193421 535107 194331 535160 195220 535186 196129 535160 197038 535107 197948 534975 198836 534816 199725 534631 200593 534393 201440 534102 202267 533785 203073 533415 203879 533045 204644 532596 205388 532147 206111 531644 206814 531116 207496 530561 208136 529953 208756 529345 209356 528684 209914 528024 210430 527310 210926 526597 211381 525857 211815 525090 212208 524297 212559 523478 212890 522659 213158 521813 213406 520941 213613 520069 213758 519170 213882 518271 213944 517346 213964 517346 142643 516131 142643 514043 142643 511928 142643 509761 142643 507594 142643 505374 142643 503128 142643 500855 142643 498555 142643 496230 142643 493878 142643 491499 142643 489067 142643 486636 142643 484152 142643 481667 142643 479157 142643 476593 142643 474029 142643 471439 142643 468796 142643 466154 142643 463484 142643 460788 142643 458093 142643 455344 142643 452569 142643 449794 142643 446993 142643 444165 142643 441337 142643 438456 142643 435575 142643 432668 142643 429761 142643 426801 142643 423841 142643 420881 142643 417894 142643 414881 142643 411842 142643 408803 142643 405737 142643 402671 142643 399579 142643 396487 142643 393368 142643 390250 142643 387105 142643 383933 142643 380788 142643 377590 142643 374419 142643 371194 142643 367996 142643 364772 142643 361548 142643 358297 142643 355046 142643 351796 142643 348518 142643 345241 142643 341964 142643 338660 142643 335383 142643 332080 142643 328776 142643 325446 142643 322142 142643 318812 142643 315482 142643 312152 142643 308822 142643 305492 142643 302136 142643 298806 142643 295475 142643 292119 142643 288789 142643 285433 142643 282076 142643 278746 142643 275390 142643 272059 142643 268729 142643 265373 142643 262043 142643 258713 142643 255383 142643 252053 142643 248723 142643 245419 142643 242089 142643 238785 142643 235482 142643 232205 142643 228901 142643 225624 142643 222347 142643 219069 142643 215819 142643 212568 142643 209317 142643 206093 142643 202869 142643 199671 142643 196446 142643 193275 142643 190077 142643 186932 142643 183760 142643 180615 142643 177497 142643 174378 142643 171286 142643 168194 142643 165128 142643 162062 142643 159023 142643 155984 142643 152971 142643 149984 142643 147024 142643 144064 142643 141104 142643 138197 142643 135290 142643 132409 142643 129528 142643 126700 142643 123872 142643 121071 142643 118296 142643 115521 142643 112772 142643 110077 142643 107381 142643 104711 142643 102069 142643 99426 142643 96836 142643 94272 142643 91708 142643 89198 142643 535186 356607 517346 356607 517346 410114 516421 410073 515523 410011 514624 409907 513752 409742 512880 409535 512034 409308 511215 409019 510396 408709 509603 408337 508836 407944 508096 407531 507383 407055 506669 406559 506008 406022 505348 405464 504740 404885 504132 404265 503577 403604 503048 402943 502546 402240 502097 401516 501648 400772 501278 399987 500908 399202 500590 398416 500300 397590 500062 396742 499877 395874 499718 394986 499586 394097 499533 393188 499507 392278 499533 391348 499586 390439 499718 389550 499877 388682 500062 387814 500300 386967 500590 386140 500908 385334 501278 384528 501648 383784 502097 383040 502546 382317 503048 381614 503577 380932 504132 380292 504740 379672 505348 379072 506008 378514 506669 377998 507383 377502 508096 377026 508836 376592 509603 376200 510396 375848 511215 375518 512034 375249 512880 375001 513752 374815 514624 374650 515523 374546 516421 374464 517346 374443 518271 374464 519170 374546 520069 374650 520941 374815 521813 375001 522659 375249 523478 375518 524297 375848 525090 376200 525857 376592 526597 377026 527310 377502 528024 377998 528684 378514 529345 379072 529953 379672 530561 380292 531116 380932 531644 381614 532147 382317 532596 383040 533045 383784 533415 384528 533785 385334 534102 386140 534393 386967 534631 387814 534816 388682 534975 389550 535107 390439 535160 391348 535186 392278 535160 393188 535107 394097 534975 394986 534816 395874 534631 396742 534393 397590 534102 398416 533785 399202 533415 399987 533045 400772 532596 401516 532147 402240 531644 402943 531116 403604 530561 404265 529953 404885 529345 405464 528684 406022 528024 406559 527310 407055 526597 407531 525857 407944 525090 408337 524297 408709 523478 409019 522659 409308 521813 409535 520941 409742 520069 409907 519170 410011 518271 410073 517346 410114 517346 356607 499507 356607 499480 356628 499401 356690 499269 356814 499110 356979 498873 357207 498635 357455 498318 357765 498000 358116 497630 358509 497234 358943 496811 359418 496362 359935 495886 360493 495384 361092 494855 361733 494327 362415 493798 363138 493243 363882 492662 364688 492107 365515 491525 366383 490970 367271 490389 368201 489834 369173 489279 370165 488724 371198 488195 372273 487693 373368 487191 374484 486715 375662 486240 376840 485817 378060 485605 378721 485394 379382 485182 380044 484997 380705 484812 381387 484627 382069 484469 382751 484310 383433 484152 384115 483993 384776 483861 385479 483729 386161 483597 386843 483491 387546 483359 388228 483253 388910 483147 389592 483042 390274 482962 390956 482883 391638 482804 392320 482725 392981 482645 393642 482566 394304 482513 394944 482460 395585 482407 396226 482354 396866 482302 397486 482275 398086 482222 398706 482196 399264 482143 399863 482117 400421 482090 401000 482064 401537 482037 402075 482011 402612 482011 403108 481984 403625 481984 404100 481958 404575 481932 405030 481932 405464 481932 405877 481905 406291 481905 406683 481905 407055 481879 407407 481879 407737 481879 408047 481852 408337 481852 408605 481852 408853 481826 409081 481826 409287 481799 409473 481799 409639 481773 409783 481747 409907 481747 409990 481720 410052 481694 410093 481667 410114 479368 410114 476989 410114 474558 410114 472047 410114 469457 410114 466814 410114 464119 410114 461343 410114 458489 410114 455608 410114 452648 410114 449635 410114 446570 410114 443451 410114 440280 410114 437055 410114 433778 410114 430448 410114 427092 410114 423656 410114 420194 410114 416705 410114 413164 410114 409569 410114 405948 410114 402275 410114 398575 410114 394848 410114 391069 410114 387263 410114 383431 410114 379572 410114 375687 410114 371776 410114 367838 410114 363874 410114 359883 410114 355892 410114 351848 410114 347831 410114 343761 410114 339691 410114 335595 410114 331498 410114 327402 410114 323279 410114 319156 410114 315033 410114 310884 410114 306734 410114 302611 410114 298462 410114 294313 410114 290163 410114 286040 410114 281891 410114 277768 410114 273672 410114 269549 410114 265452 410114 261356 410114 257286 410114 253242 410114 249198 410114 245181 410114 241164 410114 237173 410114 233209 410114 229271 410114 225360 410114 221474 410114 217616 410114 213784 410114 209978 410114 206225 410114 202472 410114 198772 410114 195125 410114 191478 410114 187910 410114 184342 410114 180853 410114 177391 410114 173955 410114 170599 410114 167269 410114 163992 410114 160767 410114 157596 410114 154477 410114 151385 410114 148398 410114 145438 410114 142531 410114 139703 410114 136928 410114 134233 410114 131563 410114 129000 410114 126489 410114 124031 410114 121679 410114 119353 410114 117133 410114 114992 410114 112904 410114 110896 410114 108966 410114 107143 410114 105372 410114 103681 410114 102095 410114 100589 410114 99161 410114 97840 410114 96598 410114 95435 410114 94378 410114 93426 410114 92554 410114 91761 410114 91101 410114 90519 410114 90043 410114 89673 410114 89409 410114 89251 410114 89198 410114 89224 410073 89251 409949 89277 409742 89303 409453 89303 409101 89330 408688 89330 408192 89330 407634 89330 407014 89330 406332 89303 405588 89277 404803 89224 403955 89171 403067 89118 402116 89039 401144 88933 400132 88828 399078 88696 398003 88563 396866 88405 395730 88220 394552 88035 393353 87797 392113 87559 390873 87295 389633 87030 388352 86713 387091 86370 385810 86026 384528 85630 383247 85207 381966 84784 380726 84335 379486 83833 378246 83330 377026 82802 375828 82273 374650 81718 373492 81163 372356 80582 371239 80027 370144 79445 369111 78864 368077 78283 367065 77727 366114 77146 365163 76617 364275 76062 363427 75534 362601 75032 361836 74556 361113 74107 360431 73657 359790 73261 359211 72891 358695 72547 358219 72257 357806 71992 357434 71781 357145 71596 356917 71464 356731 71385 356628 71358 356607 53519 356607 53519 410114 52594 410073 51695 410011 50796 409907 49924 409742 49052 409535 48206 409308 47387 409019 46568 408709 45775 408337 45008 407944 44268 407531 43555 407055 42841 406559 42181 406022 41520 405464 40912 404885 40304 404265 39749 403604 39221 402943 38718 402240 38269 401516 37820 400772 37450 399987 37080 399202 36763 398416 36472 397590 36234 396742 36049 395874 35890 394986 35758 394097 35705 393188 35679 392278 35705 391348 35758 390439 35890 389550 36049 388682 36234 387814 36472 386967 36763 386140 37080 385334 37450 384528 37820 383784 38269 383040 38718 382317 39221 381614 39749 380932 40304 380292 40912 379672 41520 379072 42181 378514 42841 377998 43555 377502 44268 377026 45008 376592 45775 376200 46568 375848 47387 375518 48206 375249 49052 375001 49924 374815 50796 374650 51695 374546 52594 374464 53519 374443 54444 374464 55342 374546 56241 374650 57113 374815 57985 375001 58831 375249 59650 375518 60469 375848 61262 376200 62029 376592 62769 377026 63482 377502 64196 377998 64857 378514 65517 379072 66125 379672 66733 380292 67288 380932 67817 381614 68319 382317 68768 383040 69217 383784 69587 384528 69957 385334 70275 386140 70565 386967 70803 387814 70988 388682 71147 389550 71279 390439 71332 391348 71358 392278 71332 393188 71279 394097 71147 394986 70988 395874 70803 396742 70565 397590 70275 398416 69957 399202 69587 399987 69217 400772 68768 401516 68319 402240 67817 402943 67288 403604 66733 404265 66125 404885 65517 405464 64857 406022 64196 406559 63482 407055 62769 407531 62029 407944 61262 408337 60469 408709 59650 409019 58831 409308 57985 409535 57113 409742 56241 409907 55342 410011 54444 410073 53519 410114 53519 356607 35679 356607 35679 231800 71358 231800 71385 231759 71464 231676 71596 231552 71781 231366 71992 231118 72257 230829 72574 230477 72891 230085 73287 229651 73684 229175 74107 228638 74582 228059 75058 227439 75560 226778 76089 226096 76644 225352 77199 224587 77754 223781 78335 222913 78890 222045 79472 221115 80053 220164 80635 219172 81216 218160 81771 217106 82326 216031 82881 214936 83410 213799 83912 212642 84388 211464 84863 210286 85286 209046 85498 208426 85709 207785 85894 207165 86079 206504 86264 205863 86449 205222 86608 204561 86793 203900 86925 203259 87083 202598 87242 201936 87374 201275 87506 200614 87638 199952 87744 199291 87850 198630 87982 197968 88088 197307 88167 196666 88273 196005 88352 195385 88458 194744 88537 194104 88590 193484 88669 192863 88748 192243 88801 191623 88854 191024 88907 190425 88960 189846 89013 189247 89066 188689 89092 188131 89145 187573 89171 187035 89198 186519 89224 186002 89251 185485 89277 184989 89277 184514 89303 184059 89303 183605 89330 183171 89330 182737 89330 182344 89330 181951 89356 181579 89356 181249 89356 180918 89330 180587 89330 180298 89330 180009 89330 179740 89303 179513 89303 179285 89303 179079 89277 178913 89277 178748 89251 178624 89251 178500 89224 178417 89224 178355 89198 178314 133810 178314 133810 267471 135184 267512 136532 267616 137880 267781 139175 268008 140470 268318 141765 268649 143007 269083 144223 269558 145386 270096 146548 270695 147658 271336 148768 272018 149799 272782 150804 273568 151781 274415 152706 275304 153605 276234 154451 277205 155244 278218 155984 279251 156671 280346 157331 281462 157913 282620 158441 283777 158944 284997 159340 286237 159710 287518 160001 288820 160239 290122 160424 291465 160529 292829 160556 294214 160529 295578 160424 296942 160239 298265 160001 299587 159710 300889 159340 302150 158944 303390 158441 304609 157913 305787 157331 306945 156671 308081 155984 309156 155244 310210 154451 311223 153605 312173 152706 313104 151781 313992 150804 314840 149799 315625 148768 316369 147658 317072 146548 317712 145386 318312 144223 318849 143007 319324 141765 319738 140470 320110 139175 320399 137880 320647 136532 320812 135184 320916 133810 320957 132409 320916 131061 320812 129713 320647 128418 320399 127123 320110 125828 319738 124586 319324 123370 318849 122207 318312 121045 317712 119935 317072 118824 316369 117794 315625 116789 314840 115812 313992 114887 313104 113988 312173 113142 311223 112349 310210 111609 309156 110922 308081 110262 306965 109680 305808 109152 304609 108649 303390 108253 302150 107883 300889 107592 299587 107354 298265 107169 296942 107064 295578 107037 294214 107064 292829 107169 291465 107354 290122 107592 288820 107883 287518 108253 286237 108649 284997 109152 283777 109680 282620 110262 281462 110922 280346 111609 279251 112349 278218 113142 277205 113988 276234 114887 275304 115812 274415 116789 273568 117794 272782 118824 272018 119935 271336 121045 270695 122207 270096 123370 269558 124586 269083 125828 268649 127123 268318 128418 268008 129713 267781 131061 267616 132409 267512 133810 267471 133810 178314 285433 178314 285433 213964 285433 356607 284058 356587 282684 356525 281310 356421 279962 356277 278614 356111 277292 355884 275971 355636 274649 355367 273354 355037 272059 354665 270791 354251 269522 353817 268280 353342 267038 352846 265822 352288 264606 351709 263417 351110 262228 350469 261065 349787 259929 349085 258792 348341 257682 347576 256599 346791 255515 345964 254458 345096 253401 344207 252396 343298 251392 342347 250414 341396 249436 340404 248511 339392 247586 338338 246688 337263 245816 336168 244970 335052 244124 333894 243331 332737 242538 331538 241798 330319 241058 329100 240345 327839 239658 326558 238997 325276 238363 323954 237781 322631 237200 321267 236645 319882 236116 318498 235614 317092 235165 315666 234715 314220 234319 312752 233949 311305 233605 309817 233288 308309 232997 306779 232760 305250 232522 303700 232337 302150 232178 300579 232072 298988 231993 297417 231940 295826 231914 294214 231940 292602 231993 290990 232072 289399 232178 287828 232337 286257 232522 284687 232760 283137 232997 281628 233288 280119 233605 278610 233949 277122 234319 275634 234715 274188 235165 272741 235614 271315 236116 269910 236645 268504 237200 267161 237781 265797 238363 264454 238997 263131 239658 261850 240345 260568 241058 259308 241798 258068 242538 256848 243331 255670 244124 254492 244970 253376 245816 252239 246688 251144 247586 250069 248511 249036 249436 248003 250414 247011 251392 246039 252396 245109 253401 244200 254458 243311 255515 242443 256599 241617 257682 240831 258792 240046 259929 239343 261065 238641 262228 237959 263417 237318 264606 236698 265822 236140 267038 235582 268280 235086 269522 234611 270791 234156 272059 233763 273354 233391 274649 233061 275971 232771 277292 232523 278614 232296 279962 232110 281310 231986 282684 231883 284058 231821 285433 231800 286807 231821 288181 231883 289555 231986 290903 232110 292251 232296 293573 232523 294894 232771 296216 233061 297511 233391 298806 233763 300074 234156 301343 234611 302585 235086 303827 235582 305043 236140 306259 236698 307448 237318 308637 237959 309800 238641 310936 239343 312073 240046 313183 240831 314266 241617 315350 242443 316407 243311 317464 244200 318469 245109 319473 246039 320451 247011 321429 248003 322354 249036 323279 250069 324177 251144 325049 252239 325895 253376 326741 254492 327534 255670 328327 256848 329067 258068 329807 259308 330520 260568 331207 261850 331868 263131 332502 264454 333084 265797 333665 267161 334220 268504 334749 269910 335251 271315 335700 272741 336150 274188 336546 275634 336916 277122 337260 278610 337577 280119 337868 281628 338105 283137 338343 284687 338528 286257 338687 287828 338793 289399 338872 290990 338925 292602 338951 294214 338925 295826 338872 297417 338793 298988 338687 300579 338528 302150 338343 303700 338105 305250 337868 306779 337577 308309 337260 309817 336916 311305 336546 312752 336150 314220 335700 315666 335251 317092 334749 318498 334220 319882 333665 321267 333084 322631 332502 323954 331868 325276 331207 326558 330520 327839 329807 329100 329067 330319 328327 331538 327534 332737 326741 333894 325895 335052 325049 336168 324177 337263 323279 338338 322354 339392 321429 340404 320451 341396 319473 342347 318469 343298 317464 344207 316407 345096 315350 345964 314266 346791 313183 347576 312073 348341 310936 349085 309800 349787 308637 350469 307448 351110 306259 351709 305043 352288 303827 352846 302585 353342 301343 353817 300074 354251 298806 354665 297511 355037 296216 355367 294894 355636 293573 355884 292251 356111 290903 356277 289555 356421 288181 356525 286807 356587 285433 356607 285433 213964 283582 213985 281759 214068 279935 214192 278138 214378 276341 214605 274570 214894 272799 215225 271055 215597 269311 216010 267593 216486 265902 217002 264210 217581 262545 218180 260906 218842 259268 219524 257656 220268 256070 221053 254484 221880 252951 222748 251418 223657 249912 224608 248432 225579 246978 226592 245525 227667 244124 228762 242750 229899 241375 231077 240054 232296 238733 233536 237464 234817 236195 236119 234980 237483 233790 238847 232601 240253 231465 241679 230381 243167 229297 244655 228240 246184 227236 247755 226258 249346 225307 250958 224408 252611 223536 254244 222690 255939 221871 257675 221104 259411 220391 261188 219677 262966 219017 264784 218409 266624 217827 268463 217272 270344 216770 272224 216321 274146 215898 276089 215528 278032 215184 279995 214894 282000 214656 283984 214444 285989 214286 288035 214180 290081 214101 292127 214074 294214 214101 296281 214180 298327 214286 300373 214444 302398 214656 304423 214894 306428 215184 308412 215528 310375 215898 312318 216321 314240 216770 316162 217272 318064 217827 319944 218409 321804 219017 323623 219677 325442 220391 327219 221104 328976 221871 330732 222690 332448 223536 334142 224408 335816 225307 337449 226258 339082 227236 340652 228240 342202 229297 343732 230381 345241 231465 346708 232601 348155 233790 349560 234980 350945 236195 352288 237464 353611 238733 354892 240054 356111 241375 357310 242750 358488 244124 359625 245525 360741 246978 361795 248432 362828 249912 363820 251418 364750 252951 365659 254484 366527 256070 367354 257656 368139 259268 368883 260906 369586 262545 370206 264210 370826 265902 371384 267593 371901 269311 372376 271055 372810 272799 373182 274570 373513 276341 373782 278138 374030 279935 374195 281759 374340 283582 374402 285433 374443 287283 374402 289106 374340 290930 374195 292727 374030 294524 373782 296295 373513 298066 373182 299810 372810 301554 372376 303272 371901 304963 371384 306655 370826 308320 370206 309959 369586 311597 368883 313209 368139 314795 367354 316381 366527 317914 365659 319447 364750 320953 363820 322433 362828 323887 361795 325340 360741 326741 359625 328115 358488 329490 357310 330811 356111 332132 354892 333401 353611 334670 352288 335885 350945 337075 349560 338264 348155 339400 346708 340484 345241 341568 343732 342625 342202 343629 340652 344607 339082 345558 337449 346457 335816 347329 334142 348175 332448 348994 330732 349761 328976 350474 327219 351188 325442 351848 323623 352456 321804 353038 319944 353593 318064 354095 316162 354544 314240 354967 312318 355337 310375 355681 308412 355971 306428 356209 304423 356421 302398 356579 300373 356685 298327 356764 296281 356791 294214 356764 292127 356685 290081 356579 288035 356421 285989 356209 283984 355971 282000 355681 279995 355337 278032 354967 276089 354544 274146 354095 272224 353593 270344 353038 268463 352456 266624 351848 264784 351188 262966 350474 261188 349761 259411 348994 257675 348175 255939 347329 254244 346457 252611 345558 250958 344607 249346 343629 247755 342625 246184 341568 244655 340484 243167 339400 241679 338264 240253 337075 238847 335885 237483 334670 236119 333401 234817 332132 233536 330811 232296 329490 231077 328115 229899 326741 228762 325340 227667 323887 226592 322433 225579 320953 224608 319447 223657 317914 222748 316381 221880 314795 221053 313209 220268 311597 219524 309959 218842 308320 218180 306655 217581 304963 217002 303272 216486 301554 216010 299810 215597 298066 215225 296295 214894 294524 214605 292727 214378 290930 214192 289106 214068 287283 213985 285433 213964 285433 178314 437055 178314 437055 267471 438456 267512 439804 267616 441152 267781 442447 268008 443742 268318 445037 268649 446279 269083 447495 269558 448658 270096 449820 270695 450930 271336 452041 272018 453071 272782 454076 273568 455053 274415 455978 275304 456877 276234 457723 277205 458516 278218 459256 279251 459943 280346 460603 281462 461185 282620 461713 283777 462216 284997 462612 286237 462982 287518 463273 288820 463511 290122 463696 291465 463801 292829 463828 294214 463801 295578 463696 296942 463511 298265 463273 299587 462982 300889 462612 302150 462216 303390 461713 304609 461185 305808 460603 306965 459943 308081 459256 309156 458516 310210 457723 311223 456877 312173 455978 313104 455053 313992 454076 314840 453071 315625 452041 316369 450930 317072 449820 317712 448658 318312 447495 318849 446279 319324 445037 319738 443742 320110 442447 320399 441152 320647 439804 320812 438456 320916 437055 320957 435681 320916 434333 320812 432985 320647 431690 320399 430395 320110 429100 319738 427858 319324 426642 318849 425479 318312 424317 317712 423207 317072 422097 316369 421066 315625 420061 314840 419084 313992 418159 313104 417260 312173 416414 311223 415621 310210 414881 309156 414194 308081 413534 306965 412952 305808 412424 304609 411921 303390 411525 302150 411155 300889 410864 299587 410626 298265 410441 296942 410336 295578 410309 294214 410336 292829 410441 291465 410626 290122 410864 288820 411155 287518 411525 286237 411921 284997 412424 283777 412952 282620 413534 281462 414194 280346 414881 279251 415621 278218 416414 277205 417260 276234 418159 275304 419084 274415 420061 273568 421066 272782 422097 272018 423207 271336 424317 270695 425479 270096 426642 269558 427858 269083 429100 268649 430395 268318 431690 268008 432985 267781 434333 267616 435681 267512 437055 267471 437055 178314 481667 178314 481641 178355 481614 178417 481614 178500 481588 178603 481562 178748 481535 178893 481509 179058 481509 179265 481482 179471 481456 179699 481429 179967 481403 180236 481377 180525 481350 180835 481324 181166 481297 181497 481271 181848 481244 182241 481218 182633 481218 183047 481192 183460 481165 183894 481165 184349 481139 184824 481139 185299 481139 185795 481139 186312 481139 186829 481139 187366 481139 187903 481139 188441 481165 189019 481192 189577 481192 190156 481218 190755 481244 191355 481297 191954 481324 192553 481377 193173 481429 193814 481482 194434 481535 195075 481614 195716 481694 196336 481773 196976 481852 197638 481932 198299 482037 198960 482143 199622 482275 200283 482381 200944 482513 201606 482645 202267 482804 202928 482962 203590 483121 204251 483280 204912 483465 205574 483650 206235 483861 206896 484046 207537 484284 208178 484495 208818 484971 210058 485447 211257 485975 212435 486530 213613 487085 214750 487667 215866 488248 216940 488856 217994 489490 219028 490098 220020 490732 220991 491367 221921 491975 222810 492609 223678 493217 224505 493798 225269 494380 226013 494961 226716 495490 227398 496018 228018 496520 228597 496996 229134 497419 229630 497842 230064 498212 230457 498529 230808 498820 231097 499058 231345 499243 231552 499401 231676 499480 231759 499507 231800 535186 231800 535186 231821 535186 231883 535186 232007 535186 232151 535186 232358 535186 232585 535186 232875 535186 233205 535186 233557 535186 233970 535186 234404 535186 234879 535186 235396 535186 235954 535186 236533 535186 237173 535186 237814 535186 238517 535186 239240 535186 239984 535186 240769 535186 241575 535186 242423 535186 243311 535186 244221 535186 245151 535186 246122 535186 247093 535186 248106 535186 249160 535186 250214 535186 251309 535186 252405 535186 253542 535186 254678 535186 255856 535186 257055 535186 258254 535186 259494 535186 260734 535186 262015 535186 263296 535186 264598 535186 265900 535186 267244 535186 268566 535186 269910 535186 271274 535186 272658 535186 274043 535186 275448 535186 276854 535186 278280 535186 279706 535186 281132 535186 282578 535186 284005 535186 285451 535186 286898 535186 288365 535186 289812 535186 291279 535186 292747 535186 294214 535186 295681 535186 297128 535186 298575 535186 300042 535186 301489 535186 302956 535186 304403 535186 305849 535186 307275 535186 308722 535186 310148 535186 311553 535186 312938 535186 314344 535186 315728 535186 317113 535186 318477 535186 319841 535186 321184 535186 322507 535186 323830 535186 325132 535186 326413 535186 327653 535186 328893 535186 330133 535186 331352 535186 332551 535186 333708 535186 334866 535186 336002 535186 337118 535186 338193 535186 339268 535186 340301 535186 341293 535186 342285 535186 343236 535186 344187 535186 345096 535186 345964 535186 346811 535186 347638 535186 348423 535186 349167 535186 349911 535186 350593 535186 351255 535186 351875 535186 352453 535186 353011 535186 353528 535186 354003 535186 354458 535186 354851 535186 355223 535186 355512 535186 355801 535186 356049 535186 356235 535186 356401 535186 356504 535186 356587 535186 356607 89198 142643 86713 142643 84229 142643 81798 142643 79366 142643 76987 142643 74635 142643 72310 142643 70010 142643 67737 142643 65491 142643 63271 142643 61104 142643 58937 142643 56822 142643 54734 142643 53519 142643 53519 178314 54444 178335 55342 178417 56241 178521 57113 178686 57985 178872 58831 179120 59650 179409 60469 179719 61262 180071 62029 180463 62769 180897 63482 181352 64196 181848 64857 182365 65517 182943 66125 183522 66733 184142 67288 184783 67817 185465 68319 186167 68768 186891 69217 187635 69587 188399 69957 189205 70275 190011 70565 190838 70803 191685 70988 192553 71147 193421 71279 194310 71332 195220 71358 196129 71332 197038 71279 197948 71147 198836 70988 199725 70803 200593 70565 201440 70275 202267 69957 203073 69587 203858 69217 204644 68768 205388 68319 206111 67817 206814 67288 207496 66733 208136 66125 208756 65517 209356 64857 209914 64196 210410 63482 210926 62769 211381 62029 211815 61262 212208 60469 212559 59650 212890 58831 213158 57985 213406 57113 213613 56241 213758 55342 213882 54444 213944 53519 213964 52594 213944 51695 213882 50796 213758 49924 213613 49052 213406 48206 213158 47387 212890 46568 212559 45775 212208 45008 211815 44268 211381 43555 210926 42841 210430 42181 209914 41520 209356 40912 208756 40304 208136 39749 207496 39221 206814 38718 206111 38269 205388 37820 204644 37450 203879 37080 203073 36763 202267 36472 201440 36234 200593 36049 199725 35890 198836 35758 197948 35705 197038 35679 196129 35705 195220 35758 194331 35890 193421 36049 192553 36234 191685 36472 190838 36763 190011 37080 189205 37450 188420 37820 187635 38269 186891 38718 186167 39221 185465 39749 184803 40304 184142 40912 183522 41520 182943 42181 182385 42841 181848 43555 181352 44268 180897 45008 180484 45775 180071 46568 179719 47387 179409 48206 179120 49052 178872 49924 178686 50796 178521 51695 178417 52594 178335 53519 178314 53519 142643 52673 142643 50664 142643 48682 142643 46726 142643 44797 142643 42921 142643 41044 142643 39247 142643 37450 142643 35705 142643 33988 142643 32323 142643 30684 142643 29098 142643 27539 142643 26006 142643 24526 142643 23072 142643 21672 142643 20324 142643 19002 142643 17707 142643 16465 142643 15276 142643 14113 142643 13003 142643 11919 142643 10889 142643 9911 142643 8959 142643 8061 142643 7215 142643 6422 142643 5656 142643 4942 142643 4255 142643 3647 142643 3066 142643 2537 142643 2061 142643 1639 142643 1269 142643 925 142643 634 142643 423 142643 238 142643 106 142643 26 142643 0 142643 0 0 35679 0 35679 71321 35679 124807 71358 124807 71358 106993 499507 106993 499507 124807 535186 124807 535186 71321 535160 71321 535107 71321 534975 71321 534816 71321 534631 71321 534367 71321 534076 71321 533759 71321 533389 71321 532966 71321 532490 71321 531988 71321 531459 71321 530878 71321 530244 71321 529583 71321 528869 71321 528129 71321 527337 71321 526517 71321 525645 71321 524747 71321 523821 71321 522844 71321 521813 71321 520782 71321 519699 71321 518562 71321 517399 71321 516210 71321 514994 71321 513726 71321 512431 71321 511083 71321 509735 71321 508334 71321 506907 71321 505427 71321 503947 71321 502414 71321 500855 71321 499269 71321 497630 71321 495992 71321 494300 71321 492609 71321 490865 71321 489094 71321 487297 71321 485473 71321 483623 71321 481720 71321 479817 71321 477888 71321 475932 71321 473924 71321 471915 71321 469880 71321 467819 71321 465731 71321 463616 71321 461476 71321 459308 71321 457141 71321 454921 71321 452701 71321 450455 71321 448182 71321 445883 71321 443557 71321 441231 71321 438879 71321 436500 71321 434095 71321 431690 71321 429259 71321 426801 71321 424317 71321 421832 71321 419321 71321 416811 71321 414274 71321 411710 71321 409146 71321 406556 71321 403940 71321 401323 71321 398680 71321 396038 71321 393395 71321 390699 71321 388030 71321 385307 71321 382612 71321 379890 71321 377141 71321 374392 71321 371617 71321 368869 71321 366067 71321 363292 71321 360491 71321 357663 71321 354861 71321 352033 71321 349179 71321 346351 71321 343497 71321 340643 71321 337762 71321 334907 71321 332027 71321 329146 71321 326239 71321 323358 71321 320451 71321 317544 71321 314636 71321 311729 71321 308822 71321 305888 71321 302981 71321 300048 71321 297141 71321 294207 71321 291273 71321 288366 71321 285433 71321 282499 71321 279592 71321 276658 71321 273724 71321 270817 71321 267884 71321 264977 71321 262043 71321 259136 71321 256229 71321 253321 71321 250414 71321 247507 71321 244626 71321 241719 71321 238838 71321 235958 71321 233103 71321 230222 71321 227368 71321 224514 71321 221686 71321 218832 71321 216004 71321 213202 71321 210374 71321 207573 71321 204798 71321 201996 71321 199248 71321 196473 71321 193724 71321 190975 71321 188253 71321 185558 71321 182835 71321 180166 71321 177470 71321 174827 71321 172185 71321 169542 71321 166925 71321 164309 71321 161719 71321 159155 71321 156591 71321 154054 71321 151544 71321 149033 71321 146548 71321 144064 71321 141606 71321 139175 71321 136770 71321 134365 71321 131986 71321 129634 71321 127308 71321 124982 71321 122683 71321 120410 71321 118164 71321 115944 71321 113724 71321 111557 71321 109389 71321 107249 71321 105134 71321 103046 71321 100985 71321 98950 71321 96941 71321 94933 71321 92977 71321 91048 71321 89145 71321 87242 71321 85392 71321 83568 71321 81771 71321 80000 71321 78256 71321 76565 71321 74873 71321 73235 71321 71596 71321 70010 71321 68451 71321 66918 71321 65438 71321 63958 71321 62531 71321 61130 71321 59782 71321 58434 71321 57139 71321 55871 71321 54655 71321 53466 71321 52303 71321 51166 71321 50083 71321 49052 71321 48021 71321 47044 71321 46118 71321 45220 71321 44348 71321 43528 71321 42736 71321 41996 71321 41282 71321 40621 71321 39987 71321 39406 71321 38877 71321 38375 71321 37899 71321 37476 71321 37106 71321 36789 71321 36498 71321 36234 71321 36049 71321 35890 71321 35758 71321 35705 71321 35679 71321 35679 0 71358 0 71358 53486 107037 53486 107037 35671 463828 35671 463828 53486 499507 53486 499507 0 499480 0 499428 0 499322 0 499190 0 499031 0 498820 0 498555 0 498291 0 497948 0 497604 0 497208 0 496785 0 496309 0 495807 0 495278 0 494697 0 494089 0 493455 0 492794 0 492080 0 491340 0 490574 0 489755 0 488935 0 488063 0 487165 0 486213 0 485262 0 484257 0 483253 0 482196 0 481112 0 480002 0 478866 0 477677 0 476487 0 475272 0 474003 0 472734 0 471413 0 470091 0 468717 0 467316 0 465916 0 464462 0 463009 0 461502 0 459996 0 458463 0 456877 0 455291 0 453679 0 452041 0 450402 0 448710 0 447019 0 445275 0 443530 0 441760 0 439962 0 438165 0 436342 0 434492 0 432615 0 430712 0 428809 0 426880 0 424924 0 422969 0 420987 0 418978 0 416943 0 414908 0 412873 0 410785 0 408697 0 406609 0 404495 0 402354 0 400213 0 398046 0 395853 0 393685 0 391465 0 389245 0 387025 0 384779 0 382506 0 380233 0 377960 0 375661 0 373362 0 371036 0 368710 0 366384 0 364032 0 361680 0 359328 0 356949 0 354544 0 352166 0 349761 0 347355 0 344924 0 342519 0 340088 0 337630 0 335198 0 332740 0 330282 0 327825 0 325367 0 322882 0 320424 0 317940 0 315456 0 312971 0 310461 0 307976 0 305466 0 302981 0 300471 0 297960 0 295475 0 292965 0 290454 0 287943 0 285433 0 282922 0 280411 0 277900 0 275390 0 272905 0 270394 0 267884 0 265399 0 262889 0 260404 0 257894 0 255409 0 252925 0 250441 0 247983 0 245498 0 243040 0 240583 0 238125 0 235667 0 233235 0 230777 0 228346 0 225941 0 223510 0 221104 0 218699 0 216321 0 213916 0 211537 0 209185 0 206833 0 204481 0 202155 0 199829 0 197503 0 195204 0 192905 0 190632 0 188359 0 186086 0 183840 0 181620 0 179400 0 177180 0 175012 0 172819 0 170652 0 168511 0 166370 0 164256 0 162168 0 160080 0 157992 0 155957 0 153922 0 151887 0 149878 0 147896 0 145941 0 143985 0 142056 0 140153 0 138250 0 136373 0 134523 0 132700 0 130903 0 129105 0 127335 0 125590 0 123846 0 122155 0 120463 0 118824 0 117186 0 115574 0 113988 0 112402 0 110869 0 109363 0 107856 0 106403 0 104949 0 103549 0 102148 0 100774 0 99452 0 98131 0 96862 0 95593 0 94378 0 93188 0 91999 0 90863 0 89753 0 88669 0 87612 0 86608 0 85603 0 84652 0 83700 0 82802 0 81930 0 81110 0 80291 0 79525 0 78785 0 78071 0 77410 0 76776 0 76168 0 75587 0 75058 0 74556 0 74080 0 73657 0 73261 0 72917 0 72574 0 72310 0 72045 0 71834 0 71675 0 71543 0 71437 0 71385 0 71358 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" path="m5063,12960v558,,1012,580,1012,1296c6075,14971,5621,15552,5063,15552v-559,,-1013,-580,-1013,-1296c4050,13540,4504,12960,5063,12960xm16537,12960v559,,1013,580,1013,1296c17550,14972,17096,15552,16537,15552v-558,,-1012,-580,-1012,-1296c15525,13540,15979,12960,16537,12960xm10800,17280v-1118,,-2025,-1354,-2025,-3024c8775,12586,9682,11232,10800,11232v1118,,2025,1354,2025,3024c12825,15926,11918,17280,10800,17280xm10800,10368v-1491,,-2700,1740,-2700,3888c8100,16403,9309,18144,10800,18144v1491,,2700,-1741,2700,-3888c13500,12108,12291,10368,10800,10368xm2700,r,2592l4050,2592r,-864l17550,1728r,864l18900,2592,18900,v,,-16200,,-16200,xm1350,3456r,2592l2700,6048r,-864l18900,5184r,864l20250,6048r,-2592c20250,3456,1350,3456,1350,3456xm19575,10368v-373,,-675,-387,-675,-864c18900,9027,19202,8640,19575,8640v373,,675,387,675,864c20250,9981,19948,10368,19575,10368xm20250,17280r-1350,c18900,17280,18551,17683,18382,18319v-179,672,-135,1553,-157,1553c14569,19872,3375,19872,3375,19872v11,,22,-702,-151,-1364c3055,17861,2700,17280,2700,17280r-1350,l1350,11232r1350,c2700,11232,3057,10767,3227,10129v172,-644,159,-1489,148,-1489l18225,8640v-9,,-79,818,107,1478c18514,10761,18900,11232,18900,11232r1350,c20250,11232,20250,17280,20250,17280xm19575,19872v-373,,-675,-387,-675,-864c18900,18531,19202,18144,19575,18144v373,,675,387,675,864c20250,19485,19948,19872,19575,19872xm2025,19872v-373,,-675,-387,-675,-864c1350,18531,1652,18144,2025,18144v373,,675,387,675,864c2700,19485,2398,19872,2025,19872xm2025,8640v373,,675,387,675,864c2700,9981,2398,10368,2025,10368v-373,,-675,-387,-675,-864c1350,9027,1652,8640,2025,8640xm,6912l,21600r21600,l21600,6912v,,-21600,,-21600,xe" fillcolor="#2c212f" stroked="f" strokeweight="1pt">
                <v:stroke miterlimit="4" joinstyle="miter"/>
                <v:path arrowok="t" o:extrusionok="f" o:connecttype="custom" o:connectlocs="285515,223063;285515,223063;285515,223063;285515,223063" o:connectangles="0,90,180,270"/>
                <w10:wrap type="through" anchorx="page" anchory="page"/>
              </v:shape>
            </w:pict>
          </mc:Fallback>
        </mc:AlternateContent>
      </w:r>
    </w:p>
    <w:p w:rsidR="00CF696E" w:rsidRDefault="00CF696E">
      <w:pPr>
        <w:pStyle w:val="Body"/>
        <w:sectPr w:rsidR="00CF696E">
          <w:pgSz w:w="11906" w:h="16838"/>
          <w:pgMar w:top="1134" w:right="1134" w:bottom="1134" w:left="1134" w:header="709" w:footer="850" w:gutter="0"/>
          <w:cols w:space="720"/>
        </w:sectPr>
      </w:pPr>
      <w:r>
        <w:rPr>
          <w:noProof/>
          <w:lang w:val="en-US"/>
        </w:rPr>
        <w:lastRenderedPageBreak/>
        <w:drawing>
          <wp:anchor distT="152400" distB="152400" distL="152400" distR="152400" simplePos="0" relativeHeight="251697152" behindDoc="0" locked="0" layoutInCell="1" allowOverlap="1">
            <wp:simplePos x="0" y="0"/>
            <wp:positionH relativeFrom="page">
              <wp:posOffset>745976</wp:posOffset>
            </wp:positionH>
            <wp:positionV relativeFrom="page">
              <wp:posOffset>2631693</wp:posOffset>
            </wp:positionV>
            <wp:extent cx="1893476" cy="1601937"/>
            <wp:effectExtent l="0" t="0" r="0" b="0"/>
            <wp:wrapThrough wrapText="bothSides" distL="152400" distR="152400">
              <wp:wrapPolygon edited="1">
                <wp:start x="0" y="0"/>
                <wp:lineTo x="0" y="21598"/>
                <wp:lineTo x="21600" y="21598"/>
                <wp:lineTo x="21600" y="0"/>
                <wp:lineTo x="0" y="0"/>
              </wp:wrapPolygon>
            </wp:wrapThrough>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Photo Placeholder 9.jpg"/>
                    <pic:cNvPicPr>
                      <a:picLocks noChangeAspect="1"/>
                    </pic:cNvPicPr>
                  </pic:nvPicPr>
                  <pic:blipFill>
                    <a:blip r:embed="rId9"/>
                    <a:srcRect l="10580" r="10580"/>
                    <a:stretch>
                      <a:fillRect/>
                    </a:stretch>
                  </pic:blipFill>
                  <pic:spPr>
                    <a:xfrm>
                      <a:off x="0" y="0"/>
                      <a:ext cx="1893476" cy="1601937"/>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698176" behindDoc="0" locked="0" layoutInCell="1" allowOverlap="1">
                <wp:simplePos x="0" y="0"/>
                <wp:positionH relativeFrom="page">
                  <wp:posOffset>720000</wp:posOffset>
                </wp:positionH>
                <wp:positionV relativeFrom="page">
                  <wp:posOffset>10086302</wp:posOffset>
                </wp:positionV>
                <wp:extent cx="6120057" cy="269230"/>
                <wp:effectExtent l="0" t="0" r="0" b="0"/>
                <wp:wrapTopAndBottom distT="152400" distB="152400"/>
                <wp:docPr id="1073741866" name="officeArt object"/>
                <wp:cNvGraphicFramePr/>
                <a:graphic xmlns:a="http://schemas.openxmlformats.org/drawingml/2006/main">
                  <a:graphicData uri="http://schemas.microsoft.com/office/word/2010/wordprocessingShape">
                    <wps:wsp>
                      <wps:cNvSpPr/>
                      <wps:spPr>
                        <a:xfrm>
                          <a:off x="0" y="0"/>
                          <a:ext cx="6120057" cy="269230"/>
                        </a:xfrm>
                        <a:prstGeom prst="rect">
                          <a:avLst/>
                        </a:prstGeom>
                        <a:noFill/>
                        <a:ln w="12700" cap="flat">
                          <a:noFill/>
                          <a:miter lim="400000"/>
                        </a:ln>
                        <a:effectLst/>
                      </wps:spPr>
                      <wps:txbx>
                        <w:txbxContent>
                          <w:p w:rsidR="008D5F41" w:rsidRDefault="00CF696E">
                            <w:pPr>
                              <w:pStyle w:val="Body"/>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4</w:t>
                            </w:r>
                            <w:r>
                              <w:rPr>
                                <w:rFonts w:ascii="Avenir Next Condensed Medium" w:eastAsia="Avenir Next Condensed Medium" w:hAnsi="Avenir Next Condensed Medium" w:cs="Avenir Next Condensed Medium"/>
                                <w:caps/>
                                <w:sz w:val="20"/>
                                <w:szCs w:val="20"/>
                              </w:rPr>
                              <w:fldChar w:fldCharType="end"/>
                            </w:r>
                          </w:p>
                        </w:txbxContent>
                      </wps:txbx>
                      <wps:bodyPr wrap="square" lIns="50800" tIns="50800" rIns="50800" bIns="50800" numCol="1" anchor="t">
                        <a:noAutofit/>
                      </wps:bodyPr>
                    </wps:wsp>
                  </a:graphicData>
                </a:graphic>
              </wp:anchor>
            </w:drawing>
          </mc:Choice>
          <mc:Fallback>
            <w:pict>
              <v:rect id="_x0000_s1051" style="position:absolute;margin-left:56.7pt;margin-top:794.2pt;width:481.9pt;height:21.2pt;z-index:2516981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" filled="f" stroked="f" strokeweight="1pt">
                <v:stroke miterlimit="4"/>
                <v:textbox inset="4pt,4pt,4pt,4pt">
                  <w:txbxContent>
                    <w:p w:rsidR="008D5F41" w:rsidRDefault="00CF696E">
                      <w:pPr>
                        <w:pStyle w:val="Body"/>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4</w:t>
                      </w:r>
                      <w:r>
                        <w:rPr>
                          <w:rFonts w:ascii="Avenir Next Condensed Medium" w:eastAsia="Avenir Next Condensed Medium" w:hAnsi="Avenir Next Condensed Medium" w:cs="Avenir Next Condensed Medium"/>
                          <w:caps/>
                          <w:sz w:val="20"/>
                          <w:szCs w:val="20"/>
                        </w:rPr>
                        <w:fldChar w:fldCharType="end"/>
                      </w: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699200" behindDoc="0" locked="0" layoutInCell="1" allowOverlap="1">
                <wp:simplePos x="0" y="0"/>
                <wp:positionH relativeFrom="page">
                  <wp:posOffset>720000</wp:posOffset>
                </wp:positionH>
                <wp:positionV relativeFrom="page">
                  <wp:posOffset>649096</wp:posOffset>
                </wp:positionV>
                <wp:extent cx="6120057" cy="1282304"/>
                <wp:effectExtent l="0" t="0" r="0" b="0"/>
                <wp:wrapTopAndBottom distT="152400" distB="152400"/>
                <wp:docPr id="1073741867" name="officeArt object"/>
                <wp:cNvGraphicFramePr/>
                <a:graphic xmlns:a="http://schemas.openxmlformats.org/drawingml/2006/main">
                  <a:graphicData uri="http://schemas.microsoft.com/office/word/2010/wordprocessingShape">
                    <wps:wsp>
                      <wps:cNvSpPr/>
                      <wps:spPr>
                        <a:xfrm>
                          <a:off x="0" y="0"/>
                          <a:ext cx="6120057" cy="1282304"/>
                        </a:xfrm>
                        <a:prstGeom prst="rect">
                          <a:avLst/>
                        </a:prstGeom>
                        <a:noFill/>
                        <a:ln w="12700" cap="flat">
                          <a:noFill/>
                          <a:miter lim="400000"/>
                        </a:ln>
                        <a:effectLst/>
                      </wps:spPr>
                      <wps:txbx>
                        <w:txbxContent>
                          <w:p w:rsidR="008D5F41" w:rsidRDefault="00CF696E">
                            <w:pPr>
                              <w:pStyle w:val="Heading"/>
                            </w:pPr>
                            <w:r>
                              <w:t>fiant sollemnes in</w:t>
                            </w:r>
                          </w:p>
                          <w:p w:rsidR="008D5F41" w:rsidRDefault="00CF696E">
                            <w:pPr>
                              <w:pStyle w:val="Heading"/>
                            </w:pPr>
                            <w:r>
                              <w:rPr>
                                <w:lang w:val="en-US"/>
                              </w:rPr>
                              <w:t>Lorem</w:t>
                            </w:r>
                          </w:p>
                        </w:txbxContent>
                      </wps:txbx>
                      <wps:bodyPr wrap="square" lIns="50800" tIns="50800" rIns="50800" bIns="50800" numCol="1" anchor="t">
                        <a:noAutofit/>
                      </wps:bodyPr>
                    </wps:wsp>
                  </a:graphicData>
                </a:graphic>
              </wp:anchor>
            </w:drawing>
          </mc:Choice>
          <mc:Fallback>
            <w:pict>
              <v:rect id="_x0000_s1052" style="position:absolute;margin-left:56.7pt;margin-top:51.1pt;width:481.9pt;height:100.95pt;z-index:2516992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" filled="f" stroked="f" strokeweight="1pt">
                <v:stroke miterlimit="4"/>
                <v:textbox inset="4pt,4pt,4pt,4pt">
                  <w:txbxContent>
                    <w:p w:rsidR="008D5F41" w:rsidRDefault="00CF696E">
                      <w:pPr>
                        <w:pStyle w:val="Heading"/>
                      </w:pPr>
                      <w:r>
                        <w:t>fiant sollemnes in</w:t>
                      </w:r>
                    </w:p>
                    <w:p w:rsidR="008D5F41" w:rsidRDefault="00CF696E">
                      <w:pPr>
                        <w:pStyle w:val="Heading"/>
                      </w:pPr>
                      <w:r>
                        <w:rPr>
                          <w:lang w:val="en-US"/>
                        </w:rPr>
                        <w:t>Lorem</w:t>
                      </w: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700224" behindDoc="0" locked="0" layoutInCell="1" allowOverlap="1">
                <wp:simplePos x="0" y="0"/>
                <wp:positionH relativeFrom="page">
                  <wp:posOffset>2832920</wp:posOffset>
                </wp:positionH>
                <wp:positionV relativeFrom="page">
                  <wp:posOffset>4484933</wp:posOffset>
                </wp:positionV>
                <wp:extent cx="2039457" cy="280012"/>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53" style="position:absolute;margin-left:223.05pt;margin-top:353.15pt;width:160.6pt;height:22.05pt;z-index:2517002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r>
        <w:rPr>
          <w:noProof/>
          <w:lang w:val="en-US"/>
        </w:rPr>
        <mc:AlternateContent>
          <mc:Choice Requires="wpg">
            <w:drawing>
              <wp:anchor distT="152400" distB="152400" distL="152400" distR="152400" simplePos="0" relativeHeight="251701248" behindDoc="0" locked="0" layoutInCell="1" allowOverlap="1">
                <wp:simplePos x="0" y="0"/>
                <wp:positionH relativeFrom="page">
                  <wp:posOffset>745976</wp:posOffset>
                </wp:positionH>
                <wp:positionV relativeFrom="page">
                  <wp:posOffset>5076826</wp:posOffset>
                </wp:positionV>
                <wp:extent cx="6091987" cy="4636690"/>
                <wp:effectExtent l="0" t="0" r="0" b="0"/>
                <wp:wrapNone/>
                <wp:docPr id="1073741869" name="officeArt object"/>
                <wp:cNvGraphicFramePr/>
                <a:graphic xmlns:a="http://schemas.openxmlformats.org/drawingml/2006/main">
                  <a:graphicData uri="http://schemas.microsoft.com/office/word/2010/wordprocessingGroup">
                    <wpg:wgp>
                      <wpg:cNvGrpSpPr/>
                      <wpg:grpSpPr>
                        <a:xfrm>
                          <a:off x="0" y="0"/>
                          <a:ext cx="6091987" cy="4636690"/>
                          <a:chOff x="0" y="0"/>
                          <a:chExt cx="6091986" cy="4636689"/>
                        </a:xfrm>
                      </wpg:grpSpPr>
                      <wps:wsp>
                        <wps:cNvPr id="1073741870" name="Shape 1073741870"/>
                        <wps:cNvSpPr/>
                        <wps:spPr>
                          <a:xfrm>
                            <a:off x="0" y="0"/>
                            <a:ext cx="6091987" cy="4636690"/>
                          </a:xfrm>
                          <a:prstGeom prst="rect">
                            <a:avLst/>
                          </a:prstGeom>
                          <a:noFill/>
                          <a:ln w="12700" cap="flat">
                            <a:noFill/>
                            <a:miter lim="400000"/>
                          </a:ln>
                          <a:effectLst/>
                        </wps:spPr>
                        <wps:bodyPr/>
                      </wps:wsp>
                      <wps:wsp>
                        <wps:cNvPr id="1073741871" name="Shape 1073741871"/>
                        <wps:cNvSpPr/>
                        <wps:spPr>
                          <a:xfrm>
                            <a:off x="0" y="0"/>
                            <a:ext cx="1827597" cy="4636690"/>
                          </a:xfrm>
                          <a:prstGeom prst="rect">
                            <a:avLst/>
                          </a:prstGeom>
                        </wps:spPr>
                        <wps:txbx id="26">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Typi non habent claritatem insitam; est usus legentis in iis qui facit eorum claritatem. Investigationes lectores legere me lius quod ii legunt saepius. Claritas est etiam processus, qui sequitur consuetudium. Mirum est notare quam gothica, quam nunc putamus parum claram, anteposuerit litterarum formas humanitatis per seacula quarta decima et decima. Eodem modo typi, qui nunc nobis videntur clari, fiant in futurum.</w:t>
                              </w:r>
                            </w:p>
                            <w:p w:rsidR="008D5F41" w:rsidRDefault="00CF696E">
                              <w:pPr>
                                <w:pStyle w:val="Body"/>
                              </w:pPr>
                              <w:r>
                                <w:rPr>
                                  <w:lang w:val="it-IT"/>
                                </w:rPr>
                                <w:t>habent claritatem insitam; est legentis in iis qui facit. Investigationes lectores legere me lius quod ii. Claritas est etiam, qui sequitur mutationem. Mirum est notare quam littera gothica, quam nunc parum claram, formas humanitatis decima et quinta decima. Eodem, qui nunc nobis videntur parum clari, sollemnes in futurum.</w:t>
                              </w:r>
                            </w:p>
                          </w:txbxContent>
                        </wps:txbx>
                        <wps:bodyPr wrap="square" lIns="0" tIns="0" rIns="0" bIns="0" numCol="3" spcCol="304599" anchor="t">
                          <a:noAutofit/>
                        </wps:bodyPr>
                      </wps:wsp>
                      <wps:wsp>
                        <wps:cNvPr id="1073741872" name="Shape 1073741872"/>
                        <wps:cNvSpPr/>
                        <wps:spPr>
                          <a:xfrm>
                            <a:off x="2132195" y="0"/>
                            <a:ext cx="1827597" cy="4636690"/>
                          </a:xfrm>
                          <a:prstGeom prst="rect">
                            <a:avLst/>
                          </a:prstGeom>
                        </wps:spPr>
                        <wps:linkedTxbx id="26" seq="1"/>
                        <wps:bodyPr wrap="square" lIns="0" tIns="0" rIns="0" bIns="0" numCol="3" spcCol="304599" anchor="t">
                          <a:noAutofit/>
                        </wps:bodyPr>
                      </wps:wsp>
                      <wps:wsp>
                        <wps:cNvPr id="1073741873" name="Shape 1073741873"/>
                        <wps:cNvSpPr/>
                        <wps:spPr>
                          <a:xfrm>
                            <a:off x="4264390" y="0"/>
                            <a:ext cx="1827597" cy="4636690"/>
                          </a:xfrm>
                          <a:prstGeom prst="rect">
                            <a:avLst/>
                          </a:prstGeom>
                        </wps:spPr>
                        <wps:linkedTxbx id="26" seq="2"/>
                        <wps:bodyPr wrap="square" lIns="0" tIns="0" rIns="0" bIns="0" numCol="3" spcCol="304599" anchor="t">
                          <a:noAutofit/>
                        </wps:bodyPr>
                      </wps:wsp>
                    </wpg:wgp>
                  </a:graphicData>
                </a:graphic>
              </wp:anchor>
            </w:drawing>
          </mc:Choice>
          <mc:Fallback>
            <w:pict>
              <v:group id="_x0000_s1054" style="position:absolute;margin-left:58.75pt;margin-top:399.75pt;width:479.7pt;height:365.1pt;z-index:251701248;mso-wrap-distance-left:12pt;mso-wrap-distance-top:12pt;mso-wrap-distance-right:12pt;mso-wrap-distance-bottom:12pt;mso-position-horizontal-relative:page;mso-position-vertical-relative:page" coordsize="60919,463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">
                <v:rect id="Shape 1073741870" o:spid="_x0000_s1055" style="position:absolute;width:60919;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" filled="f" stroked="f" strokeweight="1pt">
                  <v:stroke miterlimit="4"/>
                </v:rect>
                <v:rect id="Shape 1073741871" o:spid="_x0000_s1056" style="position:absolute;width:18275;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" filled="f" stroked="f">
                  <v:textbox style="mso-next-textbox:#Shape 1073741872" inset="0,0,0,0">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tempor cum soluta nobis eleifend option congue nihil imperdiet doming id quod mazim placerat facer possim assum. Typi non habent claritatem insitam; est usus legentis in iis qui facit eorum claritatem. Investigationes lectores legere me lius quod ii legunt saepius. Claritas est etiam processus, qui sequitur consuetudium. Mirum est notare quam gothica, quam nunc putamus parum claram, anteposuerit litterarum formas humanitatis per seacula quarta decima et decima. Eodem modo typi, qui nunc nobis videntur clari, fiant in futurum.</w:t>
                        </w:r>
                      </w:p>
                      <w:p w:rsidR="008D5F41" w:rsidRDefault="00CF696E">
                        <w:pPr>
                          <w:pStyle w:val="Body"/>
                        </w:pPr>
                        <w:r>
                          <w:rPr>
                            <w:lang w:val="it-IT"/>
                          </w:rPr>
                          <w:t>habent claritatem insitam; est legentis in iis qui facit. Investigationes lectores legere me lius quod ii. Claritas est etiam, qui sequitur mutationem. Mirum est notare quam littera gothica, quam nunc parum claram, formas humanitatis decima et quinta decima. Eodem, qui nunc nobis videntur parum clari, sollemnes in futurum.</w:t>
                        </w:r>
                      </w:p>
                    </w:txbxContent>
                  </v:textbox>
                </v:rect>
                <v:rect id="Shape 1073741872" o:spid="_x0000_s1057" style="position:absolute;left:21321;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" filled="f" stroked="f">
                  <v:textbox style="mso-next-textbox:#Shape 1073741873" inset="0,0,0,0">
                    <w:txbxContent/>
                  </v:textbox>
                </v:rect>
                <v:rect id="Shape 1073741873" o:spid="_x0000_s1058" style="position:absolute;left:42643;width:18276;height:46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" filled="f" stroked="f">
                  <v:textbox inset="0,0,0,0">
                    <w:txbxContent/>
                  </v:textbox>
                </v:rect>
                <w10:wrap anchorx="page" anchory="page"/>
              </v:group>
            </w:pict>
          </mc:Fallback>
        </mc:AlternateContent>
      </w:r>
      <w:r>
        <w:rPr>
          <w:noProof/>
          <w:lang w:val="en-US"/>
        </w:rPr>
        <w:drawing>
          <wp:anchor distT="152400" distB="152400" distL="152400" distR="152400" simplePos="0" relativeHeight="251702272" behindDoc="0" locked="0" layoutInCell="1" allowOverlap="1">
            <wp:simplePos x="0" y="0"/>
            <wp:positionH relativeFrom="page">
              <wp:posOffset>2832920</wp:posOffset>
            </wp:positionH>
            <wp:positionV relativeFrom="page">
              <wp:posOffset>2631693</wp:posOffset>
            </wp:positionV>
            <wp:extent cx="3993044" cy="1586359"/>
            <wp:effectExtent l="0" t="0" r="0" b="0"/>
            <wp:wrapTopAndBottom distT="152400" distB="15240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Photo Placeholder 9.jpg"/>
                    <pic:cNvPicPr>
                      <a:picLocks noChangeAspect="1"/>
                    </pic:cNvPicPr>
                  </pic:nvPicPr>
                  <pic:blipFill>
                    <a:blip r:embed="rId9"/>
                    <a:srcRect t="20218" b="20218"/>
                    <a:stretch>
                      <a:fillRect/>
                    </a:stretch>
                  </pic:blipFill>
                  <pic:spPr>
                    <a:xfrm>
                      <a:off x="0" y="0"/>
                      <a:ext cx="3993044" cy="1586359"/>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703296" behindDoc="0" locked="0" layoutInCell="1" allowOverlap="1">
                <wp:simplePos x="0" y="0"/>
                <wp:positionH relativeFrom="page">
                  <wp:posOffset>720000</wp:posOffset>
                </wp:positionH>
                <wp:positionV relativeFrom="page">
                  <wp:posOffset>4484933</wp:posOffset>
                </wp:positionV>
                <wp:extent cx="2039457" cy="280012"/>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59" style="position:absolute;margin-left:56.7pt;margin-top:353.15pt;width:160.6pt;height:22.05pt;z-index:2517032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p>
    <w:p w:rsidR="00CF696E" w:rsidRDefault="00CF696E">
      <w:pPr>
        <w:pStyle w:val="Body"/>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04320" behindDoc="0" locked="0" layoutInCell="1" allowOverlap="1" wp14:anchorId="3D8BDF5A" wp14:editId="3A04544A">
                <wp:simplePos x="0" y="0"/>
                <wp:positionH relativeFrom="page">
                  <wp:posOffset>720000</wp:posOffset>
                </wp:positionH>
                <wp:positionV relativeFrom="page">
                  <wp:posOffset>10086302</wp:posOffset>
                </wp:positionV>
                <wp:extent cx="6120057" cy="269230"/>
                <wp:effectExtent l="0" t="0" r="0" b="0"/>
                <wp:wrapTopAndBottom distT="152400" distB="152400"/>
                <wp:docPr id="1073741876" name="officeArt object"/>
                <wp:cNvGraphicFramePr/>
                <a:graphic xmlns:a="http://schemas.openxmlformats.org/drawingml/2006/main">
                  <a:graphicData uri="http://schemas.microsoft.com/office/word/2010/wordprocessingShape">
                    <wps:wsp>
                      <wps:cNvSpPr/>
                      <wps:spPr>
                        <a:xfrm>
                          <a:off x="0" y="0"/>
                          <a:ext cx="6120057" cy="269230"/>
                        </a:xfrm>
                        <a:prstGeom prst="rect">
                          <a:avLst/>
                        </a:prstGeom>
                        <a:noFill/>
                        <a:ln w="12700" cap="flat">
                          <a:noFill/>
                          <a:miter lim="400000"/>
                        </a:ln>
                        <a:effectLst/>
                      </wps:spPr>
                      <wps:txbx>
                        <w:txbxContent>
                          <w:p w:rsidR="008D5F41" w:rsidRDefault="00CF696E">
                            <w:pPr>
                              <w:pStyle w:val="Body"/>
                              <w:jc w:val="right"/>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5</w:t>
                            </w:r>
                            <w:r>
                              <w:rPr>
                                <w:rFonts w:ascii="Avenir Next Condensed Medium" w:eastAsia="Avenir Next Condensed Medium" w:hAnsi="Avenir Next Condensed Medium" w:cs="Avenir Next Condensed Medium"/>
                                <w:caps/>
                                <w:sz w:val="20"/>
                                <w:szCs w:val="20"/>
                              </w:rPr>
                              <w:fldChar w:fldCharType="end"/>
                            </w:r>
                          </w:p>
                        </w:txbxContent>
                      </wps:txbx>
                      <wps:bodyPr wrap="square" lIns="50800" tIns="50800" rIns="50800" bIns="50800" numCol="1" anchor="t">
                        <a:noAutofit/>
                      </wps:bodyPr>
                    </wps:wsp>
                  </a:graphicData>
                </a:graphic>
              </wp:anchor>
            </w:drawing>
          </mc:Choice>
          <mc:Fallback>
            <w:pict>
              <v:rect w14:anchorId="3D8BDF5A" id="_x0000_s1060" style="position:absolute;margin-left:56.7pt;margin-top:794.2pt;width:481.9pt;height:21.2pt;z-index:2517043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" filled="f" stroked="f" strokeweight="1pt">
                <v:stroke miterlimit="4"/>
                <v:textbox inset="4pt,4pt,4pt,4pt">
                  <w:txbxContent>
                    <w:p w:rsidR="008D5F41" w:rsidRDefault="00CF696E">
                      <w:pPr>
                        <w:pStyle w:val="Body"/>
                        <w:jc w:val="right"/>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5</w:t>
                      </w:r>
                      <w:r>
                        <w:rPr>
                          <w:rFonts w:ascii="Avenir Next Condensed Medium" w:eastAsia="Avenir Next Condensed Medium" w:hAnsi="Avenir Next Condensed Medium" w:cs="Avenir Next Condensed Medium"/>
                          <w:caps/>
                          <w:sz w:val="20"/>
                          <w:szCs w:val="20"/>
                        </w:rPr>
                        <w:fldChar w:fldCharType="end"/>
                      </w:r>
                    </w:p>
                  </w:txbxContent>
                </v:textbox>
                <w10:wrap type="topAndBottom" anchorx="page" anchory="page"/>
              </v:rect>
            </w:pict>
          </mc:Fallback>
        </mc:AlternateContent>
      </w:r>
      <w:r>
        <w:rPr>
          <w:noProof/>
          <w:lang w:val="en-US"/>
        </w:rPr>
        <w:drawing>
          <wp:anchor distT="152400" distB="152400" distL="152400" distR="152400" simplePos="0" relativeHeight="251705344" behindDoc="0" locked="0" layoutInCell="1" allowOverlap="1" wp14:anchorId="5322777E" wp14:editId="6C4F0A17">
            <wp:simplePos x="0" y="0"/>
            <wp:positionH relativeFrom="page">
              <wp:posOffset>190492</wp:posOffset>
            </wp:positionH>
            <wp:positionV relativeFrom="page">
              <wp:posOffset>244093</wp:posOffset>
            </wp:positionV>
            <wp:extent cx="7179057" cy="3535760"/>
            <wp:effectExtent l="0" t="0" r="0" b="0"/>
            <wp:wrapTopAndBottom distT="152400" distB="15240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Photo Placeholder 9.jpg"/>
                    <pic:cNvPicPr>
                      <a:picLocks noChangeAspect="1"/>
                    </pic:cNvPicPr>
                  </pic:nvPicPr>
                  <pic:blipFill>
                    <a:blip r:embed="rId9"/>
                    <a:srcRect t="13080" b="13080"/>
                    <a:stretch>
                      <a:fillRect/>
                    </a:stretch>
                  </pic:blipFill>
                  <pic:spPr>
                    <a:xfrm>
                      <a:off x="0" y="0"/>
                      <a:ext cx="7179057" cy="3535760"/>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706368" behindDoc="0" locked="0" layoutInCell="1" allowOverlap="1" wp14:anchorId="2F431515" wp14:editId="3B8CA2DE">
                <wp:simplePos x="0" y="0"/>
                <wp:positionH relativeFrom="page">
                  <wp:posOffset>190500</wp:posOffset>
                </wp:positionH>
                <wp:positionV relativeFrom="page">
                  <wp:posOffset>4179696</wp:posOffset>
                </wp:positionV>
                <wp:extent cx="2901794" cy="2017118"/>
                <wp:effectExtent l="0" t="0" r="0" b="0"/>
                <wp:wrapThrough wrapText="bothSides" distL="152400" distR="152400">
                  <wp:wrapPolygon edited="1">
                    <wp:start x="0" y="0"/>
                    <wp:lineTo x="21600" y="0"/>
                    <wp:lineTo x="21600" y="21600"/>
                    <wp:lineTo x="0" y="21600"/>
                    <wp:lineTo x="0" y="0"/>
                  </wp:wrapPolygon>
                </wp:wrapThrough>
                <wp:docPr id="1073741878" name="officeArt object"/>
                <wp:cNvGraphicFramePr/>
                <a:graphic xmlns:a="http://schemas.openxmlformats.org/drawingml/2006/main">
                  <a:graphicData uri="http://schemas.microsoft.com/office/word/2010/wordprocessingShape">
                    <wps:wsp>
                      <wps:cNvSpPr/>
                      <wps:spPr>
                        <a:xfrm>
                          <a:off x="0" y="0"/>
                          <a:ext cx="2901794" cy="2017118"/>
                        </a:xfrm>
                        <a:prstGeom prst="rect">
                          <a:avLst/>
                        </a:prstGeom>
                        <a:noFill/>
                        <a:ln w="12700" cap="flat">
                          <a:noFill/>
                          <a:miter lim="400000"/>
                        </a:ln>
                        <a:effectLst/>
                      </wps:spPr>
                      <wps:txbx>
                        <w:txbxContent>
                          <w:p w:rsidR="008D5F41" w:rsidRDefault="00CF696E">
                            <w:pPr>
                              <w:pStyle w:val="Heading"/>
                              <w:jc w:val="right"/>
                            </w:pPr>
                            <w:r>
                              <w:t>fiant sollemnes in</w:t>
                            </w:r>
                            <w:r>
                              <w:rPr>
                                <w:lang w:val="en-US"/>
                              </w:rPr>
                              <w:t>Lorem</w:t>
                            </w:r>
                          </w:p>
                        </w:txbxContent>
                      </wps:txbx>
                      <wps:bodyPr wrap="square" lIns="50800" tIns="50800" rIns="50800" bIns="50800" numCol="1" anchor="t">
                        <a:noAutofit/>
                      </wps:bodyPr>
                    </wps:wsp>
                  </a:graphicData>
                </a:graphic>
              </wp:anchor>
            </w:drawing>
          </mc:Choice>
          <mc:Fallback>
            <w:pict>
              <v:rect w14:anchorId="2F431515" id="_x0000_s1061" style="position:absolute;margin-left:15pt;margin-top:329.1pt;width:228.5pt;height:158.85pt;z-index:25170636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5 0 21595 21593 0 21593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" filled="f" stroked="f" strokeweight="1pt">
                <v:stroke miterlimit="4"/>
                <v:textbox inset="4pt,4pt,4pt,4pt">
                  <w:txbxContent>
                    <w:p w:rsidR="008D5F41" w:rsidRDefault="00CF696E">
                      <w:pPr>
                        <w:pStyle w:val="Heading"/>
                        <w:jc w:val="right"/>
                      </w:pPr>
                      <w:r>
                        <w:t>fiant sollemnes in</w:t>
                      </w:r>
                      <w:r>
                        <w:rPr>
                          <w:lang w:val="en-US"/>
                        </w:rPr>
                        <w:t>Lorem</w:t>
                      </w:r>
                    </w:p>
                  </w:txbxContent>
                </v:textbox>
                <w10:wrap type="through" anchorx="page" anchory="page"/>
              </v:rect>
            </w:pict>
          </mc:Fallback>
        </mc:AlternateContent>
      </w:r>
      <w:r>
        <w:rPr>
          <w:noProof/>
          <w:lang w:val="en-US"/>
        </w:rPr>
        <mc:AlternateContent>
          <mc:Choice Requires="wpg">
            <w:drawing>
              <wp:anchor distT="152400" distB="152400" distL="152400" distR="152400" simplePos="0" relativeHeight="251707392" behindDoc="0" locked="0" layoutInCell="1" allowOverlap="1" wp14:anchorId="1D50E921" wp14:editId="440C5F98">
                <wp:simplePos x="0" y="0"/>
                <wp:positionH relativeFrom="page">
                  <wp:posOffset>3400732</wp:posOffset>
                </wp:positionH>
                <wp:positionV relativeFrom="page">
                  <wp:posOffset>4347667</wp:posOffset>
                </wp:positionV>
                <wp:extent cx="3439324" cy="5403948"/>
                <wp:effectExtent l="0" t="0" r="0" b="0"/>
                <wp:wrapNone/>
                <wp:docPr id="1073741879" name="officeArt object"/>
                <wp:cNvGraphicFramePr/>
                <a:graphic xmlns:a="http://schemas.openxmlformats.org/drawingml/2006/main">
                  <a:graphicData uri="http://schemas.microsoft.com/office/word/2010/wordprocessingGroup">
                    <wpg:wgp>
                      <wpg:cNvGrpSpPr/>
                      <wpg:grpSpPr>
                        <a:xfrm>
                          <a:off x="0" y="0"/>
                          <a:ext cx="3439324" cy="5403948"/>
                          <a:chOff x="0" y="0"/>
                          <a:chExt cx="3439323" cy="5403947"/>
                        </a:xfrm>
                      </wpg:grpSpPr>
                      <wps:wsp>
                        <wps:cNvPr id="1073741880" name="Shape 1073741880"/>
                        <wps:cNvSpPr/>
                        <wps:spPr>
                          <a:xfrm>
                            <a:off x="0" y="0"/>
                            <a:ext cx="3439324" cy="5403948"/>
                          </a:xfrm>
                          <a:prstGeom prst="rect">
                            <a:avLst/>
                          </a:prstGeom>
                          <a:noFill/>
                          <a:ln w="12700" cap="flat">
                            <a:noFill/>
                            <a:miter lim="400000"/>
                          </a:ln>
                          <a:effectLst/>
                        </wps:spPr>
                        <wps:bodyPr/>
                      </wps:wsp>
                      <wps:wsp>
                        <wps:cNvPr id="1073741881" name="Shape 1073741881"/>
                        <wps:cNvSpPr/>
                        <wps:spPr>
                          <a:xfrm>
                            <a:off x="0" y="0"/>
                            <a:ext cx="1633679" cy="5403948"/>
                          </a:xfrm>
                          <a:prstGeom prst="rect">
                            <a:avLst/>
                          </a:prstGeom>
                        </wps:spPr>
                        <wps:txbx id="30">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aliquam erat. Ut wisi enim ad minim veniam, quis nostrud ullamcorper suscipit nisl aliquip ex ea consequat. Duis eum iriure dolor in in vulputate velit molestie consequat, vel illum dolore eu feugiat nulla facilisis at vero eros et et iusto odio dignissim qui blandit praesent luptatum zzril delenit augue duis dolore te feugait nulla facilisi. Nam liber tempor cum soluta nobis eleifend option congue nihil imperdiet doming id placerat possim assum. Typi habent claritatem; est usus legentis in iis qui facit claritatem. Investigationes lectores me lius quod ii. Claritas etiam. Mirum est quam, nunc putamus, per et decima. Eodem modo typi, qui,est legentis in iis qui. legere me lius quod ii. Claritas est etiam, qui. Mirum notare quam gothica, quam nunc, formas et quinta. Eodem, qui nunc nobis videntur parum clari, sollemnes in futurum.</w:t>
                              </w:r>
                            </w:p>
                          </w:txbxContent>
                        </wps:txbx>
                        <wps:bodyPr wrap="square" lIns="0" tIns="0" rIns="0" bIns="0" numCol="2" spcCol="171966" anchor="t">
                          <a:noAutofit/>
                        </wps:bodyPr>
                      </wps:wsp>
                      <wps:wsp>
                        <wps:cNvPr id="1073741882" name="Shape 1073741882"/>
                        <wps:cNvSpPr/>
                        <wps:spPr>
                          <a:xfrm>
                            <a:off x="1805645" y="0"/>
                            <a:ext cx="1633679" cy="5403948"/>
                          </a:xfrm>
                          <a:prstGeom prst="rect">
                            <a:avLst/>
                          </a:prstGeom>
                        </wps:spPr>
                        <wps:linkedTxbx id="30" seq="1"/>
                        <wps:bodyPr wrap="square" lIns="0" tIns="0" rIns="0" bIns="0" numCol="2" spcCol="171966" anchor="t">
                          <a:noAutofit/>
                        </wps:bodyPr>
                      </wps:wsp>
                    </wpg:wgp>
                  </a:graphicData>
                </a:graphic>
              </wp:anchor>
            </w:drawing>
          </mc:Choice>
          <mc:Fallback>
            <w:pict>
              <v:group w14:anchorId="1D50E921" id="_x0000_s1062" style="position:absolute;margin-left:267.75pt;margin-top:342.35pt;width:270.8pt;height:425.5pt;z-index:251707392;mso-wrap-distance-left:12pt;mso-wrap-distance-top:12pt;mso-wrap-distance-right:12pt;mso-wrap-distance-bottom:12pt;mso-position-horizontal-relative:page;mso-position-vertical-relative:page" coordsize="34393,540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">
                <v:rect id="Shape 1073741880" o:spid="_x0000_s1063" style="position:absolute;width:34393;height:54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" filled="f" stroked="f" strokeweight="1pt">
                  <v:stroke miterlimit="4"/>
                </v:rect>
                <v:rect id="Shape 1073741881" o:spid="_x0000_s1064" style="position:absolute;width:16336;height:54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" filled="f" stroked="f">
                  <v:textbox style="mso-next-textbox:#Shape 1073741882" inset="0,0,0,0">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aliquam erat. Ut wisi enim ad minim veniam, quis nostrud ullamcorper suscipit nisl aliquip ex ea consequat. Duis eum iriure dolor in in vulputate velit molestie consequat, vel illum dolore eu feugiat nulla facilisis at vero eros et et iusto odio dignissim qui blandit praesent luptatum zzril delenit augue duis dolore te feugait nulla facilisi. Nam liber tempor cum soluta nobis eleifend option congue nihil imperdiet doming id placerat possim assum. Typi habent claritatem; est usus legentis in iis qui facit claritatem. Investigationes lectores me lius quod ii. Claritas etiam. Mirum est quam, nunc putamus, per et decima. Eodem modo typi, qui,est legentis in iis qui. legere me lius quod ii. Claritas est etiam, qui. Mirum notare quam gothica, quam nunc, formas et quinta. Eodem, qui nunc nobis videntur parum clari, sollemnes in futurum.</w:t>
                        </w:r>
                      </w:p>
                    </w:txbxContent>
                  </v:textbox>
                </v:rect>
                <v:rect id="Shape 1073741882" o:spid="_x0000_s1065" style="position:absolute;left:18056;width:16337;height:540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" filled="f" stroked="f">
                  <v:textbox inset="0,0,0,0">
                    <w:txbxContent/>
                  </v:textbox>
                </v:rect>
                <w10:wrap anchorx="page" anchory="page"/>
              </v:group>
            </w:pict>
          </mc:Fallback>
        </mc:AlternateContent>
      </w:r>
      <w:r>
        <w:rPr>
          <w:noProof/>
          <w:lang w:val="en-US"/>
        </w:rPr>
        <mc:AlternateContent>
          <mc:Choice Requires="wps">
            <w:drawing>
              <wp:anchor distT="152400" distB="152400" distL="152400" distR="152400" simplePos="0" relativeHeight="251708416" behindDoc="0" locked="0" layoutInCell="1" allowOverlap="1" wp14:anchorId="29BC246F" wp14:editId="31CE847A">
                <wp:simplePos x="0" y="0"/>
                <wp:positionH relativeFrom="page">
                  <wp:posOffset>516683</wp:posOffset>
                </wp:positionH>
                <wp:positionV relativeFrom="page">
                  <wp:posOffset>6196814</wp:posOffset>
                </wp:positionV>
                <wp:extent cx="2575610" cy="2551806"/>
                <wp:effectExtent l="0" t="0" r="0" b="0"/>
                <wp:wrapNone/>
                <wp:docPr id="1073741883" name="officeArt object"/>
                <wp:cNvGraphicFramePr/>
                <a:graphic xmlns:a="http://schemas.openxmlformats.org/drawingml/2006/main">
                  <a:graphicData uri="http://schemas.microsoft.com/office/word/2010/wordprocessingShape">
                    <wps:wsp>
                      <wps:cNvSpPr/>
                      <wps:spPr>
                        <a:xfrm>
                          <a:off x="0" y="0"/>
                          <a:ext cx="2575610" cy="2551806"/>
                        </a:xfrm>
                        <a:prstGeom prst="rect">
                          <a:avLst/>
                        </a:prstGeom>
                        <a:noFill/>
                        <a:ln w="12700" cap="flat">
                          <a:noFill/>
                          <a:miter lim="400000"/>
                        </a:ln>
                        <a:effectLst/>
                      </wps:spPr>
                      <wps:txbx>
                        <w:txbxContent>
                          <w:p w:rsidR="008D5F41" w:rsidRDefault="00CF696E">
                            <w:pPr>
                              <w:pStyle w:val="Caption"/>
                            </w:pPr>
                            <w:r>
                              <w:t>Eodem modo typi, qui nunc nobis videntur parum clari, fiant sollemnes in futurum</w:t>
                            </w:r>
                            <w:r>
                              <w:rPr>
                                <w:lang w:val="en-US"/>
                              </w:rPr>
                              <w:t xml:space="preserve"> </w:t>
                            </w:r>
                            <w:r>
                              <w:t>sed diam nonummy nibh euismod tincidunt ut laoreet dolore magna aliquam erat volutpat.</w:t>
                            </w:r>
                          </w:p>
                        </w:txbxContent>
                      </wps:txbx>
                      <wps:bodyPr wrap="square" lIns="0" tIns="0" rIns="0" bIns="0" numCol="1" anchor="t">
                        <a:noAutofit/>
                      </wps:bodyPr>
                    </wps:wsp>
                  </a:graphicData>
                </a:graphic>
              </wp:anchor>
            </w:drawing>
          </mc:Choice>
          <mc:Fallback>
            <w:pict>
              <v:rect w14:anchorId="29BC246F" id="_x0000_s1066" style="position:absolute;margin-left:40.7pt;margin-top:487.95pt;width:202.8pt;height:200.95pt;z-index:2517084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" filled="f" stroked="f" strokeweight="1pt">
                <v:stroke miterlimit="4"/>
                <v:textbox inset="0,0,0,0">
                  <w:txbxContent>
                    <w:p w:rsidR="008D5F41" w:rsidRDefault="00CF696E">
                      <w:pPr>
                        <w:pStyle w:val="Caption"/>
                      </w:pPr>
                      <w:r>
                        <w:t>Eodem modo typi, qui nunc nobis videntur parum clari, fiant sollemnes in futurum</w:t>
                      </w:r>
                      <w:r>
                        <w:rPr>
                          <w:lang w:val="en-US"/>
                        </w:rPr>
                        <w:t xml:space="preserve"> </w:t>
                      </w:r>
                      <w:r>
                        <w:t>sed diam nonummy nibh euismod tincidunt ut laoreet dolore magna aliquam erat volutpat.</w:t>
                      </w:r>
                    </w:p>
                  </w:txbxContent>
                </v:textbox>
                <w10:wrap anchorx="page" anchory="page"/>
              </v:rect>
            </w:pict>
          </mc:Fallback>
        </mc:AlternateContent>
      </w:r>
    </w:p>
    <w:p w:rsidR="00CF696E" w:rsidRDefault="00CF696E">
      <w:pPr>
        <w:pStyle w:val="Body"/>
        <w:sectPr w:rsidR="00CF696E">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709440" behindDoc="0" locked="0" layoutInCell="1" allowOverlap="1">
                <wp:simplePos x="0" y="0"/>
                <wp:positionH relativeFrom="page">
                  <wp:posOffset>720000</wp:posOffset>
                </wp:positionH>
                <wp:positionV relativeFrom="page">
                  <wp:posOffset>649096</wp:posOffset>
                </wp:positionV>
                <wp:extent cx="6120057" cy="1282304"/>
                <wp:effectExtent l="0" t="0" r="0" b="0"/>
                <wp:wrapTopAndBottom distT="152400" distB="152400"/>
                <wp:docPr id="1073741884" name="officeArt object"/>
                <wp:cNvGraphicFramePr/>
                <a:graphic xmlns:a="http://schemas.openxmlformats.org/drawingml/2006/main">
                  <a:graphicData uri="http://schemas.microsoft.com/office/word/2010/wordprocessingShape">
                    <wps:wsp>
                      <wps:cNvSpPr/>
                      <wps:spPr>
                        <a:xfrm>
                          <a:off x="0" y="0"/>
                          <a:ext cx="6120057" cy="1282304"/>
                        </a:xfrm>
                        <a:prstGeom prst="rect">
                          <a:avLst/>
                        </a:prstGeom>
                        <a:noFill/>
                        <a:ln w="12700" cap="flat">
                          <a:noFill/>
                          <a:miter lim="400000"/>
                        </a:ln>
                        <a:effectLst/>
                      </wps:spPr>
                      <wps:txbx>
                        <w:txbxContent>
                          <w:p w:rsidR="008D5F41" w:rsidRDefault="00CF696E">
                            <w:pPr>
                              <w:pStyle w:val="Heading"/>
                              <w:jc w:val="center"/>
                            </w:pPr>
                            <w:r>
                              <w:t>fiant sollemnes in</w:t>
                            </w:r>
                          </w:p>
                          <w:p w:rsidR="008D5F41" w:rsidRDefault="00CF696E">
                            <w:pPr>
                              <w:pStyle w:val="Heading"/>
                              <w:jc w:val="center"/>
                            </w:pPr>
                            <w:r>
                              <w:rPr>
                                <w:lang w:val="en-US"/>
                              </w:rPr>
                              <w:t>Lorem</w:t>
                            </w:r>
                          </w:p>
                        </w:txbxContent>
                      </wps:txbx>
                      <wps:bodyPr wrap="square" lIns="50800" tIns="50800" rIns="50800" bIns="50800" numCol="1" anchor="t">
                        <a:noAutofit/>
                      </wps:bodyPr>
                    </wps:wsp>
                  </a:graphicData>
                </a:graphic>
              </wp:anchor>
            </w:drawing>
          </mc:Choice>
          <mc:Fallback>
            <w:pict>
              <v:rect id="_x0000_s1067" style="position:absolute;margin-left:56.7pt;margin-top:51.1pt;width:481.9pt;height:100.95pt;z-index:2517094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" filled="f" stroked="f" strokeweight="1pt">
                <v:stroke miterlimit="4"/>
                <v:textbox inset="4pt,4pt,4pt,4pt">
                  <w:txbxContent>
                    <w:p w:rsidR="008D5F41" w:rsidRDefault="00CF696E">
                      <w:pPr>
                        <w:pStyle w:val="Heading"/>
                        <w:jc w:val="center"/>
                      </w:pPr>
                      <w:r>
                        <w:t>fiant sollemnes in</w:t>
                      </w:r>
                    </w:p>
                    <w:p w:rsidR="008D5F41" w:rsidRDefault="00CF696E">
                      <w:pPr>
                        <w:pStyle w:val="Heading"/>
                        <w:jc w:val="center"/>
                      </w:pPr>
                      <w:r>
                        <w:rPr>
                          <w:lang w:val="en-US"/>
                        </w:rPr>
                        <w:t>Lorem</w:t>
                      </w:r>
                    </w:p>
                  </w:txbxContent>
                </v:textbox>
                <w10:wrap type="topAndBottom" anchorx="page" anchory="page"/>
              </v:rect>
            </w:pict>
          </mc:Fallback>
        </mc:AlternateContent>
      </w:r>
      <w:r>
        <w:rPr>
          <w:noProof/>
          <w:lang w:val="en-US"/>
        </w:rPr>
        <mc:AlternateContent>
          <mc:Choice Requires="wps">
            <w:drawing>
              <wp:anchor distT="152400" distB="152400" distL="152400" distR="152400" simplePos="0" relativeHeight="251710464" behindDoc="0" locked="0" layoutInCell="1" allowOverlap="1">
                <wp:simplePos x="0" y="0"/>
                <wp:positionH relativeFrom="page">
                  <wp:posOffset>705329</wp:posOffset>
                </wp:positionH>
                <wp:positionV relativeFrom="page">
                  <wp:posOffset>2056614</wp:posOffset>
                </wp:positionV>
                <wp:extent cx="6149398" cy="674488"/>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6149398" cy="674488"/>
                        </a:xfrm>
                        <a:prstGeom prst="rect">
                          <a:avLst/>
                        </a:prstGeom>
                        <a:noFill/>
                        <a:ln w="12700" cap="flat">
                          <a:noFill/>
                          <a:miter lim="400000"/>
                        </a:ln>
                        <a:effectLst/>
                      </wps:spPr>
                      <wps:txbx>
                        <w:txbxContent>
                          <w:p w:rsidR="008D5F41" w:rsidRDefault="00CF696E">
                            <w:pPr>
                              <w:pStyle w:val="Caption"/>
                              <w:jc w:val="center"/>
                            </w:pPr>
                            <w:r>
                              <w:t>Eodem modo typi, qui nunc nobis videntur parum clari, fiant sollemnes in futurum</w:t>
                            </w:r>
                            <w:r>
                              <w:rPr>
                                <w:lang w:val="en-US"/>
                              </w:rPr>
                              <w:t xml:space="preserve"> </w:t>
                            </w:r>
                            <w:r>
                              <w:t>sed diam nonummy nibh euismod tincidunt ut laoreet dolore magna aliquam erat volutpat.</w:t>
                            </w:r>
                          </w:p>
                        </w:txbxContent>
                      </wps:txbx>
                      <wps:bodyPr wrap="square" lIns="0" tIns="0" rIns="0" bIns="0" numCol="1" anchor="ctr">
                        <a:noAutofit/>
                      </wps:bodyPr>
                    </wps:wsp>
                  </a:graphicData>
                </a:graphic>
              </wp:anchor>
            </w:drawing>
          </mc:Choice>
          <mc:Fallback>
            <w:pict>
              <v:rect id="_x0000_s1068" style="position:absolute;margin-left:55.55pt;margin-top:161.95pt;width:484.2pt;height:53.1pt;z-index:2517104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" filled="f" stroked="f" strokeweight="1pt">
                <v:stroke miterlimit="4"/>
                <v:textbox inset="0,0,0,0">
                  <w:txbxContent>
                    <w:p w:rsidR="008D5F41" w:rsidRDefault="00CF696E">
                      <w:pPr>
                        <w:pStyle w:val="Caption"/>
                        <w:jc w:val="center"/>
                      </w:pPr>
                      <w:r>
                        <w:t>Eodem modo typi, qui nunc nobis videntur parum clari, fiant sollemnes in futurum</w:t>
                      </w:r>
                      <w:r>
                        <w:rPr>
                          <w:lang w:val="en-US"/>
                        </w:rPr>
                        <w:t xml:space="preserve"> </w:t>
                      </w:r>
                      <w:r>
                        <w:t>sed diam nonummy nibh euismod tincidunt ut laoreet dolore magna aliquam erat volutpat.</w:t>
                      </w:r>
                    </w:p>
                  </w:txbxContent>
                </v:textbox>
                <w10:wrap anchorx="page" anchory="page"/>
              </v:rect>
            </w:pict>
          </mc:Fallback>
        </mc:AlternateContent>
      </w:r>
      <w:r>
        <w:rPr>
          <w:noProof/>
          <w:lang w:val="en-US"/>
        </w:rPr>
        <mc:AlternateContent>
          <mc:Choice Requires="wpg">
            <w:drawing>
              <wp:anchor distT="152400" distB="152400" distL="152400" distR="152400" simplePos="0" relativeHeight="251711488" behindDoc="0" locked="0" layoutInCell="1" allowOverlap="1">
                <wp:simplePos x="0" y="0"/>
                <wp:positionH relativeFrom="page">
                  <wp:posOffset>705329</wp:posOffset>
                </wp:positionH>
                <wp:positionV relativeFrom="page">
                  <wp:posOffset>3446757</wp:posOffset>
                </wp:positionV>
                <wp:extent cx="6091987" cy="3208039"/>
                <wp:effectExtent l="0" t="0" r="0" b="0"/>
                <wp:wrapNone/>
                <wp:docPr id="1073741886" name="officeArt object"/>
                <wp:cNvGraphicFramePr/>
                <a:graphic xmlns:a="http://schemas.openxmlformats.org/drawingml/2006/main">
                  <a:graphicData uri="http://schemas.microsoft.com/office/word/2010/wordprocessingGroup">
                    <wpg:wgp>
                      <wpg:cNvGrpSpPr/>
                      <wpg:grpSpPr>
                        <a:xfrm>
                          <a:off x="0" y="0"/>
                          <a:ext cx="6091987" cy="3208039"/>
                          <a:chOff x="0" y="0"/>
                          <a:chExt cx="6091986" cy="3208038"/>
                        </a:xfrm>
                      </wpg:grpSpPr>
                      <wps:wsp>
                        <wps:cNvPr id="1073741887" name="Shape 1073741887"/>
                        <wps:cNvSpPr/>
                        <wps:spPr>
                          <a:xfrm>
                            <a:off x="0" y="0"/>
                            <a:ext cx="6091987" cy="3208039"/>
                          </a:xfrm>
                          <a:prstGeom prst="rect">
                            <a:avLst/>
                          </a:prstGeom>
                          <a:noFill/>
                          <a:ln w="12700" cap="flat">
                            <a:noFill/>
                            <a:miter lim="400000"/>
                          </a:ln>
                          <a:effectLst/>
                        </wps:spPr>
                        <wps:bodyPr/>
                      </wps:wsp>
                      <wps:wsp>
                        <wps:cNvPr id="1073741888" name="Shape 1073741888"/>
                        <wps:cNvSpPr/>
                        <wps:spPr>
                          <a:xfrm>
                            <a:off x="0" y="0"/>
                            <a:ext cx="1827597" cy="3208039"/>
                          </a:xfrm>
                          <a:prstGeom prst="rect">
                            <a:avLst/>
                          </a:prstGeom>
                        </wps:spPr>
                        <wps:txbx id="34">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cum soluta nobis eleifend option id quod mazim placerat facer possim assum. Typi non habent insitam; est usus legentis in iis qui facit eorum claritatem. Investigationes lectores legere me lius quod ii legunt saepius. Claritas est etiam processus, qui sequitur consuetudium. Mirum est notare quam, quam nunc putamus parum, Eodem typi, qui nunc nobis, in iis facit. legere me lius ii. est, qui. est littera, nunc. Eodem, qui nunc clari, sollemnes in futurum.</w:t>
                              </w:r>
                            </w:p>
                          </w:txbxContent>
                        </wps:txbx>
                        <wps:bodyPr wrap="square" lIns="0" tIns="0" rIns="0" bIns="0" numCol="3" spcCol="304599" anchor="t">
                          <a:noAutofit/>
                        </wps:bodyPr>
                      </wps:wsp>
                      <wps:wsp>
                        <wps:cNvPr id="1073741889" name="Shape 1073741889"/>
                        <wps:cNvSpPr/>
                        <wps:spPr>
                          <a:xfrm>
                            <a:off x="2132195" y="0"/>
                            <a:ext cx="1827597" cy="3208039"/>
                          </a:xfrm>
                          <a:prstGeom prst="rect">
                            <a:avLst/>
                          </a:prstGeom>
                        </wps:spPr>
                        <wps:linkedTxbx id="34" seq="1"/>
                        <wps:bodyPr wrap="square" lIns="0" tIns="0" rIns="0" bIns="0" numCol="3" spcCol="304599" anchor="t">
                          <a:noAutofit/>
                        </wps:bodyPr>
                      </wps:wsp>
                      <wps:wsp>
                        <wps:cNvPr id="1073741890" name="Shape 1073741890"/>
                        <wps:cNvSpPr/>
                        <wps:spPr>
                          <a:xfrm>
                            <a:off x="4264390" y="0"/>
                            <a:ext cx="1827597" cy="3208039"/>
                          </a:xfrm>
                          <a:prstGeom prst="rect">
                            <a:avLst/>
                          </a:prstGeom>
                        </wps:spPr>
                        <wps:linkedTxbx id="34" seq="2"/>
                        <wps:bodyPr wrap="square" lIns="0" tIns="0" rIns="0" bIns="0" numCol="3" spcCol="304599" anchor="t">
                          <a:noAutofit/>
                        </wps:bodyPr>
                      </wps:wsp>
                    </wpg:wgp>
                  </a:graphicData>
                </a:graphic>
              </wp:anchor>
            </w:drawing>
          </mc:Choice>
          <mc:Fallback>
            <w:pict>
              <v:group id="_x0000_s1069" style="position:absolute;margin-left:55.55pt;margin-top:271.4pt;width:479.7pt;height:252.6pt;z-index:251711488;mso-wrap-distance-left:12pt;mso-wrap-distance-top:12pt;mso-wrap-distance-right:12pt;mso-wrap-distance-bottom:12pt;mso-position-horizontal-relative:page;mso-position-vertical-relative:page" coordsize="60919,32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">
                <v:rect id="Shape 1073741887" o:spid="_x0000_s1070" style="position:absolute;width:60919;height:3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" filled="f" stroked="f" strokeweight="1pt">
                  <v:stroke miterlimit="4"/>
                </v:rect>
                <v:rect id="Shape 1073741888" o:spid="_x0000_s1071" style="position:absolute;width:18275;height:3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" filled="f" stroked="f">
                  <v:textbox style="mso-next-textbox:#Shape 1073741889" inset="0,0,0,0">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Nam liber cum soluta nobis eleifend option id quod mazim placerat facer possim assum. Typi non habent insitam; est usus legentis in iis qui facit eorum claritatem. Investigationes lectores legere me lius quod ii legunt saepius. Claritas est etiam processus, qui sequitur consuetudium. Mirum est notare quam, quam nunc putamus parum, Eodem typi, qui nunc nobis, in iis facit. legere me lius ii. est, qui. est littera, nunc. Eodem, qui nunc clari, sollemnes in futurum.</w:t>
                        </w:r>
                      </w:p>
                    </w:txbxContent>
                  </v:textbox>
                </v:rect>
                <v:rect id="Shape 1073741889" o:spid="_x0000_s1072" style="position:absolute;left:21321;width:18276;height:3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" filled="f" stroked="f">
                  <v:textbox style="mso-next-textbox:#Shape 1073741890" inset="0,0,0,0">
                    <w:txbxContent/>
                  </v:textbox>
                </v:rect>
                <v:rect id="Shape 1073741890" o:spid="_x0000_s1073" style="position:absolute;left:42643;width:18276;height:3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" filled="f" stroked="f">
                  <v:textbox inset="0,0,0,0">
                    <w:txbxContent/>
                  </v:textbox>
                </v:rect>
                <w10:wrap anchorx="page" anchory="page"/>
              </v:group>
            </w:pict>
          </mc:Fallback>
        </mc:AlternateContent>
      </w:r>
      <w:r>
        <w:rPr>
          <w:noProof/>
          <w:lang w:val="en-US"/>
        </w:rPr>
        <mc:AlternateContent>
          <mc:Choice Requires="wps">
            <w:drawing>
              <wp:anchor distT="152400" distB="152400" distL="152400" distR="152400" simplePos="0" relativeHeight="251712512" behindDoc="0" locked="0" layoutInCell="1" allowOverlap="1">
                <wp:simplePos x="0" y="0"/>
                <wp:positionH relativeFrom="page">
                  <wp:posOffset>720000</wp:posOffset>
                </wp:positionH>
                <wp:positionV relativeFrom="page">
                  <wp:posOffset>2973633</wp:posOffset>
                </wp:positionV>
                <wp:extent cx="2039457" cy="280012"/>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74" style="position:absolute;margin-left:56.7pt;margin-top:234.15pt;width:160.6pt;height:22.05pt;z-index:2517125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713536" behindDoc="0" locked="0" layoutInCell="1" allowOverlap="1">
                <wp:simplePos x="0" y="0"/>
                <wp:positionH relativeFrom="page">
                  <wp:posOffset>2774970</wp:posOffset>
                </wp:positionH>
                <wp:positionV relativeFrom="page">
                  <wp:posOffset>2973633</wp:posOffset>
                </wp:positionV>
                <wp:extent cx="2039457" cy="280012"/>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75" style="position:absolute;margin-left:218.5pt;margin-top:234.15pt;width:160.6pt;height:22.05pt;z-index:2517135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714560" behindDoc="0" locked="0" layoutInCell="1" allowOverlap="1">
                <wp:simplePos x="0" y="0"/>
                <wp:positionH relativeFrom="page">
                  <wp:posOffset>4829941</wp:posOffset>
                </wp:positionH>
                <wp:positionV relativeFrom="page">
                  <wp:posOffset>2973633</wp:posOffset>
                </wp:positionV>
                <wp:extent cx="2039457" cy="280012"/>
                <wp:effectExtent l="0" t="0" r="0" b="0"/>
                <wp:wrapNone/>
                <wp:docPr id="1073741893"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76" style="position:absolute;margin-left:380.3pt;margin-top:234.15pt;width:160.6pt;height:22.05pt;z-index:2517145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715584" behindDoc="0" locked="0" layoutInCell="1" allowOverlap="1">
                <wp:simplePos x="0" y="0"/>
                <wp:positionH relativeFrom="page">
                  <wp:posOffset>3117932</wp:posOffset>
                </wp:positionH>
                <wp:positionV relativeFrom="page">
                  <wp:posOffset>6925590</wp:posOffset>
                </wp:positionV>
                <wp:extent cx="3751465" cy="3040063"/>
                <wp:effectExtent l="0" t="0" r="0" b="0"/>
                <wp:wrapThrough wrapText="bothSides" distL="152400" distR="152400">
                  <wp:wrapPolygon edited="1">
                    <wp:start x="0" y="0"/>
                    <wp:lineTo x="21600" y="0"/>
                    <wp:lineTo x="21600" y="21600"/>
                    <wp:lineTo x="0" y="21600"/>
                    <wp:lineTo x="0" y="0"/>
                  </wp:wrapPolygon>
                </wp:wrapThrough>
                <wp:docPr id="1073741894" name="officeArt object"/>
                <wp:cNvGraphicFramePr/>
                <a:graphic xmlns:a="http://schemas.openxmlformats.org/drawingml/2006/main">
                  <a:graphicData uri="http://schemas.microsoft.com/office/word/2010/wordprocessingShape">
                    <wps:wsp>
                      <wps:cNvSpPr/>
                      <wps:spPr>
                        <a:xfrm>
                          <a:off x="0" y="0"/>
                          <a:ext cx="3751465" cy="3040063"/>
                        </a:xfrm>
                        <a:prstGeom prst="rect">
                          <a:avLst/>
                        </a:prstGeom>
                        <a:solidFill>
                          <a:srgbClr val="2C212F"/>
                        </a:solidFill>
                        <a:ln w="12700" cap="flat">
                          <a:noFill/>
                          <a:miter lim="400000"/>
                        </a:ln>
                        <a:effectLst/>
                      </wps:spPr>
                      <wps:bodyPr/>
                    </wps:wsp>
                  </a:graphicData>
                </a:graphic>
              </wp:anchor>
            </w:drawing>
          </mc:Choice>
          <mc:Fallback>
            <w:pict>
              <v:rect w14:anchorId="7303E6A2" id="officeArt object" o:spid="_x0000_s1026" style="position:absolute;margin-left:245.5pt;margin-top:545.3pt;width:295.4pt;height:239.4pt;z-index:251715584;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6 0 21596 21595 0 21595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" fillcolor="#2c212f" stroked="f" strokeweight="1pt">
                <v:stroke miterlimit="4"/>
                <w10:wrap type="through" anchorx="page" anchory="page"/>
              </v:rect>
            </w:pict>
          </mc:Fallback>
        </mc:AlternateContent>
      </w:r>
      <w:r>
        <w:rPr>
          <w:noProof/>
          <w:lang w:val="en-US"/>
        </w:rPr>
        <mc:AlternateContent>
          <mc:Choice Requires="wps">
            <w:drawing>
              <wp:anchor distT="152400" distB="152400" distL="152400" distR="152400" simplePos="0" relativeHeight="251716608" behindDoc="0" locked="0" layoutInCell="1" allowOverlap="1">
                <wp:simplePos x="0" y="0"/>
                <wp:positionH relativeFrom="page">
                  <wp:posOffset>720000</wp:posOffset>
                </wp:positionH>
                <wp:positionV relativeFrom="page">
                  <wp:posOffset>10086302</wp:posOffset>
                </wp:positionV>
                <wp:extent cx="6120057" cy="269230"/>
                <wp:effectExtent l="0" t="0" r="0" b="0"/>
                <wp:wrapTopAndBottom distT="152400" distB="152400"/>
                <wp:docPr id="1073741895" name="officeArt object"/>
                <wp:cNvGraphicFramePr/>
                <a:graphic xmlns:a="http://schemas.openxmlformats.org/drawingml/2006/main">
                  <a:graphicData uri="http://schemas.microsoft.com/office/word/2010/wordprocessingShape">
                    <wps:wsp>
                      <wps:cNvSpPr/>
                      <wps:spPr>
                        <a:xfrm>
                          <a:off x="0" y="0"/>
                          <a:ext cx="6120057" cy="269230"/>
                        </a:xfrm>
                        <a:prstGeom prst="rect">
                          <a:avLst/>
                        </a:prstGeom>
                        <a:noFill/>
                        <a:ln w="12700" cap="flat">
                          <a:noFill/>
                          <a:miter lim="400000"/>
                        </a:ln>
                        <a:effectLst/>
                      </wps:spPr>
                      <wps:txbx>
                        <w:txbxContent>
                          <w:p w:rsidR="008D5F41" w:rsidRDefault="00CF696E">
                            <w:pPr>
                              <w:pStyle w:val="Body"/>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6</w:t>
                            </w:r>
                            <w:r>
                              <w:rPr>
                                <w:rFonts w:ascii="Avenir Next Condensed Medium" w:eastAsia="Avenir Next Condensed Medium" w:hAnsi="Avenir Next Condensed Medium" w:cs="Avenir Next Condensed Medium"/>
                                <w:caps/>
                                <w:sz w:val="20"/>
                                <w:szCs w:val="20"/>
                              </w:rPr>
                              <w:fldChar w:fldCharType="end"/>
                            </w:r>
                          </w:p>
                        </w:txbxContent>
                      </wps:txbx>
                      <wps:bodyPr wrap="square" lIns="50800" tIns="50800" rIns="50800" bIns="50800" numCol="1" anchor="t">
                        <a:noAutofit/>
                      </wps:bodyPr>
                    </wps:wsp>
                  </a:graphicData>
                </a:graphic>
              </wp:anchor>
            </w:drawing>
          </mc:Choice>
          <mc:Fallback>
            <w:pict>
              <v:rect id="_x0000_s1077" style="position:absolute;margin-left:56.7pt;margin-top:794.2pt;width:481.9pt;height:21.2pt;z-index:2517166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" filled="f" stroked="f" strokeweight="1pt">
                <v:stroke miterlimit="4"/>
                <v:textbox inset="4pt,4pt,4pt,4pt">
                  <w:txbxContent>
                    <w:p w:rsidR="008D5F41" w:rsidRDefault="00CF696E">
                      <w:pPr>
                        <w:pStyle w:val="Body"/>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6</w:t>
                      </w:r>
                      <w:r>
                        <w:rPr>
                          <w:rFonts w:ascii="Avenir Next Condensed Medium" w:eastAsia="Avenir Next Condensed Medium" w:hAnsi="Avenir Next Condensed Medium" w:cs="Avenir Next Condensed Medium"/>
                          <w:caps/>
                          <w:sz w:val="20"/>
                          <w:szCs w:val="20"/>
                        </w:rPr>
                        <w:fldChar w:fldCharType="end"/>
                      </w:r>
                    </w:p>
                  </w:txbxContent>
                </v:textbox>
                <w10:wrap type="topAndBottom" anchorx="page" anchory="page"/>
              </v:rect>
            </w:pict>
          </mc:Fallback>
        </mc:AlternateContent>
      </w:r>
      <w:r>
        <w:rPr>
          <w:noProof/>
          <w:lang w:val="en-US"/>
        </w:rPr>
        <w:drawing>
          <wp:anchor distT="152400" distB="152400" distL="152400" distR="152400" simplePos="0" relativeHeight="251717632" behindDoc="0" locked="0" layoutInCell="1" allowOverlap="1">
            <wp:simplePos x="0" y="0"/>
            <wp:positionH relativeFrom="page">
              <wp:posOffset>705329</wp:posOffset>
            </wp:positionH>
            <wp:positionV relativeFrom="page">
              <wp:posOffset>6925590</wp:posOffset>
            </wp:positionV>
            <wp:extent cx="2412638" cy="3040256"/>
            <wp:effectExtent l="0" t="0" r="0" b="0"/>
            <wp:wrapThrough wrapText="bothSides" distL="152400" distR="152400">
              <wp:wrapPolygon edited="1">
                <wp:start x="0" y="0"/>
                <wp:lineTo x="0" y="21599"/>
                <wp:lineTo x="21600" y="21599"/>
                <wp:lineTo x="21600" y="0"/>
                <wp:lineTo x="0" y="0"/>
              </wp:wrapPolygon>
            </wp:wrapThrough>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Photo Placeholder 9.jpg"/>
                    <pic:cNvPicPr>
                      <a:picLocks noChangeAspect="1"/>
                    </pic:cNvPicPr>
                  </pic:nvPicPr>
                  <pic:blipFill>
                    <a:blip r:embed="rId9"/>
                    <a:srcRect l="23534" r="23534"/>
                    <a:stretch>
                      <a:fillRect/>
                    </a:stretch>
                  </pic:blipFill>
                  <pic:spPr>
                    <a:xfrm>
                      <a:off x="0" y="0"/>
                      <a:ext cx="2412638" cy="3040256"/>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718656" behindDoc="0" locked="0" layoutInCell="1" allowOverlap="1">
                <wp:simplePos x="0" y="0"/>
                <wp:positionH relativeFrom="page">
                  <wp:posOffset>3479800</wp:posOffset>
                </wp:positionH>
                <wp:positionV relativeFrom="page">
                  <wp:posOffset>7207884</wp:posOffset>
                </wp:positionV>
                <wp:extent cx="2039457" cy="280012"/>
                <wp:effectExtent l="0" t="0" r="0" b="0"/>
                <wp:wrapNone/>
                <wp:docPr id="1073741897"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78" style="position:absolute;margin-left:274pt;margin-top:567.55pt;width:160.6pt;height:22.05pt;z-index:2517186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719680" behindDoc="0" locked="0" layoutInCell="1" allowOverlap="1">
                <wp:simplePos x="0" y="0"/>
                <wp:positionH relativeFrom="page">
                  <wp:posOffset>3479800</wp:posOffset>
                </wp:positionH>
                <wp:positionV relativeFrom="page">
                  <wp:posOffset>7614434</wp:posOffset>
                </wp:positionV>
                <wp:extent cx="3027730" cy="831188"/>
                <wp:effectExtent l="0" t="0" r="0" b="0"/>
                <wp:wrapNone/>
                <wp:docPr id="1073741898" name="officeArt object"/>
                <wp:cNvGraphicFramePr/>
                <a:graphic xmlns:a="http://schemas.openxmlformats.org/drawingml/2006/main">
                  <a:graphicData uri="http://schemas.microsoft.com/office/word/2010/wordprocessingShape">
                    <wps:wsp>
                      <wps:cNvSpPr/>
                      <wps:spPr>
                        <a:xfrm>
                          <a:off x="0" y="0"/>
                          <a:ext cx="3027730" cy="831188"/>
                        </a:xfrm>
                        <a:prstGeom prst="rect">
                          <a:avLst/>
                        </a:prstGeom>
                        <a:noFill/>
                        <a:ln w="12700" cap="flat">
                          <a:noFill/>
                          <a:miter lim="400000"/>
                        </a:ln>
                        <a:effectLst/>
                      </wps:spPr>
                      <wps:txbx>
                        <w:txbxContent>
                          <w:p w:rsidR="008D5F41" w:rsidRDefault="00CF696E">
                            <w:pPr>
                              <w:pStyle w:val="Body1"/>
                              <w:jc w:val="left"/>
                            </w:pPr>
                            <w:r>
                              <w:t>Eodem modo typi, qui nunc nobis videntur parum clari, fiant sollemnes in futurum.Eodem modo typi, qui nunc nobis videntur parum clari, fiant sollemnes in futurum.</w:t>
                            </w:r>
                          </w:p>
                        </w:txbxContent>
                      </wps:txbx>
                      <wps:bodyPr wrap="square" lIns="0" tIns="0" rIns="0" bIns="0" numCol="1" anchor="t">
                        <a:noAutofit/>
                      </wps:bodyPr>
                    </wps:wsp>
                  </a:graphicData>
                </a:graphic>
              </wp:anchor>
            </w:drawing>
          </mc:Choice>
          <mc:Fallback>
            <w:pict>
              <v:rect id="_x0000_s1079" style="position:absolute;margin-left:274pt;margin-top:599.55pt;width:238.4pt;height:65.45pt;z-index:2517196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" filled="f" stroked="f" strokeweight="1pt">
                <v:stroke miterlimit="4"/>
                <v:textbox inset="0,0,0,0">
                  <w:txbxContent>
                    <w:p w:rsidR="008D5F41" w:rsidRDefault="00CF696E">
                      <w:pPr>
                        <w:pStyle w:val="Body1"/>
                        <w:jc w:val="left"/>
                      </w:pPr>
                      <w:r>
                        <w:t>Eodem modo typi, qui nunc nobis videntur parum clari, fiant sollemnes in futurum.Eodem modo typi, qui nunc nobis videntur parum clari, fiant sollemnes in futurum.</w:t>
                      </w:r>
                    </w:p>
                  </w:txbxContent>
                </v:textbox>
                <w10:wrap anchorx="page" anchory="page"/>
              </v:rect>
            </w:pict>
          </mc:Fallback>
        </mc:AlternateContent>
      </w:r>
      <w:r>
        <w:rPr>
          <w:noProof/>
          <w:lang w:val="en-US"/>
        </w:rPr>
        <mc:AlternateContent>
          <mc:Choice Requires="wpg">
            <w:drawing>
              <wp:anchor distT="152400" distB="152400" distL="152400" distR="152400" simplePos="0" relativeHeight="251720704" behindDoc="0" locked="0" layoutInCell="1" allowOverlap="1">
                <wp:simplePos x="0" y="0"/>
                <wp:positionH relativeFrom="page">
                  <wp:posOffset>3479799</wp:posOffset>
                </wp:positionH>
                <wp:positionV relativeFrom="page">
                  <wp:posOffset>8593708</wp:posOffset>
                </wp:positionV>
                <wp:extent cx="876734" cy="882912"/>
                <wp:effectExtent l="0" t="0" r="0" b="0"/>
                <wp:wrapNone/>
                <wp:docPr id="1073741911" name="officeArt object"/>
                <wp:cNvGraphicFramePr/>
                <a:graphic xmlns:a="http://schemas.openxmlformats.org/drawingml/2006/main">
                  <a:graphicData uri="http://schemas.microsoft.com/office/word/2010/wordprocessingGroup">
                    <wpg:wgp>
                      <wpg:cNvGrpSpPr/>
                      <wpg:grpSpPr>
                        <a:xfrm>
                          <a:off x="0" y="0"/>
                          <a:ext cx="876734" cy="882912"/>
                          <a:chOff x="0" y="0"/>
                          <a:chExt cx="876733" cy="882911"/>
                        </a:xfrm>
                      </wpg:grpSpPr>
                      <wps:wsp>
                        <wps:cNvPr id="1073741899" name="Shape 1073741899"/>
                        <wps:cNvSpPr/>
                        <wps:spPr>
                          <a:xfrm>
                            <a:off x="176218" y="0"/>
                            <a:ext cx="260649" cy="442379"/>
                          </a:xfrm>
                          <a:custGeom>
                            <a:avLst/>
                            <a:gdLst/>
                            <a:ahLst/>
                            <a:cxnLst>
                              <a:cxn ang="0">
                                <a:pos x="wd2" y="hd2"/>
                              </a:cxn>
                              <a:cxn ang="5400000">
                                <a:pos x="wd2" y="hd2"/>
                              </a:cxn>
                              <a:cxn ang="10800000">
                                <a:pos x="wd2" y="hd2"/>
                              </a:cxn>
                              <a:cxn ang="16200000">
                                <a:pos x="wd2" y="hd2"/>
                              </a:cxn>
                            </a:cxnLst>
                            <a:rect l="0" t="0" r="r" b="b"/>
                            <a:pathLst>
                              <a:path w="21600" h="21600" extrusionOk="0">
                                <a:moveTo>
                                  <a:pt x="21531" y="21600"/>
                                </a:moveTo>
                                <a:lnTo>
                                  <a:pt x="21600" y="1"/>
                                </a:lnTo>
                                <a:cubicBezTo>
                                  <a:pt x="21562" y="1"/>
                                  <a:pt x="21524" y="0"/>
                                  <a:pt x="21486" y="0"/>
                                </a:cubicBezTo>
                                <a:cubicBezTo>
                                  <a:pt x="13447" y="0"/>
                                  <a:pt x="6020" y="1538"/>
                                  <a:pt x="0" y="4139"/>
                                </a:cubicBezTo>
                                <a:cubicBezTo>
                                  <a:pt x="0" y="4139"/>
                                  <a:pt x="21531" y="21600"/>
                                  <a:pt x="21531" y="21600"/>
                                </a:cubicBezTo>
                                <a:close/>
                              </a:path>
                            </a:pathLst>
                          </a:custGeom>
                          <a:solidFill>
                            <a:srgbClr val="FFFFFF"/>
                          </a:solidFill>
                          <a:ln w="12700" cap="flat">
                            <a:noFill/>
                            <a:miter lim="400000"/>
                          </a:ln>
                          <a:effectLst/>
                        </wps:spPr>
                        <wps:bodyPr/>
                      </wps:wsp>
                      <wps:wsp>
                        <wps:cNvPr id="1073741900" name="Shape 1073741900"/>
                        <wps:cNvSpPr/>
                        <wps:spPr>
                          <a:xfrm>
                            <a:off x="18880" y="81815"/>
                            <a:ext cx="420391" cy="358367"/>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8275" y="0"/>
                                </a:lnTo>
                                <a:cubicBezTo>
                                  <a:pt x="8256" y="16"/>
                                  <a:pt x="8236" y="32"/>
                                  <a:pt x="8217" y="48"/>
                                </a:cubicBezTo>
                                <a:cubicBezTo>
                                  <a:pt x="4185" y="3485"/>
                                  <a:pt x="1411" y="8195"/>
                                  <a:pt x="0" y="13367"/>
                                </a:cubicBezTo>
                                <a:cubicBezTo>
                                  <a:pt x="0" y="13367"/>
                                  <a:pt x="21600" y="21600"/>
                                  <a:pt x="21600" y="21600"/>
                                </a:cubicBezTo>
                                <a:close/>
                              </a:path>
                            </a:pathLst>
                          </a:custGeom>
                          <a:solidFill>
                            <a:srgbClr val="FFFFFF"/>
                          </a:solidFill>
                          <a:ln w="12700" cap="flat">
                            <a:noFill/>
                            <a:miter lim="400000"/>
                          </a:ln>
                          <a:effectLst/>
                        </wps:spPr>
                        <wps:bodyPr/>
                      </wps:wsp>
                      <wps:wsp>
                        <wps:cNvPr id="1073741901" name="Shape 1073741901"/>
                        <wps:cNvSpPr/>
                        <wps:spPr>
                          <a:xfrm>
                            <a:off x="-1" y="302088"/>
                            <a:ext cx="442474" cy="274082"/>
                          </a:xfrm>
                          <a:custGeom>
                            <a:avLst/>
                            <a:gdLst/>
                            <a:ahLst/>
                            <a:cxnLst>
                              <a:cxn ang="0">
                                <a:pos x="wd2" y="hd2"/>
                              </a:cxn>
                              <a:cxn ang="5400000">
                                <a:pos x="wd2" y="hd2"/>
                              </a:cxn>
                              <a:cxn ang="10800000">
                                <a:pos x="wd2" y="hd2"/>
                              </a:cxn>
                              <a:cxn ang="16200000">
                                <a:pos x="wd2" y="hd2"/>
                              </a:cxn>
                            </a:cxnLst>
                            <a:rect l="0" t="0" r="r" b="b"/>
                            <a:pathLst>
                              <a:path w="21198" h="21600" extrusionOk="0">
                                <a:moveTo>
                                  <a:pt x="21198" y="10835"/>
                                </a:moveTo>
                                <a:lnTo>
                                  <a:pt x="1055" y="0"/>
                                </a:lnTo>
                                <a:cubicBezTo>
                                  <a:pt x="1048" y="34"/>
                                  <a:pt x="1041" y="69"/>
                                  <a:pt x="1034" y="103"/>
                                </a:cubicBezTo>
                                <a:cubicBezTo>
                                  <a:pt x="-402" y="7373"/>
                                  <a:pt x="-294" y="14858"/>
                                  <a:pt x="1058" y="21600"/>
                                </a:cubicBezTo>
                                <a:cubicBezTo>
                                  <a:pt x="1058" y="21600"/>
                                  <a:pt x="21198" y="10835"/>
                                  <a:pt x="21198" y="10835"/>
                                </a:cubicBezTo>
                                <a:close/>
                              </a:path>
                            </a:pathLst>
                          </a:custGeom>
                          <a:solidFill>
                            <a:srgbClr val="BFBFBF"/>
                          </a:solidFill>
                          <a:ln w="12700" cap="flat">
                            <a:noFill/>
                            <a:miter lim="400000"/>
                          </a:ln>
                          <a:effectLst/>
                        </wps:spPr>
                        <wps:bodyPr/>
                      </wps:wsp>
                      <wps:wsp>
                        <wps:cNvPr id="1073741902" name="Shape 1073741902"/>
                        <wps:cNvSpPr/>
                        <wps:spPr>
                          <a:xfrm>
                            <a:off x="18880" y="440545"/>
                            <a:ext cx="420955" cy="35760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8209"/>
                                </a:lnTo>
                                <a:cubicBezTo>
                                  <a:pt x="7" y="8235"/>
                                  <a:pt x="14" y="8262"/>
                                  <a:pt x="21" y="8288"/>
                                </a:cubicBezTo>
                                <a:cubicBezTo>
                                  <a:pt x="1559" y="13860"/>
                                  <a:pt x="4517" y="18421"/>
                                  <a:pt x="8269" y="21600"/>
                                </a:cubicBezTo>
                                <a:cubicBezTo>
                                  <a:pt x="8269" y="21600"/>
                                  <a:pt x="21600" y="0"/>
                                  <a:pt x="21600" y="0"/>
                                </a:cubicBezTo>
                                <a:close/>
                              </a:path>
                            </a:pathLst>
                          </a:custGeom>
                          <a:solidFill>
                            <a:srgbClr val="BFBFBF"/>
                          </a:solidFill>
                          <a:ln w="12700" cap="flat">
                            <a:noFill/>
                            <a:miter lim="400000"/>
                          </a:ln>
                          <a:effectLst/>
                        </wps:spPr>
                        <wps:bodyPr/>
                      </wps:wsp>
                      <wps:wsp>
                        <wps:cNvPr id="1073741903" name="Shape 1073741903"/>
                        <wps:cNvSpPr/>
                        <wps:spPr>
                          <a:xfrm>
                            <a:off x="182511" y="440545"/>
                            <a:ext cx="260684" cy="442026"/>
                          </a:xfrm>
                          <a:custGeom>
                            <a:avLst/>
                            <a:gdLst/>
                            <a:ahLst/>
                            <a:cxnLst>
                              <a:cxn ang="0">
                                <a:pos x="wd2" y="hd2"/>
                              </a:cxn>
                              <a:cxn ang="5400000">
                                <a:pos x="wd2" y="hd2"/>
                              </a:cxn>
                              <a:cxn ang="10800000">
                                <a:pos x="wd2" y="hd2"/>
                              </a:cxn>
                              <a:cxn ang="16200000">
                                <a:pos x="wd2" y="hd2"/>
                              </a:cxn>
                            </a:cxnLst>
                            <a:rect l="0" t="0" r="r" b="b"/>
                            <a:pathLst>
                              <a:path w="21600" h="21580" extrusionOk="0">
                                <a:moveTo>
                                  <a:pt x="21599" y="0"/>
                                </a:moveTo>
                                <a:lnTo>
                                  <a:pt x="0" y="17448"/>
                                </a:lnTo>
                                <a:cubicBezTo>
                                  <a:pt x="30" y="17461"/>
                                  <a:pt x="60" y="17475"/>
                                  <a:pt x="91" y="17488"/>
                                </a:cubicBezTo>
                                <a:cubicBezTo>
                                  <a:pt x="6594" y="20272"/>
                                  <a:pt x="14136" y="21600"/>
                                  <a:pt x="21600" y="21580"/>
                                </a:cubicBezTo>
                                <a:cubicBezTo>
                                  <a:pt x="21600" y="21580"/>
                                  <a:pt x="21599" y="0"/>
                                  <a:pt x="21599" y="0"/>
                                </a:cubicBezTo>
                                <a:close/>
                              </a:path>
                            </a:pathLst>
                          </a:custGeom>
                          <a:solidFill>
                            <a:srgbClr val="BFBFBF"/>
                          </a:solidFill>
                          <a:ln w="12700" cap="flat">
                            <a:noFill/>
                            <a:miter lim="400000"/>
                          </a:ln>
                          <a:effectLst/>
                        </wps:spPr>
                        <wps:bodyPr/>
                      </wps:wsp>
                      <wps:wsp>
                        <wps:cNvPr id="1073741904" name="Shape 1073741904"/>
                        <wps:cNvSpPr/>
                        <wps:spPr>
                          <a:xfrm>
                            <a:off x="434252" y="440545"/>
                            <a:ext cx="260649" cy="442367"/>
                          </a:xfrm>
                          <a:custGeom>
                            <a:avLst/>
                            <a:gdLst/>
                            <a:ahLst/>
                            <a:cxnLst>
                              <a:cxn ang="0">
                                <a:pos x="wd2" y="hd2"/>
                              </a:cxn>
                              <a:cxn ang="5400000">
                                <a:pos x="wd2" y="hd2"/>
                              </a:cxn>
                              <a:cxn ang="10800000">
                                <a:pos x="wd2" y="hd2"/>
                              </a:cxn>
                              <a:cxn ang="16200000">
                                <a:pos x="wd2" y="hd2"/>
                              </a:cxn>
                            </a:cxnLst>
                            <a:rect l="0" t="0" r="r" b="b"/>
                            <a:pathLst>
                              <a:path w="21600" h="21600" extrusionOk="0">
                                <a:moveTo>
                                  <a:pt x="68" y="0"/>
                                </a:moveTo>
                                <a:lnTo>
                                  <a:pt x="0" y="21599"/>
                                </a:lnTo>
                                <a:cubicBezTo>
                                  <a:pt x="38" y="21599"/>
                                  <a:pt x="76" y="21600"/>
                                  <a:pt x="114" y="21600"/>
                                </a:cubicBezTo>
                                <a:cubicBezTo>
                                  <a:pt x="8153" y="21600"/>
                                  <a:pt x="15580" y="20062"/>
                                  <a:pt x="21600" y="17461"/>
                                </a:cubicBezTo>
                                <a:cubicBezTo>
                                  <a:pt x="21600" y="17461"/>
                                  <a:pt x="68" y="0"/>
                                  <a:pt x="68" y="0"/>
                                </a:cubicBezTo>
                                <a:close/>
                              </a:path>
                            </a:pathLst>
                          </a:custGeom>
                          <a:solidFill>
                            <a:srgbClr val="BFBFBF"/>
                          </a:solidFill>
                          <a:ln w="12700" cap="flat">
                            <a:noFill/>
                            <a:miter lim="400000"/>
                          </a:ln>
                          <a:effectLst/>
                        </wps:spPr>
                        <wps:bodyPr/>
                      </wps:wsp>
                      <wps:wsp>
                        <wps:cNvPr id="1073741905" name="Shape 1073741905"/>
                        <wps:cNvSpPr/>
                        <wps:spPr>
                          <a:xfrm>
                            <a:off x="434252" y="440545"/>
                            <a:ext cx="420401" cy="35835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13325" y="21600"/>
                                </a:lnTo>
                                <a:cubicBezTo>
                                  <a:pt x="13344" y="21584"/>
                                  <a:pt x="13364" y="21569"/>
                                  <a:pt x="13382" y="21552"/>
                                </a:cubicBezTo>
                                <a:cubicBezTo>
                                  <a:pt x="17415" y="18115"/>
                                  <a:pt x="20189" y="13404"/>
                                  <a:pt x="21600" y="8233"/>
                                </a:cubicBezTo>
                                <a:cubicBezTo>
                                  <a:pt x="21600" y="8233"/>
                                  <a:pt x="0" y="0"/>
                                  <a:pt x="0" y="0"/>
                                </a:cubicBezTo>
                                <a:close/>
                              </a:path>
                            </a:pathLst>
                          </a:custGeom>
                          <a:solidFill>
                            <a:srgbClr val="BFBFBF"/>
                          </a:solidFill>
                          <a:ln w="12700" cap="flat">
                            <a:noFill/>
                            <a:miter lim="400000"/>
                          </a:ln>
                          <a:effectLst/>
                        </wps:spPr>
                        <wps:bodyPr/>
                      </wps:wsp>
                      <wps:wsp>
                        <wps:cNvPr id="1073741906" name="Shape 1073741906"/>
                        <wps:cNvSpPr/>
                        <wps:spPr>
                          <a:xfrm>
                            <a:off x="434252" y="302088"/>
                            <a:ext cx="442482" cy="274080"/>
                          </a:xfrm>
                          <a:custGeom>
                            <a:avLst/>
                            <a:gdLst/>
                            <a:ahLst/>
                            <a:cxnLst>
                              <a:cxn ang="0">
                                <a:pos x="wd2" y="hd2"/>
                              </a:cxn>
                              <a:cxn ang="5400000">
                                <a:pos x="wd2" y="hd2"/>
                              </a:cxn>
                              <a:cxn ang="10800000">
                                <a:pos x="wd2" y="hd2"/>
                              </a:cxn>
                              <a:cxn ang="16200000">
                                <a:pos x="wd2" y="hd2"/>
                              </a:cxn>
                            </a:cxnLst>
                            <a:rect l="0" t="0" r="r" b="b"/>
                            <a:pathLst>
                              <a:path w="21198" h="21600" extrusionOk="0">
                                <a:moveTo>
                                  <a:pt x="0" y="10766"/>
                                </a:moveTo>
                                <a:lnTo>
                                  <a:pt x="20143" y="21600"/>
                                </a:lnTo>
                                <a:cubicBezTo>
                                  <a:pt x="20150" y="21566"/>
                                  <a:pt x="20158" y="21532"/>
                                  <a:pt x="20164" y="21498"/>
                                </a:cubicBezTo>
                                <a:cubicBezTo>
                                  <a:pt x="21600" y="14227"/>
                                  <a:pt x="21492" y="6742"/>
                                  <a:pt x="20140" y="0"/>
                                </a:cubicBezTo>
                                <a:cubicBezTo>
                                  <a:pt x="20140" y="0"/>
                                  <a:pt x="0" y="10766"/>
                                  <a:pt x="0" y="10766"/>
                                </a:cubicBezTo>
                                <a:close/>
                              </a:path>
                            </a:pathLst>
                          </a:custGeom>
                          <a:solidFill>
                            <a:srgbClr val="BFBFBF"/>
                          </a:solidFill>
                          <a:ln w="12700" cap="flat">
                            <a:noFill/>
                            <a:miter lim="400000"/>
                          </a:ln>
                          <a:effectLst/>
                        </wps:spPr>
                        <wps:bodyPr/>
                      </wps:wsp>
                      <wps:wsp>
                        <wps:cNvPr id="1073741907" name="Shape 1073741907"/>
                        <wps:cNvSpPr/>
                        <wps:spPr>
                          <a:xfrm>
                            <a:off x="434252" y="81815"/>
                            <a:ext cx="420964" cy="35762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3391"/>
                                </a:lnTo>
                                <a:cubicBezTo>
                                  <a:pt x="21593" y="13364"/>
                                  <a:pt x="21587" y="13337"/>
                                  <a:pt x="21579" y="13312"/>
                                </a:cubicBezTo>
                                <a:cubicBezTo>
                                  <a:pt x="20041" y="7739"/>
                                  <a:pt x="17083" y="3179"/>
                                  <a:pt x="13331" y="0"/>
                                </a:cubicBezTo>
                                <a:cubicBezTo>
                                  <a:pt x="13331" y="0"/>
                                  <a:pt x="0" y="21600"/>
                                  <a:pt x="0" y="21600"/>
                                </a:cubicBezTo>
                                <a:close/>
                              </a:path>
                            </a:pathLst>
                          </a:custGeom>
                          <a:solidFill>
                            <a:srgbClr val="BFBFBF"/>
                          </a:solidFill>
                          <a:ln w="12700" cap="flat">
                            <a:noFill/>
                            <a:miter lim="400000"/>
                          </a:ln>
                          <a:effectLst/>
                        </wps:spPr>
                        <wps:bodyPr/>
                      </wps:wsp>
                      <wps:wsp>
                        <wps:cNvPr id="1073741908" name="Shape 1073741908"/>
                        <wps:cNvSpPr/>
                        <wps:spPr>
                          <a:xfrm>
                            <a:off x="434252" y="-1"/>
                            <a:ext cx="260683" cy="442042"/>
                          </a:xfrm>
                          <a:custGeom>
                            <a:avLst/>
                            <a:gdLst/>
                            <a:ahLst/>
                            <a:cxnLst>
                              <a:cxn ang="0">
                                <a:pos x="wd2" y="hd2"/>
                              </a:cxn>
                              <a:cxn ang="5400000">
                                <a:pos x="wd2" y="hd2"/>
                              </a:cxn>
                              <a:cxn ang="10800000">
                                <a:pos x="wd2" y="hd2"/>
                              </a:cxn>
                              <a:cxn ang="16200000">
                                <a:pos x="wd2" y="hd2"/>
                              </a:cxn>
                            </a:cxnLst>
                            <a:rect l="0" t="0" r="r" b="b"/>
                            <a:pathLst>
                              <a:path w="21600" h="21581" extrusionOk="0">
                                <a:moveTo>
                                  <a:pt x="0" y="21581"/>
                                </a:moveTo>
                                <a:lnTo>
                                  <a:pt x="21600" y="4133"/>
                                </a:lnTo>
                                <a:cubicBezTo>
                                  <a:pt x="21570" y="4120"/>
                                  <a:pt x="21540" y="4105"/>
                                  <a:pt x="21509" y="4093"/>
                                </a:cubicBezTo>
                                <a:cubicBezTo>
                                  <a:pt x="15006" y="1309"/>
                                  <a:pt x="7464" y="-19"/>
                                  <a:pt x="0" y="1"/>
                                </a:cubicBezTo>
                                <a:cubicBezTo>
                                  <a:pt x="0" y="1"/>
                                  <a:pt x="0" y="21581"/>
                                  <a:pt x="0" y="21581"/>
                                </a:cubicBezTo>
                                <a:close/>
                              </a:path>
                            </a:pathLst>
                          </a:custGeom>
                          <a:solidFill>
                            <a:srgbClr val="BFBFBF"/>
                          </a:solidFill>
                          <a:ln w="12700" cap="flat">
                            <a:noFill/>
                            <a:miter lim="400000"/>
                          </a:ln>
                          <a:effectLst/>
                        </wps:spPr>
                        <wps:bodyPr/>
                      </wps:wsp>
                      <wps:wsp>
                        <wps:cNvPr id="1073741909" name="Shape 1073741909"/>
                        <wps:cNvSpPr/>
                        <wps:spPr>
                          <a:xfrm>
                            <a:off x="25935" y="29995"/>
                            <a:ext cx="824690" cy="824690"/>
                          </a:xfrm>
                          <a:prstGeom prst="ellipse">
                            <a:avLst/>
                          </a:prstGeom>
                          <a:solidFill>
                            <a:srgbClr val="2C212F"/>
                          </a:solidFill>
                          <a:ln w="12700" cap="flat">
                            <a:noFill/>
                            <a:miter lim="400000"/>
                          </a:ln>
                          <a:effectLst/>
                        </wps:spPr>
                        <wps:bodyPr/>
                      </wps:wsp>
                      <wps:wsp>
                        <wps:cNvPr id="1073741910" name="Shape 1073741910"/>
                        <wps:cNvSpPr/>
                        <wps:spPr>
                          <a:xfrm>
                            <a:off x="96741" y="288384"/>
                            <a:ext cx="685060" cy="307988"/>
                          </a:xfrm>
                          <a:prstGeom prst="rect">
                            <a:avLst/>
                          </a:prstGeom>
                          <a:noFill/>
                          <a:ln w="12700" cap="flat">
                            <a:noFill/>
                            <a:miter lim="400000"/>
                          </a:ln>
                          <a:effectLst/>
                        </wps:spPr>
                        <wps:txbx>
                          <w:txbxContent>
                            <w:p w:rsidR="008D5F41" w:rsidRDefault="00CF696E">
                              <w:pPr>
                                <w:pStyle w:val="Heading2"/>
                                <w:jc w:val="center"/>
                              </w:pPr>
                              <w:r>
                                <w:rPr>
                                  <w:lang w:val="en-US"/>
                                </w:rPr>
                                <w:t>40%</w:t>
                              </w:r>
                            </w:p>
                          </w:txbxContent>
                        </wps:txbx>
                        <wps:bodyPr wrap="square" lIns="0" tIns="0" rIns="0" bIns="0" numCol="1" anchor="t">
                          <a:noAutofit/>
                        </wps:bodyPr>
                      </wps:wsp>
                    </wpg:wgp>
                  </a:graphicData>
                </a:graphic>
              </wp:anchor>
            </w:drawing>
          </mc:Choice>
          <mc:Fallback>
            <w:pict>
              <v:group id="_x0000_s1080" style="position:absolute;margin-left:274pt;margin-top:676.65pt;width:69.05pt;height:69.5pt;z-index:251720704;mso-wrap-distance-left:12pt;mso-wrap-distance-top:12pt;mso-wrap-distance-right:12pt;mso-wrap-distance-bottom:12pt;mso-position-horizontal-relative:page;mso-position-vertical-relative:page" coordsize="8767,8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">
                <v:shape id="Shape 1073741899" o:spid="_x0000_s1081" style="position:absolute;left:1762;width:2606;height:442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" path="m21531,21600l21600,1v-38,,-76,-1,-114,-1c13447,,6020,1538,,4139v,,21531,17461,21531,17461xe" stroked="f" strokeweight="1pt">
                  <v:stroke miterlimit="4" joinstyle="miter"/>
                  <v:path arrowok="t" o:extrusionok="f" o:connecttype="custom" o:connectlocs="130325,221190;130325,221190;130325,221190;130325,221190" o:connectangles="0,90,180,270"/>
                </v:shape>
                <v:shape id="Shape 1073741900" o:spid="_x0000_s1082" style="position:absolute;left:188;top:818;width:4204;height:358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" path="m21600,21600l8275,v-19,16,-39,32,-58,48c4185,3485,1411,8195,,13367v,,21600,8233,21600,8233xe" stroked="f" strokeweight="1pt">
                  <v:stroke miterlimit="4" joinstyle="miter"/>
                  <v:path arrowok="t" o:extrusionok="f" o:connecttype="custom" o:connectlocs="210196,179184;210196,179184;210196,179184;210196,179184" o:connectangles="0,90,180,270"/>
                </v:shape>
                <v:shape id="Shape 1073741901" o:spid="_x0000_s1083" style="position:absolute;top:3020;width:4424;height:2741;visibility:visible;mso-wrap-style:square;v-text-anchor:top" coordsize="21198,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" path="m21198,10835l1055,v-7,34,-14,69,-21,103c-402,7373,-294,14858,1058,21600v,,20140,-10765,20140,-10765xe" fillcolor="#bfbfbf" stroked="f" strokeweight="1pt">
                  <v:stroke miterlimit="4" joinstyle="miter"/>
                  <v:path arrowok="t" o:extrusionok="f" o:connecttype="custom" o:connectlocs="221237,137041;221237,137041;221237,137041;221237,137041" o:connectangles="0,90,180,270"/>
                </v:shape>
                <v:shape id="Shape 1073741902" o:spid="_x0000_s1084" style="position:absolute;left:188;top:4405;width:4210;height:357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" path="m21600,l,8209v7,26,14,53,21,79c1559,13860,4517,18421,8269,21600,8269,21600,21600,,21600,xe" fillcolor="#bfbfbf" stroked="f" strokeweight="1pt">
                  <v:stroke miterlimit="4" joinstyle="miter"/>
                  <v:path arrowok="t" o:extrusionok="f" o:connecttype="custom" o:connectlocs="210478,178804;210478,178804;210478,178804;210478,178804" o:connectangles="0,90,180,270"/>
                </v:shape>
                <v:shape id="Shape 1073741903" o:spid="_x0000_s1085" style="position:absolute;left:1825;top:4405;width:2606;height:4420;visibility:visible;mso-wrap-style:square;v-text-anchor:top" coordsize="21600,21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" path="m21599,l,17448v30,13,60,27,91,40c6594,20272,14136,21600,21600,21580v,,-1,-21580,-1,-21580xe" fillcolor="#bfbfbf" stroked="f" strokeweight="1pt">
                  <v:stroke miterlimit="4" joinstyle="miter"/>
                  <v:path arrowok="t" o:extrusionok="f" o:connecttype="custom" o:connectlocs="130342,221013;130342,221013;130342,221013;130342,221013" o:connectangles="0,90,180,270"/>
                </v:shape>
                <v:shape id="Shape 1073741904" o:spid="_x0000_s1086" style="position:absolute;left:4342;top:4405;width:2607;height:442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" path="m68,l,21599v38,,76,1,114,1c8153,21600,15580,20062,21600,17461,21600,17461,68,,68,xe" fillcolor="#bfbfbf" stroked="f" strokeweight="1pt">
                  <v:stroke miterlimit="4" joinstyle="miter"/>
                  <v:path arrowok="t" o:extrusionok="f" o:connecttype="custom" o:connectlocs="130325,221184;130325,221184;130325,221184;130325,221184" o:connectangles="0,90,180,270"/>
                </v:shape>
                <v:shape id="Shape 1073741905" o:spid="_x0000_s1087" style="position:absolute;left:4342;top:4405;width:4204;height:3583;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" path="m,l13325,21600v19,-16,39,-31,57,-48c17415,18115,20189,13404,21600,8233,21600,8233,,,,xe" fillcolor="#bfbfbf" stroked="f" strokeweight="1pt">
                  <v:stroke miterlimit="4" joinstyle="miter"/>
                  <v:path arrowok="t" o:extrusionok="f" o:connecttype="custom" o:connectlocs="210201,179176;210201,179176;210201,179176;210201,179176" o:connectangles="0,90,180,270"/>
                </v:shape>
                <v:shape id="Shape 1073741906" o:spid="_x0000_s1088" style="position:absolute;left:4342;top:3020;width:4425;height:2741;visibility:visible;mso-wrap-style:square;v-text-anchor:top" coordsize="21198,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" path="m,10766l20143,21600v7,-34,15,-68,21,-102c21600,14227,21492,6742,20140,,20140,,,10766,,10766xe" fillcolor="#bfbfbf" stroked="f" strokeweight="1pt">
                  <v:stroke miterlimit="4" joinstyle="miter"/>
                  <v:path arrowok="t" o:extrusionok="f" o:connecttype="custom" o:connectlocs="221241,137040;221241,137040;221241,137040;221241,137040" o:connectangles="0,90,180,270"/>
                </v:shape>
                <v:shape id="Shape 1073741907" o:spid="_x0000_s1089" style="position:absolute;left:4342;top:818;width:4210;height:3576;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" path="m,21600l21600,13391v-7,-27,-13,-54,-21,-79c20041,7739,17083,3179,13331,,13331,,,21600,,21600xe" fillcolor="#bfbfbf" stroked="f" strokeweight="1pt">
                  <v:stroke miterlimit="4" joinstyle="miter"/>
                  <v:path arrowok="t" o:extrusionok="f" o:connecttype="custom" o:connectlocs="210482,178810;210482,178810;210482,178810;210482,178810" o:connectangles="0,90,180,270"/>
                </v:shape>
                <v:shape id="Shape 1073741908" o:spid="_x0000_s1090" style="position:absolute;left:4342;width:2607;height:4420;visibility:visible;mso-wrap-style:square;v-text-anchor:top" coordsize="21600,215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" path="m,21581l21600,4133v-30,-13,-60,-28,-91,-40c15006,1309,7464,-19,,1v,,,21580,,21580xe" fillcolor="#bfbfbf" stroked="f" strokeweight="1pt">
                  <v:stroke miterlimit="4" joinstyle="miter"/>
                  <v:path arrowok="t" o:extrusionok="f" o:connecttype="custom" o:connectlocs="130342,221021;130342,221021;130342,221021;130342,221021" o:connectangles="0,90,180,270"/>
                </v:shape>
                <v:oval id="Shape 1073741909" o:spid="_x0000_s1091" style="position:absolute;left:259;top:299;width:8247;height:82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" fillcolor="#2c212f" stroked="f" strokeweight="1pt">
                  <v:stroke miterlimit="4" joinstyle="miter"/>
                </v:oval>
                <v:rect id="Shape 1073741910" o:spid="_x0000_s1092" style="position:absolute;left:967;top:2883;width:6851;height:3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" filled="f" stroked="f" strokeweight="1pt">
                  <v:stroke miterlimit="4"/>
                  <v:textbox inset="0,0,0,0">
                    <w:txbxContent>
                      <w:p w:rsidR="008D5F41" w:rsidRDefault="00CF696E">
                        <w:pPr>
                          <w:pStyle w:val="Heading2"/>
                          <w:jc w:val="center"/>
                        </w:pPr>
                        <w:r>
                          <w:rPr>
                            <w:lang w:val="en-US"/>
                          </w:rPr>
                          <w:t>40%</w:t>
                        </w:r>
                      </w:p>
                    </w:txbxContent>
                  </v:textbox>
                </v:rect>
                <w10:wrap anchorx="page" anchory="page"/>
              </v:group>
            </w:pict>
          </mc:Fallback>
        </mc:AlternateContent>
      </w:r>
      <w:r>
        <w:rPr>
          <w:noProof/>
          <w:lang w:val="en-US"/>
        </w:rPr>
        <mc:AlternateContent>
          <mc:Choice Requires="wps">
            <w:drawing>
              <wp:anchor distT="152400" distB="152400" distL="152400" distR="152400" simplePos="0" relativeHeight="251721728" behindDoc="0" locked="0" layoutInCell="1" allowOverlap="1">
                <wp:simplePos x="0" y="0"/>
                <wp:positionH relativeFrom="page">
                  <wp:posOffset>4499528</wp:posOffset>
                </wp:positionH>
                <wp:positionV relativeFrom="page">
                  <wp:posOffset>8593708</wp:posOffset>
                </wp:positionV>
                <wp:extent cx="2157870" cy="882912"/>
                <wp:effectExtent l="0" t="0" r="0" b="0"/>
                <wp:wrapNone/>
                <wp:docPr id="1073741912" name="officeArt object"/>
                <wp:cNvGraphicFramePr/>
                <a:graphic xmlns:a="http://schemas.openxmlformats.org/drawingml/2006/main">
                  <a:graphicData uri="http://schemas.microsoft.com/office/word/2010/wordprocessingShape">
                    <wps:wsp>
                      <wps:cNvSpPr/>
                      <wps:spPr>
                        <a:xfrm>
                          <a:off x="0" y="0"/>
                          <a:ext cx="2157870" cy="882912"/>
                        </a:xfrm>
                        <a:prstGeom prst="rect">
                          <a:avLst/>
                        </a:prstGeom>
                        <a:noFill/>
                        <a:ln w="12700" cap="flat">
                          <a:noFill/>
                          <a:miter lim="400000"/>
                        </a:ln>
                        <a:effectLst/>
                      </wps:spPr>
                      <wps:txbx>
                        <w:txbxContent>
                          <w:p w:rsidR="008D5F41" w:rsidRDefault="00CF696E">
                            <w:pPr>
                              <w:pStyle w:val="Caption2"/>
                            </w:pPr>
                            <w:r>
                              <w:t>Eodem modo typi, qui nunc nobis videntur parum clari, fiant sollemnes in sed diam nibh euismod ut laoreet dolore magna aliquam erat volutpat.</w:t>
                            </w:r>
                          </w:p>
                        </w:txbxContent>
                      </wps:txbx>
                      <wps:bodyPr wrap="square" lIns="0" tIns="0" rIns="0" bIns="0" numCol="1" anchor="ctr">
                        <a:noAutofit/>
                      </wps:bodyPr>
                    </wps:wsp>
                  </a:graphicData>
                </a:graphic>
              </wp:anchor>
            </w:drawing>
          </mc:Choice>
          <mc:Fallback>
            <w:pict>
              <v:rect id="_x0000_s1093" style="position:absolute;margin-left:354.3pt;margin-top:676.65pt;width:169.9pt;height:69.5pt;z-index:2517217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" filled="f" stroked="f" strokeweight="1pt">
                <v:stroke miterlimit="4"/>
                <v:textbox inset="0,0,0,0">
                  <w:txbxContent>
                    <w:p w:rsidR="008D5F41" w:rsidRDefault="00CF696E">
                      <w:pPr>
                        <w:pStyle w:val="Caption2"/>
                      </w:pPr>
                      <w:r>
                        <w:t>Eodem modo typi, qui nunc nobis videntur parum clari, fiant sollemnes in sed diam nibh euismod ut laoreet dolore magna aliquam erat volutpat.</w:t>
                      </w:r>
                    </w:p>
                  </w:txbxContent>
                </v:textbox>
                <w10:wrap anchorx="page" anchory="page"/>
              </v:rect>
            </w:pict>
          </mc:Fallback>
        </mc:AlternateContent>
      </w:r>
    </w:p>
    <w:p w:rsidR="008D5F41" w:rsidRDefault="00CF696E">
      <w:pPr>
        <w:pStyle w:val="Body"/>
      </w:pPr>
      <w:r>
        <w:rPr>
          <w:noProof/>
          <w:lang w:val="en-US"/>
        </w:rPr>
        <w:lastRenderedPageBreak/>
        <w:drawing>
          <wp:anchor distT="152400" distB="152400" distL="152400" distR="152400" simplePos="0" relativeHeight="251722752" behindDoc="0" locked="0" layoutInCell="1" allowOverlap="1">
            <wp:simplePos x="0" y="0"/>
            <wp:positionH relativeFrom="page">
              <wp:posOffset>-3819</wp:posOffset>
            </wp:positionH>
            <wp:positionV relativeFrom="page">
              <wp:posOffset>-16256</wp:posOffset>
            </wp:positionV>
            <wp:extent cx="7567697" cy="4498331"/>
            <wp:effectExtent l="0" t="0" r="0" b="0"/>
            <wp:wrapTopAndBottom distT="152400" distB="15240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Photo Placeholder 9.jpg"/>
                    <pic:cNvPicPr>
                      <a:picLocks noChangeAspect="1"/>
                    </pic:cNvPicPr>
                  </pic:nvPicPr>
                  <pic:blipFill>
                    <a:blip r:embed="rId9"/>
                    <a:srcRect l="8242" t="18134" r="20244" b="18134"/>
                    <a:stretch>
                      <a:fillRect/>
                    </a:stretch>
                  </pic:blipFill>
                  <pic:spPr>
                    <a:xfrm>
                      <a:off x="0" y="0"/>
                      <a:ext cx="7567697" cy="4498331"/>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723776" behindDoc="0" locked="0" layoutInCell="1" allowOverlap="1">
                <wp:simplePos x="0" y="0"/>
                <wp:positionH relativeFrom="page">
                  <wp:posOffset>-3819</wp:posOffset>
                </wp:positionH>
                <wp:positionV relativeFrom="page">
                  <wp:posOffset>1306286</wp:posOffset>
                </wp:positionV>
                <wp:extent cx="4419505" cy="2467670"/>
                <wp:effectExtent l="0" t="0" r="0" b="0"/>
                <wp:wrapThrough wrapText="bothSides" distL="152400" distR="152400">
                  <wp:wrapPolygon edited="1">
                    <wp:start x="0" y="0"/>
                    <wp:lineTo x="21600" y="0"/>
                    <wp:lineTo x="21600" y="21600"/>
                    <wp:lineTo x="0" y="21600"/>
                    <wp:lineTo x="0" y="0"/>
                  </wp:wrapPolygon>
                </wp:wrapThrough>
                <wp:docPr id="1073741914" name="officeArt object"/>
                <wp:cNvGraphicFramePr/>
                <a:graphic xmlns:a="http://schemas.openxmlformats.org/drawingml/2006/main">
                  <a:graphicData uri="http://schemas.microsoft.com/office/word/2010/wordprocessingShape">
                    <wps:wsp>
                      <wps:cNvSpPr/>
                      <wps:spPr>
                        <a:xfrm>
                          <a:off x="0" y="0"/>
                          <a:ext cx="4419505" cy="2467670"/>
                        </a:xfrm>
                        <a:prstGeom prst="rect">
                          <a:avLst/>
                        </a:prstGeom>
                        <a:solidFill>
                          <a:srgbClr val="2C212F"/>
                        </a:solidFill>
                        <a:ln w="12700" cap="flat">
                          <a:noFill/>
                          <a:miter lim="400000"/>
                        </a:ln>
                        <a:effectLst/>
                      </wps:spPr>
                      <wps:bodyPr/>
                    </wps:wsp>
                  </a:graphicData>
                </a:graphic>
              </wp:anchor>
            </w:drawing>
          </mc:Choice>
          <mc:Fallback>
            <w:pict>
              <v:rect w14:anchorId="36382AF3" id="officeArt object" o:spid="_x0000_s1026" style="position:absolute;margin-left:-.3pt;margin-top:102.85pt;width:348pt;height:194.3pt;z-index:251723776;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7 0 21597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" fillcolor="#2c212f" stroked="f" strokeweight="1pt">
                <v:stroke miterlimit="4"/>
                <w10:wrap type="through" anchorx="page" anchory="page"/>
              </v:rect>
            </w:pict>
          </mc:Fallback>
        </mc:AlternateContent>
      </w:r>
      <w:r>
        <w:rPr>
          <w:noProof/>
          <w:lang w:val="en-US"/>
        </w:rPr>
        <mc:AlternateContent>
          <mc:Choice Requires="wps">
            <w:drawing>
              <wp:anchor distT="152400" distB="152400" distL="152400" distR="152400" simplePos="0" relativeHeight="251724800" behindDoc="0" locked="0" layoutInCell="1" allowOverlap="1">
                <wp:simplePos x="0" y="0"/>
                <wp:positionH relativeFrom="page">
                  <wp:posOffset>384728</wp:posOffset>
                </wp:positionH>
                <wp:positionV relativeFrom="page">
                  <wp:posOffset>2056373</wp:posOffset>
                </wp:positionV>
                <wp:extent cx="3642409" cy="1366660"/>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3642409" cy="1366660"/>
                        </a:xfrm>
                        <a:prstGeom prst="rect">
                          <a:avLst/>
                        </a:prstGeom>
                        <a:noFill/>
                        <a:ln w="12700" cap="flat">
                          <a:noFill/>
                          <a:miter lim="400000"/>
                        </a:ln>
                        <a:effectLst/>
                      </wps:spPr>
                      <wps:txbx>
                        <w:txbxContent>
                          <w:p w:rsidR="008D5F41" w:rsidRDefault="00CF696E">
                            <w:pPr>
                              <w:pStyle w:val="Caption2"/>
                            </w:pPr>
                            <w:r>
                              <w:t>Eodem modo typi, qui nunc nobis videntur parum clari, fiant sollemnes in sed diam nibh ut laoreet dolore magna aliquam erat volutpat.</w:t>
                            </w:r>
                            <w:r>
                              <w:rPr>
                                <w:lang w:val="en-US"/>
                              </w:rPr>
                              <w:t xml:space="preserve"> </w:t>
                            </w:r>
                            <w:r>
                              <w:t>Eodem modo typi, qui nunc nobis parum clari, fiant sollemnes in typi, qui nunc nobis videntur parum clari, fiant sollemnes in futurum.</w:t>
                            </w:r>
                          </w:p>
                        </w:txbxContent>
                      </wps:txbx>
                      <wps:bodyPr wrap="square" lIns="0" tIns="0" rIns="0" bIns="0" numCol="1" anchor="ctr">
                        <a:noAutofit/>
                      </wps:bodyPr>
                    </wps:wsp>
                  </a:graphicData>
                </a:graphic>
              </wp:anchor>
            </w:drawing>
          </mc:Choice>
          <mc:Fallback>
            <w:pict>
              <v:rect id="_x0000_s1094" style="position:absolute;margin-left:30.3pt;margin-top:161.9pt;width:286.8pt;height:107.6pt;z-index:2517248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" filled="f" stroked="f" strokeweight="1pt">
                <v:stroke miterlimit="4"/>
                <v:textbox inset="0,0,0,0">
                  <w:txbxContent>
                    <w:p w:rsidR="008D5F41" w:rsidRDefault="00CF696E">
                      <w:pPr>
                        <w:pStyle w:val="Caption2"/>
                      </w:pPr>
                      <w:r>
                        <w:t>Eodem modo typi, qui nunc nobis videntur parum clari, fiant sollemnes in sed diam nibh ut laoreet dolore magna aliquam erat volutpat.</w:t>
                      </w:r>
                      <w:r>
                        <w:rPr>
                          <w:lang w:val="en-US"/>
                        </w:rPr>
                        <w:t xml:space="preserve"> </w:t>
                      </w:r>
                      <w:r>
                        <w:t>Eodem modo typi, qui nunc nobis parum clari, fiant sollemnes in typi, qui nunc nobis videntur parum clari, fiant sollemnes in futurum.</w:t>
                      </w:r>
                    </w:p>
                  </w:txbxContent>
                </v:textbox>
                <w10:wrap anchorx="page" anchory="page"/>
              </v:rect>
            </w:pict>
          </mc:Fallback>
        </mc:AlternateContent>
      </w:r>
      <w:r>
        <w:rPr>
          <w:noProof/>
          <w:lang w:val="en-US"/>
        </w:rPr>
        <mc:AlternateContent>
          <mc:Choice Requires="wps">
            <w:drawing>
              <wp:anchor distT="152400" distB="152400" distL="152400" distR="152400" simplePos="0" relativeHeight="251725824" behindDoc="0" locked="0" layoutInCell="1" allowOverlap="1">
                <wp:simplePos x="0" y="0"/>
                <wp:positionH relativeFrom="page">
                  <wp:posOffset>384728</wp:posOffset>
                </wp:positionH>
                <wp:positionV relativeFrom="page">
                  <wp:posOffset>1776362</wp:posOffset>
                </wp:positionV>
                <wp:extent cx="2039457" cy="280012"/>
                <wp:effectExtent l="0" t="0" r="0" b="0"/>
                <wp:wrapNone/>
                <wp:docPr id="1073741916" name="officeArt object"/>
                <wp:cNvGraphicFramePr/>
                <a:graphic xmlns:a="http://schemas.openxmlformats.org/drawingml/2006/main">
                  <a:graphicData uri="http://schemas.microsoft.com/office/word/2010/wordprocessingShape">
                    <wps:wsp>
                      <wps:cNvSpPr/>
                      <wps:spPr>
                        <a:xfrm>
                          <a:off x="0" y="0"/>
                          <a:ext cx="2039457" cy="280012"/>
                        </a:xfrm>
                        <a:prstGeom prst="rect">
                          <a:avLst/>
                        </a:prstGeom>
                        <a:noFill/>
                        <a:ln w="12700" cap="flat">
                          <a:noFill/>
                          <a:miter lim="400000"/>
                        </a:ln>
                        <a:effectLst/>
                      </wps:spPr>
                      <wps:txbx>
                        <w:txbxContent>
                          <w:p w:rsidR="008D5F41" w:rsidRDefault="00CF696E">
                            <w:pPr>
                              <w:pStyle w:val="Heading2"/>
                            </w:pPr>
                            <w:r>
                              <w:t>fiant sollemnes in</w:t>
                            </w:r>
                          </w:p>
                        </w:txbxContent>
                      </wps:txbx>
                      <wps:bodyPr wrap="square" lIns="0" tIns="0" rIns="0" bIns="0" numCol="1" anchor="t">
                        <a:noAutofit/>
                      </wps:bodyPr>
                    </wps:wsp>
                  </a:graphicData>
                </a:graphic>
              </wp:anchor>
            </w:drawing>
          </mc:Choice>
          <mc:Fallback>
            <w:pict>
              <v:rect id="_x0000_s1095" style="position:absolute;margin-left:30.3pt;margin-top:139.85pt;width:160.6pt;height:22.05pt;z-index:2517258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" filled="f" stroked="f" strokeweight="1pt">
                <v:stroke miterlimit="4"/>
                <v:textbox inset="0,0,0,0">
                  <w:txbxContent>
                    <w:p w:rsidR="008D5F41" w:rsidRDefault="00CF696E">
                      <w:pPr>
                        <w:pStyle w:val="Heading2"/>
                      </w:pPr>
                      <w:r>
                        <w:t>fiant sollemnes in</w:t>
                      </w:r>
                    </w:p>
                  </w:txbxContent>
                </v:textbox>
                <w10:wrap anchorx="page" anchory="page"/>
              </v:rect>
            </w:pict>
          </mc:Fallback>
        </mc:AlternateContent>
      </w:r>
      <w:r>
        <w:rPr>
          <w:noProof/>
          <w:lang w:val="en-US"/>
        </w:rPr>
        <mc:AlternateContent>
          <mc:Choice Requires="wps">
            <w:drawing>
              <wp:anchor distT="152400" distB="152400" distL="152400" distR="152400" simplePos="0" relativeHeight="251726848" behindDoc="0" locked="0" layoutInCell="1" allowOverlap="1">
                <wp:simplePos x="0" y="0"/>
                <wp:positionH relativeFrom="page">
                  <wp:posOffset>705964</wp:posOffset>
                </wp:positionH>
                <wp:positionV relativeFrom="page">
                  <wp:posOffset>4928996</wp:posOffset>
                </wp:positionV>
                <wp:extent cx="6120057" cy="1282304"/>
                <wp:effectExtent l="0" t="0" r="0" b="0"/>
                <wp:wrapTopAndBottom distT="152400" distB="152400"/>
                <wp:docPr id="1073741917" name="officeArt object"/>
                <wp:cNvGraphicFramePr/>
                <a:graphic xmlns:a="http://schemas.openxmlformats.org/drawingml/2006/main">
                  <a:graphicData uri="http://schemas.microsoft.com/office/word/2010/wordprocessingShape">
                    <wps:wsp>
                      <wps:cNvSpPr/>
                      <wps:spPr>
                        <a:xfrm>
                          <a:off x="0" y="0"/>
                          <a:ext cx="6120057" cy="1282304"/>
                        </a:xfrm>
                        <a:prstGeom prst="rect">
                          <a:avLst/>
                        </a:prstGeom>
                        <a:noFill/>
                        <a:ln w="12700" cap="flat">
                          <a:noFill/>
                          <a:miter lim="400000"/>
                        </a:ln>
                        <a:effectLst/>
                      </wps:spPr>
                      <wps:txbx>
                        <w:txbxContent>
                          <w:p w:rsidR="008D5F41" w:rsidRDefault="00CF696E">
                            <w:pPr>
                              <w:pStyle w:val="Heading"/>
                            </w:pPr>
                            <w:r>
                              <w:t>fiant sollemnes in</w:t>
                            </w:r>
                          </w:p>
                          <w:p w:rsidR="008D5F41" w:rsidRDefault="00CF696E">
                            <w:pPr>
                              <w:pStyle w:val="Heading"/>
                            </w:pPr>
                            <w:r>
                              <w:rPr>
                                <w:lang w:val="en-US"/>
                              </w:rPr>
                              <w:t>Lorem</w:t>
                            </w:r>
                          </w:p>
                        </w:txbxContent>
                      </wps:txbx>
                      <wps:bodyPr wrap="square" lIns="50800" tIns="50800" rIns="50800" bIns="50800" numCol="1" anchor="t">
                        <a:noAutofit/>
                      </wps:bodyPr>
                    </wps:wsp>
                  </a:graphicData>
                </a:graphic>
              </wp:anchor>
            </w:drawing>
          </mc:Choice>
          <mc:Fallback>
            <w:pict>
              <v:rect id="_x0000_s1096" style="position:absolute;margin-left:55.6pt;margin-top:388.1pt;width:481.9pt;height:100.95pt;z-index:2517268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" filled="f" stroked="f" strokeweight="1pt">
                <v:stroke miterlimit="4"/>
                <v:textbox inset="4pt,4pt,4pt,4pt">
                  <w:txbxContent>
                    <w:p w:rsidR="008D5F41" w:rsidRDefault="00CF696E">
                      <w:pPr>
                        <w:pStyle w:val="Heading"/>
                      </w:pPr>
                      <w:r>
                        <w:t>fiant sollemnes in</w:t>
                      </w:r>
                    </w:p>
                    <w:p w:rsidR="008D5F41" w:rsidRDefault="00CF696E">
                      <w:pPr>
                        <w:pStyle w:val="Heading"/>
                      </w:pPr>
                      <w:r>
                        <w:rPr>
                          <w:lang w:val="en-US"/>
                        </w:rPr>
                        <w:t>Lorem</w:t>
                      </w:r>
                    </w:p>
                  </w:txbxContent>
                </v:textbox>
                <w10:wrap type="topAndBottom" anchorx="page" anchory="page"/>
              </v:rect>
            </w:pict>
          </mc:Fallback>
        </mc:AlternateContent>
      </w:r>
      <w:r>
        <w:rPr>
          <w:noProof/>
          <w:lang w:val="en-US"/>
        </w:rPr>
        <mc:AlternateContent>
          <mc:Choice Requires="wpg">
            <w:drawing>
              <wp:anchor distT="152400" distB="152400" distL="152400" distR="152400" simplePos="0" relativeHeight="251727872" behindDoc="0" locked="0" layoutInCell="1" allowOverlap="1">
                <wp:simplePos x="0" y="0"/>
                <wp:positionH relativeFrom="page">
                  <wp:posOffset>705964</wp:posOffset>
                </wp:positionH>
                <wp:positionV relativeFrom="page">
                  <wp:posOffset>6462488</wp:posOffset>
                </wp:positionV>
                <wp:extent cx="6091987" cy="3503165"/>
                <wp:effectExtent l="0" t="0" r="0" b="0"/>
                <wp:wrapNone/>
                <wp:docPr id="1073741918" name="officeArt object"/>
                <wp:cNvGraphicFramePr/>
                <a:graphic xmlns:a="http://schemas.openxmlformats.org/drawingml/2006/main">
                  <a:graphicData uri="http://schemas.microsoft.com/office/word/2010/wordprocessingGroup">
                    <wpg:wgp>
                      <wpg:cNvGrpSpPr/>
                      <wpg:grpSpPr>
                        <a:xfrm>
                          <a:off x="0" y="0"/>
                          <a:ext cx="6091987" cy="3503165"/>
                          <a:chOff x="0" y="0"/>
                          <a:chExt cx="6091986" cy="3503164"/>
                        </a:xfrm>
                      </wpg:grpSpPr>
                      <wps:wsp>
                        <wps:cNvPr id="1073741919" name="Shape 1073741919"/>
                        <wps:cNvSpPr/>
                        <wps:spPr>
                          <a:xfrm>
                            <a:off x="0" y="0"/>
                            <a:ext cx="6091987" cy="3503165"/>
                          </a:xfrm>
                          <a:prstGeom prst="rect">
                            <a:avLst/>
                          </a:prstGeom>
                          <a:noFill/>
                          <a:ln w="12700" cap="flat">
                            <a:noFill/>
                            <a:miter lim="400000"/>
                          </a:ln>
                          <a:effectLst/>
                        </wps:spPr>
                        <wps:bodyPr/>
                      </wps:wsp>
                      <wps:wsp>
                        <wps:cNvPr id="1073741920" name="Shape 1073741920"/>
                        <wps:cNvSpPr/>
                        <wps:spPr>
                          <a:xfrm>
                            <a:off x="0" y="0"/>
                            <a:ext cx="1827597" cy="3503165"/>
                          </a:xfrm>
                          <a:prstGeom prst="rect">
                            <a:avLst/>
                          </a:prstGeom>
                        </wps:spPr>
                        <wps:txbx id="46">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aldelenit augue duis dolore te feugait nulla facilisi. Nam liber tempor cum soluta nobis eleifend option congue nihil imperdiet doming id quod mazim placerat facer possim assum. Typi non habent claritatem insitam; est usus legentis in iis qui facit eorum claritatem. Investigationes lectores legere me lius quod ii legunt saepius. Claritas est etiam processus, qui sequitur consuetudium. Mirum est notare quam gothica, quam nunc putamus parum claram, anteposuerit litterarum formas humanitatis per seacula quarta decima et decima. Eodem modo typi, qui nunc nobis videntur clari, fiant in futurum.</w:t>
                              </w:r>
                            </w:p>
                            <w:p w:rsidR="008D5F41" w:rsidRDefault="00CF696E">
                              <w:pPr>
                                <w:pStyle w:val="Body"/>
                              </w:pPr>
                              <w:r>
                                <w:rPr>
                                  <w:lang w:val="fr-FR"/>
                                </w:rPr>
                                <w:t>habent claritatem insitam; est legentis in iis qui facit. Investigationes lectores legere me lius quod ii. Claritas est etiam, qui mutationem. Mirum est notare quam littera gothica, quam nunc parum claram, formas humanitatis decima et quinta decima. Eodem, qui nunc nobis videntur parum clari, sollemnes in futurum.</w:t>
                              </w:r>
                            </w:p>
                          </w:txbxContent>
                        </wps:txbx>
                        <wps:bodyPr wrap="square" lIns="0" tIns="0" rIns="0" bIns="0" numCol="3" spcCol="304599" anchor="t">
                          <a:noAutofit/>
                        </wps:bodyPr>
                      </wps:wsp>
                      <wps:wsp>
                        <wps:cNvPr id="1073741921" name="Shape 1073741921"/>
                        <wps:cNvSpPr/>
                        <wps:spPr>
                          <a:xfrm>
                            <a:off x="2132195" y="0"/>
                            <a:ext cx="1827597" cy="3503165"/>
                          </a:xfrm>
                          <a:prstGeom prst="rect">
                            <a:avLst/>
                          </a:prstGeom>
                        </wps:spPr>
                        <wps:linkedTxbx id="46" seq="1"/>
                        <wps:bodyPr wrap="square" lIns="0" tIns="0" rIns="0" bIns="0" numCol="3" spcCol="304599" anchor="t">
                          <a:noAutofit/>
                        </wps:bodyPr>
                      </wps:wsp>
                      <wps:wsp>
                        <wps:cNvPr id="1073741922" name="Shape 1073741922"/>
                        <wps:cNvSpPr/>
                        <wps:spPr>
                          <a:xfrm>
                            <a:off x="4264390" y="0"/>
                            <a:ext cx="1827597" cy="3503165"/>
                          </a:xfrm>
                          <a:prstGeom prst="rect">
                            <a:avLst/>
                          </a:prstGeom>
                        </wps:spPr>
                        <wps:linkedTxbx id="46" seq="2"/>
                        <wps:bodyPr wrap="square" lIns="0" tIns="0" rIns="0" bIns="0" numCol="3" spcCol="304599" anchor="t">
                          <a:noAutofit/>
                        </wps:bodyPr>
                      </wps:wsp>
                    </wpg:wgp>
                  </a:graphicData>
                </a:graphic>
              </wp:anchor>
            </w:drawing>
          </mc:Choice>
          <mc:Fallback>
            <w:pict>
              <v:group id="_x0000_s1097" style="position:absolute;margin-left:55.6pt;margin-top:508.85pt;width:479.7pt;height:275.85pt;z-index:251727872;mso-wrap-distance-left:12pt;mso-wrap-distance-top:12pt;mso-wrap-distance-right:12pt;mso-wrap-distance-bottom:12pt;mso-position-horizontal-relative:page;mso-position-vertical-relative:page" coordsize="60919,350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">
                <v:rect id="Shape 1073741919" o:spid="_x0000_s1098" style="position:absolute;width:60919;height:35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" filled="f" stroked="f" strokeweight="1pt">
                  <v:stroke miterlimit="4"/>
                </v:rect>
                <v:rect id="Shape 1073741920" o:spid="_x0000_s1099" style="position:absolute;width:18275;height:35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" filled="f" stroked="f">
                  <v:textbox style="mso-next-textbox:#Shape 1073741921" inset="0,0,0,0">
                    <w:txbxContent>
                      <w:p w:rsidR="008D5F41" w:rsidRDefault="00CF696E">
                        <w:pPr>
                          <w:pStyle w:val="Body"/>
                        </w:pPr>
                        <w:r>
                          <w:rPr>
                            <w:lang w:val="it-IT"/>
                          </w:rPr>
                          <w:t>Eodem modo typi, qui nunc nobis videntur parum clari, fiant sollemnes in futurum.</w:t>
                        </w:r>
                        <w:r>
                          <w:rPr>
                            <w:lang w:val="en-US"/>
                          </w:rPr>
                          <w:t xml:space="preserve"> </w:t>
                        </w:r>
                        <w:r>
                          <w:rPr>
                            <w:lang w:val="it-IT"/>
                          </w:rPr>
                          <w:t>Lorem ipsum dolor sit amet, consectetuer adipiscing elit, sed diam nonummy nibh euismod tincidunt ut laoreet dolore magna aldelenit augue duis dolore te feugait nulla facilisi. Nam liber tempor cum soluta nobis eleifend option congue nihil imperdiet doming id quod mazim placerat facer possim assum. Typi non habent claritatem insitam; est usus legentis in iis qui facit eorum claritatem. Investigationes lectores legere me lius quod ii legunt saepius. Claritas est etiam processus, qui sequitur consuetudium. Mirum est notare quam gothica, quam nunc putamus parum claram, anteposuerit litterarum formas humanitatis per seacula quarta decima et decima. Eodem modo typi, qui nunc nobis videntur clari, fiant in futurum.</w:t>
                        </w:r>
                      </w:p>
                      <w:p w:rsidR="008D5F41" w:rsidRDefault="00CF696E">
                        <w:pPr>
                          <w:pStyle w:val="Body"/>
                        </w:pPr>
                        <w:r>
                          <w:rPr>
                            <w:lang w:val="fr-FR"/>
                          </w:rPr>
                          <w:t>habent claritatem insitam; est legentis in iis qui facit. Investigationes lectores legere me lius quod ii. Claritas est etiam, qui mutationem. Mirum est notare quam littera gothica, quam nunc parum claram, formas humanitatis decima et quinta decima. Eodem, qui nunc nobis videntur parum clari, sollemnes in futurum.</w:t>
                        </w:r>
                      </w:p>
                    </w:txbxContent>
                  </v:textbox>
                </v:rect>
                <v:rect id="Shape 1073741921" o:spid="_x0000_s1100" style="position:absolute;left:21321;width:18276;height:35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" filled="f" stroked="f">
                  <v:textbox style="mso-next-textbox:#Shape 1073741922" inset="0,0,0,0">
                    <w:txbxContent/>
                  </v:textbox>
                </v:rect>
                <v:rect id="Shape 1073741922" o:spid="_x0000_s1101" style="position:absolute;left:42643;width:18276;height:35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" filled="f" stroked="f">
                  <v:textbox inset="0,0,0,0">
                    <w:txbxContent/>
                  </v:textbox>
                </v:rect>
                <w10:wrap anchorx="page" anchory="page"/>
              </v:group>
            </w:pict>
          </mc:Fallback>
        </mc:AlternateContent>
      </w:r>
      <w:r>
        <w:rPr>
          <w:noProof/>
          <w:lang w:val="en-US"/>
        </w:rPr>
        <mc:AlternateContent>
          <mc:Choice Requires="wps">
            <w:drawing>
              <wp:anchor distT="152400" distB="152400" distL="152400" distR="152400" simplePos="0" relativeHeight="251728896" behindDoc="0" locked="0" layoutInCell="1" allowOverlap="1">
                <wp:simplePos x="0" y="0"/>
                <wp:positionH relativeFrom="page">
                  <wp:posOffset>720000</wp:posOffset>
                </wp:positionH>
                <wp:positionV relativeFrom="page">
                  <wp:posOffset>10086302</wp:posOffset>
                </wp:positionV>
                <wp:extent cx="6120057" cy="269230"/>
                <wp:effectExtent l="0" t="0" r="0" b="0"/>
                <wp:wrapTopAndBottom distT="152400" distB="152400"/>
                <wp:docPr id="1073741923" name="officeArt object"/>
                <wp:cNvGraphicFramePr/>
                <a:graphic xmlns:a="http://schemas.openxmlformats.org/drawingml/2006/main">
                  <a:graphicData uri="http://schemas.microsoft.com/office/word/2010/wordprocessingShape">
                    <wps:wsp>
                      <wps:cNvSpPr/>
                      <wps:spPr>
                        <a:xfrm>
                          <a:off x="0" y="0"/>
                          <a:ext cx="6120057" cy="269230"/>
                        </a:xfrm>
                        <a:prstGeom prst="rect">
                          <a:avLst/>
                        </a:prstGeom>
                        <a:noFill/>
                        <a:ln w="12700" cap="flat">
                          <a:noFill/>
                          <a:miter lim="400000"/>
                        </a:ln>
                        <a:effectLst/>
                      </wps:spPr>
                      <wps:txbx>
                        <w:txbxContent>
                          <w:p w:rsidR="008D5F41" w:rsidRDefault="00CF696E">
                            <w:pPr>
                              <w:pStyle w:val="Body"/>
                              <w:jc w:val="right"/>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7</w:t>
                            </w:r>
                            <w:r>
                              <w:rPr>
                                <w:rFonts w:ascii="Avenir Next Condensed Medium" w:eastAsia="Avenir Next Condensed Medium" w:hAnsi="Avenir Next Condensed Medium" w:cs="Avenir Next Condensed Medium"/>
                                <w:caps/>
                                <w:sz w:val="20"/>
                                <w:szCs w:val="20"/>
                              </w:rPr>
                              <w:fldChar w:fldCharType="end"/>
                            </w:r>
                          </w:p>
                        </w:txbxContent>
                      </wps:txbx>
                      <wps:bodyPr wrap="square" lIns="50800" tIns="50800" rIns="50800" bIns="50800" numCol="1" anchor="t">
                        <a:noAutofit/>
                      </wps:bodyPr>
                    </wps:wsp>
                  </a:graphicData>
                </a:graphic>
              </wp:anchor>
            </w:drawing>
          </mc:Choice>
          <mc:Fallback>
            <w:pict>
              <v:rect id="_x0000_s1102" style="position:absolute;margin-left:56.7pt;margin-top:794.2pt;width:481.9pt;height:21.2pt;z-index:2517288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" filled="f" stroked="f" strokeweight="1pt">
                <v:stroke miterlimit="4"/>
                <v:textbox inset="4pt,4pt,4pt,4pt">
                  <w:txbxContent>
                    <w:p w:rsidR="008D5F41" w:rsidRDefault="00CF696E">
                      <w:pPr>
                        <w:pStyle w:val="Body"/>
                        <w:jc w:val="right"/>
                      </w:pPr>
                      <w:r>
                        <w:rPr>
                          <w:rFonts w:ascii="Avenir Next Condensed Medium" w:hAnsi="Avenir Next Condensed Medium"/>
                          <w:caps/>
                          <w:sz w:val="20"/>
                          <w:szCs w:val="20"/>
                          <w:lang w:val="en-US"/>
                        </w:rPr>
                        <w:t>Company name   Page #</w:t>
                      </w:r>
                      <w:r>
                        <w:rPr>
                          <w:rFonts w:ascii="Avenir Next Condensed Medium" w:eastAsia="Avenir Next Condensed Medium" w:hAnsi="Avenir Next Condensed Medium" w:cs="Avenir Next Condensed Medium"/>
                          <w:caps/>
                          <w:sz w:val="20"/>
                          <w:szCs w:val="20"/>
                        </w:rPr>
                        <w:fldChar w:fldCharType="begin"/>
                      </w:r>
                      <w:r>
                        <w:rPr>
                          <w:rFonts w:ascii="Avenir Next Condensed Medium" w:eastAsia="Avenir Next Condensed Medium" w:hAnsi="Avenir Next Condensed Medium" w:cs="Avenir Next Condensed Medium"/>
                          <w:caps/>
                          <w:sz w:val="20"/>
                          <w:szCs w:val="20"/>
                        </w:rPr>
                        <w:instrText xml:space="preserve"> PAGE </w:instrText>
                      </w:r>
                      <w:r>
                        <w:rPr>
                          <w:rFonts w:ascii="Avenir Next Condensed Medium" w:eastAsia="Avenir Next Condensed Medium" w:hAnsi="Avenir Next Condensed Medium" w:cs="Avenir Next Condensed Medium"/>
                          <w:caps/>
                          <w:sz w:val="20"/>
                          <w:szCs w:val="20"/>
                        </w:rPr>
                        <w:fldChar w:fldCharType="separate"/>
                      </w:r>
                      <w:r>
                        <w:rPr>
                          <w:rFonts w:ascii="Avenir Next Condensed Medium" w:eastAsia="Avenir Next Condensed Medium" w:hAnsi="Avenir Next Condensed Medium" w:cs="Avenir Next Condensed Medium"/>
                          <w:caps/>
                          <w:noProof/>
                          <w:sz w:val="20"/>
                          <w:szCs w:val="20"/>
                        </w:rPr>
                        <w:t>7</w:t>
                      </w:r>
                      <w:r>
                        <w:rPr>
                          <w:rFonts w:ascii="Avenir Next Condensed Medium" w:eastAsia="Avenir Next Condensed Medium" w:hAnsi="Avenir Next Condensed Medium" w:cs="Avenir Next Condensed Medium"/>
                          <w:caps/>
                          <w:sz w:val="20"/>
                          <w:szCs w:val="20"/>
                        </w:rPr>
                        <w:fldChar w:fldCharType="end"/>
                      </w:r>
                    </w:p>
                  </w:txbxContent>
                </v:textbox>
                <w10:wrap type="topAndBottom" anchorx="page" anchory="page"/>
              </v:rect>
            </w:pict>
          </mc:Fallback>
        </mc:AlternateContent>
      </w:r>
    </w:p>
    <w:p w:rsidR="008D5F41" w:rsidRDefault="00CF696E">
      <w:r>
        <w:rPr>
          <w:noProof/>
        </w:rPr>
        <w:lastRenderedPageBreak/>
        <mc:AlternateContent>
          <mc:Choice Requires="wps">
            <w:drawing>
              <wp:anchor distT="152400" distB="152400" distL="152400" distR="152400" simplePos="0" relativeHeight="251729920" behindDoc="0" locked="0" layoutInCell="1" allowOverlap="1">
                <wp:simplePos x="0" y="0"/>
                <wp:positionH relativeFrom="page">
                  <wp:posOffset>0</wp:posOffset>
                </wp:positionH>
                <wp:positionV relativeFrom="page">
                  <wp:posOffset>0</wp:posOffset>
                </wp:positionV>
                <wp:extent cx="7684989" cy="8208963"/>
                <wp:effectExtent l="0" t="0" r="0" b="0"/>
                <wp:wrapTopAndBottom distT="152400" distB="152400"/>
                <wp:docPr id="1073741924" name="officeArt object"/>
                <wp:cNvGraphicFramePr/>
                <a:graphic xmlns:a="http://schemas.openxmlformats.org/drawingml/2006/main">
                  <a:graphicData uri="http://schemas.microsoft.com/office/word/2010/wordprocessingShape">
                    <wps:wsp>
                      <wps:cNvSpPr/>
                      <wps:spPr>
                        <a:xfrm>
                          <a:off x="0" y="0"/>
                          <a:ext cx="7684989" cy="8208963"/>
                        </a:xfrm>
                        <a:prstGeom prst="rect">
                          <a:avLst/>
                        </a:prstGeom>
                        <a:solidFill>
                          <a:srgbClr val="3A2C3D"/>
                        </a:solidFill>
                        <a:ln w="12700" cap="flat">
                          <a:noFill/>
                          <a:miter lim="400000"/>
                        </a:ln>
                        <a:effectLst>
                          <a:outerShdw blurRad="38100" dist="25400" dir="5400000" rotWithShape="0">
                            <a:srgbClr val="000000">
                              <a:alpha val="50000"/>
                            </a:srgbClr>
                          </a:outerShdw>
                        </a:effectLst>
                      </wps:spPr>
                      <wps:bodyPr/>
                    </wps:wsp>
                  </a:graphicData>
                </a:graphic>
              </wp:anchor>
            </w:drawing>
          </mc:Choice>
          <mc:Fallback>
            <w:pict>
              <v:rect w14:anchorId="67E20577" id="officeArt object" o:spid="_x0000_s1026" style="position:absolute;margin-left:0;margin-top:0;width:605.1pt;height:646.4pt;z-index:2517299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" fillcolor="#3a2c3d" stroked="f" strokeweight="1pt">
                <v:stroke miterlimit="4"/>
                <v:shadow on="t" color="black" opacity=".5" origin=",.5" offset="0"/>
                <w10:wrap type="topAndBottom" anchorx="page" anchory="page"/>
              </v:rect>
            </w:pict>
          </mc:Fallback>
        </mc:AlternateContent>
      </w:r>
      <w:r>
        <w:rPr>
          <w:noProof/>
        </w:rPr>
        <w:drawing>
          <wp:anchor distT="152400" distB="152400" distL="152400" distR="152400" simplePos="0" relativeHeight="251730944" behindDoc="0" locked="0" layoutInCell="1" allowOverlap="1">
            <wp:simplePos x="0" y="0"/>
            <wp:positionH relativeFrom="page">
              <wp:posOffset>3802107</wp:posOffset>
            </wp:positionH>
            <wp:positionV relativeFrom="page">
              <wp:posOffset>1494130</wp:posOffset>
            </wp:positionV>
            <wp:extent cx="3120558" cy="6408287"/>
            <wp:effectExtent l="22079" t="10693" r="22079" b="10693"/>
            <wp:wrapThrough wrapText="bothSides" distL="152400" distR="152400">
              <wp:wrapPolygon edited="1">
                <wp:start x="3030" y="0"/>
                <wp:lineTo x="1975" y="128"/>
                <wp:lineTo x="1143" y="384"/>
                <wp:lineTo x="440" y="833"/>
                <wp:lineTo x="88" y="1517"/>
                <wp:lineTo x="88" y="3546"/>
                <wp:lineTo x="44" y="4594"/>
                <wp:lineTo x="88" y="6132"/>
                <wp:lineTo x="176" y="6473"/>
                <wp:lineTo x="44" y="6495"/>
                <wp:lineTo x="44" y="8012"/>
                <wp:lineTo x="176" y="20212"/>
                <wp:lineTo x="615" y="20724"/>
                <wp:lineTo x="1492" y="21151"/>
                <wp:lineTo x="2591" y="21408"/>
                <wp:lineTo x="18746" y="21429"/>
                <wp:lineTo x="20062" y="21172"/>
                <wp:lineTo x="20897" y="20767"/>
                <wp:lineTo x="21425" y="20147"/>
                <wp:lineTo x="21513" y="6154"/>
                <wp:lineTo x="21557" y="4615"/>
                <wp:lineTo x="21469" y="1367"/>
                <wp:lineTo x="21073" y="769"/>
                <wp:lineTo x="20282" y="321"/>
                <wp:lineTo x="19098" y="43"/>
                <wp:lineTo x="3030" y="0"/>
              </wp:wrapPolygon>
            </wp:wrapThrough>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Phone-6S-Front+Angled-PSD-MockUp-P-Px.com.png"/>
                    <pic:cNvPicPr>
                      <a:picLocks noChangeAspect="1"/>
                    </pic:cNvPicPr>
                  </pic:nvPicPr>
                  <pic:blipFill>
                    <a:blip r:embed="rId10"/>
                    <a:srcRect/>
                    <a:stretch>
                      <a:fillRect/>
                    </a:stretch>
                  </pic:blipFill>
                  <pic:spPr>
                    <a:xfrm rot="23729">
                      <a:off x="0" y="0"/>
                      <a:ext cx="3120558" cy="6408287"/>
                    </a:xfrm>
                    <a:prstGeom prst="rect">
                      <a:avLst/>
                    </a:prstGeom>
                    <a:ln w="12700" cap="flat">
                      <a:noFill/>
                      <a:miter lim="400000"/>
                    </a:ln>
                    <a:effectLst>
                      <a:outerShdw blurRad="190500" dist="8455" dir="5400000" rotWithShape="0">
                        <a:srgbClr val="000000">
                          <a:alpha val="52627"/>
                        </a:srgbClr>
                      </a:outerShdw>
                    </a:effectLst>
                  </pic:spPr>
                </pic:pic>
              </a:graphicData>
            </a:graphic>
          </wp:anchor>
        </w:drawing>
      </w:r>
      <w:r>
        <w:rPr>
          <w:noProof/>
        </w:rPr>
        <w:drawing>
          <wp:anchor distT="152400" distB="152400" distL="152400" distR="152400" simplePos="0" relativeHeight="251731968" behindDoc="0" locked="0" layoutInCell="1" allowOverlap="1">
            <wp:simplePos x="0" y="0"/>
            <wp:positionH relativeFrom="page">
              <wp:posOffset>3985899</wp:posOffset>
            </wp:positionH>
            <wp:positionV relativeFrom="page">
              <wp:posOffset>2263345</wp:posOffset>
            </wp:positionV>
            <wp:extent cx="2753103" cy="4844482"/>
            <wp:effectExtent l="0" t="0" r="0" b="0"/>
            <wp:wrapTopAndBottom distT="152400" distB="152400"/>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Photo Placeholder 9.jpg"/>
                    <pic:cNvPicPr>
                      <a:picLocks noChangeAspect="1"/>
                    </pic:cNvPicPr>
                  </pic:nvPicPr>
                  <pic:blipFill>
                    <a:blip r:embed="rId9"/>
                    <a:srcRect l="31047" r="31047"/>
                    <a:stretch>
                      <a:fillRect/>
                    </a:stretch>
                  </pic:blipFill>
                  <pic:spPr>
                    <a:xfrm rot="21600000">
                      <a:off x="0" y="0"/>
                      <a:ext cx="2753103" cy="4844482"/>
                    </a:xfrm>
                    <a:custGeom>
                      <a:avLst/>
                      <a:gdLst/>
                      <a:ahLst/>
                      <a:cxnLst>
                        <a:cxn ang="0">
                          <a:pos x="wd2" y="hd2"/>
                        </a:cxn>
                        <a:cxn ang="5400000">
                          <a:pos x="wd2" y="hd2"/>
                        </a:cxn>
                        <a:cxn ang="10800000">
                          <a:pos x="wd2" y="hd2"/>
                        </a:cxn>
                        <a:cxn ang="16200000">
                          <a:pos x="wd2" y="hd2"/>
                        </a:cxn>
                      </a:cxnLst>
                      <a:rect l="0" t="0" r="r" b="b"/>
                      <a:pathLst>
                        <a:path w="21600" h="21600" extrusionOk="0">
                          <a:moveTo>
                            <a:pt x="231" y="0"/>
                          </a:moveTo>
                          <a:lnTo>
                            <a:pt x="0" y="21526"/>
                          </a:lnTo>
                          <a:lnTo>
                            <a:pt x="21323" y="21600"/>
                          </a:lnTo>
                          <a:lnTo>
                            <a:pt x="21369" y="21600"/>
                          </a:lnTo>
                          <a:lnTo>
                            <a:pt x="21600" y="74"/>
                          </a:lnTo>
                          <a:lnTo>
                            <a:pt x="274" y="0"/>
                          </a:lnTo>
                          <a:lnTo>
                            <a:pt x="231" y="0"/>
                          </a:lnTo>
                          <a:close/>
                        </a:path>
                      </a:pathLst>
                    </a:cu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32992" behindDoc="0" locked="0" layoutInCell="1" allowOverlap="1">
                <wp:simplePos x="0" y="0"/>
                <wp:positionH relativeFrom="page">
                  <wp:posOffset>0</wp:posOffset>
                </wp:positionH>
                <wp:positionV relativeFrom="page">
                  <wp:posOffset>7331174</wp:posOffset>
                </wp:positionV>
                <wp:extent cx="7560057" cy="3360639"/>
                <wp:effectExtent l="0" t="0" r="0" b="0"/>
                <wp:wrapTopAndBottom distT="152400" distB="152400"/>
                <wp:docPr id="12" name="officeArt object"/>
                <wp:cNvGraphicFramePr/>
                <a:graphic xmlns:a="http://schemas.openxmlformats.org/drawingml/2006/main">
                  <a:graphicData uri="http://schemas.microsoft.com/office/word/2010/wordprocessingShape">
                    <wps:wsp>
                      <wps:cNvSpPr/>
                      <wps:spPr>
                        <a:xfrm>
                          <a:off x="0" y="0"/>
                          <a:ext cx="7560057" cy="336063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1600"/>
                              </a:lnTo>
                              <a:lnTo>
                                <a:pt x="0" y="21600"/>
                              </a:lnTo>
                              <a:lnTo>
                                <a:pt x="0" y="10800"/>
                              </a:lnTo>
                              <a:lnTo>
                                <a:pt x="0" y="5400"/>
                              </a:lnTo>
                              <a:lnTo>
                                <a:pt x="21600" y="0"/>
                              </a:lnTo>
                              <a:close/>
                            </a:path>
                          </a:pathLst>
                        </a:custGeom>
                        <a:solidFill>
                          <a:srgbClr val="2C212F"/>
                        </a:solidFill>
                        <a:ln w="12700" cap="flat">
                          <a:noFill/>
                          <a:miter lim="400000"/>
                        </a:ln>
                        <a:effectLst/>
                      </wps:spPr>
                      <wps:bodyPr/>
                    </wps:wsp>
                  </a:graphicData>
                </a:graphic>
              </wp:anchor>
            </w:drawing>
          </mc:Choice>
          <mc:Fallback>
            <w:pict>
              <v:shape w14:anchorId="1766106A" id="officeArt object" o:spid="_x0000_s1026" style="position:absolute;margin-left:0;margin-top:577.25pt;width:595.3pt;height:264.6pt;z-index:251732992;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" path="m21600,r,21600l,21600,,10800,,5400,21600,xe" fillcolor="#2c212f" stroked="f" strokeweight="1pt">
                <v:stroke miterlimit="4" joinstyle="miter"/>
                <v:path arrowok="t" o:extrusionok="f" o:connecttype="custom" o:connectlocs="3780029,1680320;3780029,1680320;3780029,1680320;3780029,1680320" o:connectangles="0,90,180,270"/>
                <w10:wrap type="topAndBottom" anchorx="page" anchory="page"/>
              </v:shape>
            </w:pict>
          </mc:Fallback>
        </mc:AlternateContent>
      </w:r>
      <w:r>
        <w:rPr>
          <w:noProof/>
        </w:rPr>
        <mc:AlternateContent>
          <mc:Choice Requires="wps">
            <w:drawing>
              <wp:anchor distT="152400" distB="152400" distL="152400" distR="152400" simplePos="0" relativeHeight="251734016" behindDoc="0" locked="0" layoutInCell="1" allowOverlap="1">
                <wp:simplePos x="0" y="0"/>
                <wp:positionH relativeFrom="page">
                  <wp:posOffset>0</wp:posOffset>
                </wp:positionH>
                <wp:positionV relativeFrom="page">
                  <wp:posOffset>6081867</wp:posOffset>
                </wp:positionV>
                <wp:extent cx="7560057" cy="2733092"/>
                <wp:effectExtent l="0" t="0" r="0" b="0"/>
                <wp:wrapTopAndBottom distT="152400" distB="152400"/>
                <wp:docPr id="13" name="officeArt object"/>
                <wp:cNvGraphicFramePr/>
                <a:graphic xmlns:a="http://schemas.openxmlformats.org/drawingml/2006/main">
                  <a:graphicData uri="http://schemas.microsoft.com/office/word/2010/wordprocessingShape">
                    <wps:wsp>
                      <wps:cNvSpPr/>
                      <wps:spPr>
                        <a:xfrm>
                          <a:off x="0" y="0"/>
                          <a:ext cx="7560057" cy="2733092"/>
                        </a:xfrm>
                        <a:custGeom>
                          <a:avLst/>
                          <a:gdLst/>
                          <a:ahLst/>
                          <a:cxnLst>
                            <a:cxn ang="0">
                              <a:pos x="wd2" y="hd2"/>
                            </a:cxn>
                            <a:cxn ang="5400000">
                              <a:pos x="wd2" y="hd2"/>
                            </a:cxn>
                            <a:cxn ang="10800000">
                              <a:pos x="wd2" y="hd2"/>
                            </a:cxn>
                            <a:cxn ang="16200000">
                              <a:pos x="wd2" y="hd2"/>
                            </a:cxn>
                          </a:cxnLst>
                          <a:rect l="0" t="0" r="r" b="b"/>
                          <a:pathLst>
                            <a:path w="21600" h="21600" extrusionOk="0">
                              <a:moveTo>
                                <a:pt x="0" y="7147"/>
                              </a:moveTo>
                              <a:lnTo>
                                <a:pt x="21600" y="0"/>
                              </a:lnTo>
                              <a:lnTo>
                                <a:pt x="21600" y="14453"/>
                              </a:lnTo>
                              <a:lnTo>
                                <a:pt x="0" y="21600"/>
                              </a:lnTo>
                              <a:lnTo>
                                <a:pt x="0" y="7147"/>
                              </a:lnTo>
                              <a:close/>
                            </a:path>
                          </a:pathLst>
                        </a:custGeom>
                        <a:solidFill>
                          <a:srgbClr val="FFFFFF"/>
                        </a:solidFill>
                        <a:ln w="12700" cap="flat">
                          <a:noFill/>
                          <a:miter lim="400000"/>
                        </a:ln>
                        <a:effectLst>
                          <a:outerShdw blurRad="393700" dist="185867" dir="16575242" rotWithShape="0">
                            <a:srgbClr val="000000">
                              <a:alpha val="19323"/>
                            </a:srgbClr>
                          </a:outerShdw>
                        </a:effectLst>
                      </wps:spPr>
                      <wps:bodyPr/>
                    </wps:wsp>
                  </a:graphicData>
                </a:graphic>
              </wp:anchor>
            </w:drawing>
          </mc:Choice>
          <mc:Fallback>
            <w:pict>
              <v:shape w14:anchorId="1CA5B48A" id="officeArt object" o:spid="_x0000_s1026" style="position:absolute;margin-left:0;margin-top:478.9pt;width:595.3pt;height:215.2pt;z-index:251734016;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" path="m,7147l21600,r,14453l,21600,,7147xe" stroked="f" strokeweight="1pt">
                <v:stroke miterlimit="4" joinstyle="miter"/>
                <v:shadow on="t" color="black" opacity="12663f" origin=",.5" offset=".56244mm,-5.13225mm"/>
                <v:path arrowok="t" o:extrusionok="f" o:connecttype="custom" o:connectlocs="3780029,1366546;3780029,1366546;3780029,1366546;3780029,1366546" o:connectangles="0,90,180,270"/>
                <w10:wrap type="topAndBottom" anchorx="page" anchory="page"/>
              </v:shape>
            </w:pict>
          </mc:Fallback>
        </mc:AlternateContent>
      </w:r>
      <w:r>
        <w:rPr>
          <w:noProof/>
        </w:rPr>
        <mc:AlternateContent>
          <mc:Choice Requires="wps">
            <w:drawing>
              <wp:anchor distT="152400" distB="152400" distL="152400" distR="152400" simplePos="0" relativeHeight="251735040" behindDoc="0" locked="0" layoutInCell="1" allowOverlap="1">
                <wp:simplePos x="0" y="0"/>
                <wp:positionH relativeFrom="page">
                  <wp:posOffset>386813</wp:posOffset>
                </wp:positionH>
                <wp:positionV relativeFrom="page">
                  <wp:posOffset>6635613</wp:posOffset>
                </wp:positionV>
                <wp:extent cx="6911362" cy="1625600"/>
                <wp:effectExtent l="76184" t="440897" r="76184" b="440897"/>
                <wp:wrapTopAndBottom distT="152400" distB="152400"/>
                <wp:docPr id="1073741929" name="officeArt object"/>
                <wp:cNvGraphicFramePr/>
                <a:graphic xmlns:a="http://schemas.openxmlformats.org/drawingml/2006/main">
                  <a:graphicData uri="http://schemas.microsoft.com/office/word/2010/wordprocessingShape">
                    <wps:wsp>
                      <wps:cNvSpPr/>
                      <wps:spPr>
                        <a:xfrm rot="21153320">
                          <a:off x="0" y="0"/>
                          <a:ext cx="6911362" cy="1625600"/>
                        </a:xfrm>
                        <a:prstGeom prst="rect">
                          <a:avLst/>
                        </a:prstGeom>
                        <a:noFill/>
                        <a:ln w="12700" cap="flat">
                          <a:noFill/>
                          <a:miter lim="400000"/>
                        </a:ln>
                        <a:effectLst/>
                      </wps:spPr>
                      <wps:txbx>
                        <w:txbxContent>
                          <w:p w:rsidR="008D5F41" w:rsidRDefault="00CF696E">
                            <w:pPr>
                              <w:pStyle w:val="Title"/>
                            </w:pPr>
                            <w:r>
                              <w:t xml:space="preserve">Corporate </w:t>
                            </w:r>
                            <w:r>
                              <w:rPr>
                                <w:rFonts w:ascii="Avenir Next Condensed Heavy" w:hAnsi="Avenir Next Condensed Heavy"/>
                                <w:color w:val="BFBFBF"/>
                              </w:rPr>
                              <w:t>2020</w:t>
                            </w:r>
                          </w:p>
                        </w:txbxContent>
                      </wps:txbx>
                      <wps:bodyPr wrap="square" lIns="0" tIns="0" rIns="0" bIns="0" numCol="1" anchor="ctr">
                        <a:noAutofit/>
                      </wps:bodyPr>
                    </wps:wsp>
                  </a:graphicData>
                </a:graphic>
              </wp:anchor>
            </w:drawing>
          </mc:Choice>
          <mc:Fallback>
            <w:pict>
              <v:rect id="_x0000_s1103" style="position:absolute;margin-left:30.45pt;margin-top:522.5pt;width:544.2pt;height:128pt;rotation:-487894fd;z-index:2517350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" filled="f" stroked="f" strokeweight="1pt">
                <v:stroke miterlimit="4"/>
                <v:textbox inset="0,0,0,0">
                  <w:txbxContent>
                    <w:p w:rsidR="008D5F41" w:rsidRDefault="00CF696E">
                      <w:pPr>
                        <w:pStyle w:val="Title"/>
                      </w:pPr>
                      <w:r>
                        <w:t xml:space="preserve">Corporate </w:t>
                      </w:r>
                      <w:r>
                        <w:rPr>
                          <w:rFonts w:ascii="Avenir Next Condensed Heavy" w:hAnsi="Avenir Next Condensed Heavy"/>
                          <w:color w:val="BFBFBF"/>
                        </w:rPr>
                        <w:t>2020</w:t>
                      </w:r>
                    </w:p>
                  </w:txbxContent>
                </v:textbox>
                <w10:wrap type="topAndBottom" anchorx="page" anchory="page"/>
              </v:rect>
            </w:pict>
          </mc:Fallback>
        </mc:AlternateContent>
      </w:r>
      <w:r>
        <w:rPr>
          <w:noProof/>
        </w:rPr>
        <mc:AlternateContent>
          <mc:Choice Requires="wps">
            <w:drawing>
              <wp:anchor distT="152400" distB="152400" distL="152400" distR="152400" simplePos="0" relativeHeight="251736064" behindDoc="0" locked="0" layoutInCell="1" allowOverlap="1">
                <wp:simplePos x="0" y="0"/>
                <wp:positionH relativeFrom="page">
                  <wp:posOffset>2556617</wp:posOffset>
                </wp:positionH>
                <wp:positionV relativeFrom="page">
                  <wp:posOffset>8815138</wp:posOffset>
                </wp:positionV>
                <wp:extent cx="4388198" cy="1437191"/>
                <wp:effectExtent l="0" t="0" r="0" b="0"/>
                <wp:wrapNone/>
                <wp:docPr id="1073741930" name="officeArt object"/>
                <wp:cNvGraphicFramePr/>
                <a:graphic xmlns:a="http://schemas.openxmlformats.org/drawingml/2006/main">
                  <a:graphicData uri="http://schemas.microsoft.com/office/word/2010/wordprocessingShape">
                    <wps:wsp>
                      <wps:cNvSpPr/>
                      <wps:spPr>
                        <a:xfrm>
                          <a:off x="0" y="0"/>
                          <a:ext cx="4388198" cy="1437191"/>
                        </a:xfrm>
                        <a:prstGeom prst="rect">
                          <a:avLst/>
                        </a:prstGeom>
                        <a:noFill/>
                        <a:ln w="12700" cap="flat">
                          <a:noFill/>
                          <a:miter lim="400000"/>
                        </a:ln>
                        <a:effectLst/>
                      </wps:spPr>
                      <wps:txbx>
                        <w:txbxContent>
                          <w:p w:rsidR="008D5F41" w:rsidRDefault="00CF696E">
                            <w:pPr>
                              <w:pStyle w:val="Cover-Title"/>
                            </w:pPr>
                            <w:r>
                              <w:rPr>
                                <w:rStyle w:val="AllCaps"/>
                              </w:rPr>
                              <w:t>COMPANY NAME</w:t>
                            </w:r>
                          </w:p>
                          <w:p w:rsidR="008D5F41" w:rsidRDefault="00CF696E">
                            <w:pPr>
                              <w:pStyle w:val="Cover-Caption"/>
                            </w:pPr>
                            <w:r>
                              <w:t xml:space="preserve">Work Street Work City, </w:t>
                            </w:r>
                          </w:p>
                          <w:p w:rsidR="008D5F41" w:rsidRDefault="00CF696E">
                            <w:pPr>
                              <w:pStyle w:val="Cover-Caption"/>
                            </w:pPr>
                            <w:r>
                              <w:t>Work State Work ZIP</w:t>
                            </w:r>
                          </w:p>
                          <w:p w:rsidR="008D5F41" w:rsidRDefault="00CF696E">
                            <w:pPr>
                              <w:pStyle w:val="Cover-Caption"/>
                            </w:pPr>
                            <w:r>
                              <w:t xml:space="preserve">T: Work Phone, </w:t>
                            </w:r>
                            <w:r>
                              <w:rPr>
                                <w:lang w:val="it-IT"/>
                              </w:rPr>
                              <w:t>M: Mobile Phone;</w:t>
                            </w:r>
                          </w:p>
                          <w:p w:rsidR="008D5F41" w:rsidRDefault="00CF696E">
                            <w:pPr>
                              <w:pStyle w:val="Cover-Caption"/>
                            </w:pPr>
                            <w:r>
                              <w:t>Work Email, Work URL</w:t>
                            </w:r>
                          </w:p>
                        </w:txbxContent>
                      </wps:txbx>
                      <wps:bodyPr wrap="square" lIns="0" tIns="0" rIns="0" bIns="0" numCol="1" anchor="b">
                        <a:noAutofit/>
                      </wps:bodyPr>
                    </wps:wsp>
                  </a:graphicData>
                </a:graphic>
              </wp:anchor>
            </w:drawing>
          </mc:Choice>
          <mc:Fallback>
            <w:pict>
              <v:rect id="_x0000_s1104" style="position:absolute;margin-left:201.3pt;margin-top:694.1pt;width:345.55pt;height:113.15pt;z-index:251736064;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" filled="f" stroked="f" strokeweight="1pt">
                <v:stroke miterlimit="4"/>
                <v:textbox inset="0,0,0,0">
                  <w:txbxContent>
                    <w:p w:rsidR="008D5F41" w:rsidRDefault="00CF696E">
                      <w:pPr>
                        <w:pStyle w:val="Cover-Title"/>
                      </w:pPr>
                      <w:r>
                        <w:rPr>
                          <w:rStyle w:val="AllCaps"/>
                        </w:rPr>
                        <w:t>COMPANY NAME</w:t>
                      </w:r>
                    </w:p>
                    <w:p w:rsidR="008D5F41" w:rsidRDefault="00CF696E">
                      <w:pPr>
                        <w:pStyle w:val="Cover-Caption"/>
                      </w:pPr>
                      <w:r>
                        <w:t xml:space="preserve">Work Street Work City, </w:t>
                      </w:r>
                    </w:p>
                    <w:p w:rsidR="008D5F41" w:rsidRDefault="00CF696E">
                      <w:pPr>
                        <w:pStyle w:val="Cover-Caption"/>
                      </w:pPr>
                      <w:r>
                        <w:t>Work State Work ZIP</w:t>
                      </w:r>
                    </w:p>
                    <w:p w:rsidR="008D5F41" w:rsidRDefault="00CF696E">
                      <w:pPr>
                        <w:pStyle w:val="Cover-Caption"/>
                      </w:pPr>
                      <w:r>
                        <w:t xml:space="preserve">T: Work Phone, </w:t>
                      </w:r>
                      <w:r>
                        <w:rPr>
                          <w:lang w:val="it-IT"/>
                        </w:rPr>
                        <w:t>M: Mobile Phone;</w:t>
                      </w:r>
                    </w:p>
                    <w:p w:rsidR="008D5F41" w:rsidRDefault="00CF696E">
                      <w:pPr>
                        <w:pStyle w:val="Cover-Caption"/>
                      </w:pPr>
                      <w:r>
                        <w:t>Work Email, Work URL</w:t>
                      </w:r>
                    </w:p>
                  </w:txbxContent>
                </v:textbox>
                <w10:wrap anchorx="page" anchory="page"/>
              </v:rect>
            </w:pict>
          </mc:Fallback>
        </mc:AlternateContent>
      </w:r>
    </w:p>
    <w:sectPr w:rsidR="008D5F4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639B" w:rsidRDefault="00F0639B">
      <w:r>
        <w:separator/>
      </w:r>
    </w:p>
  </w:endnote>
  <w:endnote w:type="continuationSeparator" w:id="0">
    <w:p w:rsidR="00F0639B" w:rsidRDefault="00F06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Condensed Demi Bold">
    <w:panose1 w:val="020B0706020202020204"/>
    <w:charset w:val="00"/>
    <w:family w:val="swiss"/>
    <w:pitch w:val="variable"/>
    <w:sig w:usb0="8000002F" w:usb1="5000204A" w:usb2="00000000" w:usb3="00000000" w:csb0="0000009B" w:csb1="00000000"/>
  </w:font>
  <w:font w:name="Avenir Next Medium">
    <w:panose1 w:val="020B0603020202020204"/>
    <w:charset w:val="00"/>
    <w:family w:val="swiss"/>
    <w:pitch w:val="variable"/>
    <w:sig w:usb0="8000002F" w:usb1="5000204A" w:usb2="00000000" w:usb3="00000000" w:csb0="0000009B" w:csb1="00000000"/>
  </w:font>
  <w:font w:name="Avenir Next">
    <w:altName w:val="Avenir Next Regular"/>
    <w:panose1 w:val="020B0503020202020204"/>
    <w:charset w:val="00"/>
    <w:family w:val="swiss"/>
    <w:pitch w:val="variable"/>
    <w:sig w:usb0="8000002F" w:usb1="5000204A" w:usb2="00000000" w:usb3="00000000" w:csb0="0000009B" w:csb1="00000000"/>
  </w:font>
  <w:font w:name="Avenir Next Condensed Heavy">
    <w:panose1 w:val="020B0906020202020204"/>
    <w:charset w:val="4D"/>
    <w:family w:val="swiss"/>
    <w:pitch w:val="variable"/>
    <w:sig w:usb0="800000AF" w:usb1="5000204A" w:usb2="00000000" w:usb3="00000000" w:csb0="0000009B" w:csb1="00000000"/>
  </w:font>
  <w:font w:name="Avenir Next Condensed Medium">
    <w:panose1 w:val="020B0606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F41" w:rsidRDefault="008D5F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0639B" w:rsidRDefault="00F0639B">
      <w:r>
        <w:separator/>
      </w:r>
    </w:p>
  </w:footnote>
  <w:footnote w:type="continuationSeparator" w:id="0">
    <w:p w:rsidR="00F0639B" w:rsidRDefault="00F06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F41" w:rsidRDefault="008D5F4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useWord2013TrackBottomHyphenation" w:uri="http://schemas.microsoft.com/office/word" w:val="0"/>
  </w:compat>
  <w:rsids>
    <w:rsidRoot w:val="003C198D"/>
    <w:rsid w:val="003C198D"/>
    <w:rsid w:val="004178F4"/>
    <w:rsid w:val="008D5F41"/>
    <w:rsid w:val="00CF696E"/>
    <w:rsid w:val="00F0639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46EEF71-C852-0743-9D55-B948B13D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paragraph" w:styleId="Heading2">
    <w:name w:val="heading 2"/>
    <w:pPr>
      <w:outlineLvl w:val="1"/>
    </w:pPr>
    <w:rPr>
      <w:rFonts w:ascii="Avenir Next Condensed Demi Bold" w:hAnsi="Avenir Next Condensed Demi Bold" w:cs="Arial Unicode MS"/>
      <w:caps/>
      <w:color w:val="BEBEBE"/>
      <w:sz w:val="36"/>
      <w:szCs w:val="36"/>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line="288" w:lineRule="auto"/>
    </w:pPr>
    <w:rPr>
      <w:rFonts w:ascii="Avenir Next Medium" w:hAnsi="Avenir Next Medium" w:cs="Arial Unicode MS"/>
      <w:color w:val="2C202E"/>
      <w:sz w:val="22"/>
      <w:szCs w:val="22"/>
    </w:rPr>
  </w:style>
  <w:style w:type="paragraph" w:styleId="Title">
    <w:name w:val="Title"/>
    <w:pPr>
      <w:jc w:val="center"/>
    </w:pPr>
    <w:rPr>
      <w:rFonts w:ascii="Avenir Next Condensed Demi Bold" w:hAnsi="Avenir Next Condensed Demi Bold" w:cs="Arial Unicode MS"/>
      <w:caps/>
      <w:color w:val="2C202E"/>
      <w:sz w:val="154"/>
      <w:szCs w:val="154"/>
      <w:lang w:val="en-US"/>
    </w:rPr>
  </w:style>
  <w:style w:type="paragraph" w:customStyle="1" w:styleId="Body1">
    <w:name w:val="Body 1"/>
    <w:pPr>
      <w:spacing w:line="288" w:lineRule="auto"/>
      <w:jc w:val="center"/>
    </w:pPr>
    <w:rPr>
      <w:rFonts w:ascii="Avenir Next Medium" w:hAnsi="Avenir Next Medium" w:cs="Arial Unicode MS"/>
      <w:color w:val="FEFEFE"/>
      <w:sz w:val="22"/>
      <w:szCs w:val="22"/>
      <w:lang w:val="it-IT"/>
    </w:rPr>
  </w:style>
  <w:style w:type="paragraph" w:customStyle="1" w:styleId="Heading">
    <w:name w:val="Heading"/>
    <w:pPr>
      <w:spacing w:line="192" w:lineRule="auto"/>
    </w:pPr>
    <w:rPr>
      <w:rFonts w:ascii="Avenir Next Condensed Demi Bold" w:hAnsi="Avenir Next Condensed Demi Bold" w:cs="Arial Unicode MS"/>
      <w:caps/>
      <w:color w:val="2C202E"/>
      <w:sz w:val="84"/>
      <w:szCs w:val="84"/>
      <w:lang w:val="de-DE"/>
    </w:rPr>
  </w:style>
  <w:style w:type="paragraph" w:styleId="Caption">
    <w:name w:val="caption"/>
    <w:pPr>
      <w:spacing w:line="288" w:lineRule="auto"/>
      <w:jc w:val="right"/>
    </w:pPr>
    <w:rPr>
      <w:rFonts w:ascii="Avenir Next" w:hAnsi="Avenir Next" w:cs="Arial Unicode MS"/>
      <w:i/>
      <w:iCs/>
      <w:color w:val="2C202E"/>
      <w:sz w:val="22"/>
      <w:szCs w:val="22"/>
      <w:lang w:val="it-IT"/>
    </w:rPr>
  </w:style>
  <w:style w:type="paragraph" w:customStyle="1" w:styleId="Caption2">
    <w:name w:val="Caption 2"/>
    <w:pPr>
      <w:spacing w:line="264" w:lineRule="auto"/>
    </w:pPr>
    <w:rPr>
      <w:rFonts w:ascii="Avenir Next" w:hAnsi="Avenir Next" w:cs="Arial Unicode MS"/>
      <w:i/>
      <w:iCs/>
      <w:color w:val="FEFEFE"/>
      <w:lang w:val="it-IT"/>
    </w:rPr>
  </w:style>
  <w:style w:type="paragraph" w:customStyle="1" w:styleId="Cover-Title">
    <w:name w:val="Cover-Title"/>
    <w:pPr>
      <w:spacing w:after="200"/>
      <w:jc w:val="right"/>
    </w:pPr>
    <w:rPr>
      <w:rFonts w:ascii="Avenir Next Condensed Demi Bold" w:hAnsi="Avenir Next Condensed Demi Bold" w:cs="Arial Unicode MS"/>
      <w:caps/>
      <w:color w:val="FEFEFE"/>
      <w:sz w:val="34"/>
      <w:szCs w:val="34"/>
      <w:lang w:val="en-US"/>
    </w:rPr>
  </w:style>
  <w:style w:type="character" w:customStyle="1" w:styleId="AllCaps">
    <w:name w:val="All Caps"/>
    <w:rPr>
      <w:caps/>
      <w:lang w:val="en-US"/>
    </w:rPr>
  </w:style>
  <w:style w:type="paragraph" w:customStyle="1" w:styleId="Cover-Caption">
    <w:name w:val="Cover - Caption"/>
    <w:pPr>
      <w:spacing w:line="336" w:lineRule="auto"/>
      <w:jc w:val="right"/>
    </w:pPr>
    <w:rPr>
      <w:rFonts w:ascii="Avenir Next" w:hAnsi="Avenir Next" w:cs="Arial Unicode MS"/>
      <w:color w:val="FFFFFF"/>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xj/z84qrm7s5vbbxt4mghydbdg80000gn/T/com.jumsoft.SetforMSOffice.OSX/7C848F05-0857-49C2-BAB2-430E77DDAB82/Brochure%20Poised.dotx" TargetMode="External"/></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Condensed Demi Bold"/>
        <a:ea typeface="Avenir Next Condensed Demi Bold"/>
        <a:cs typeface="Avenir Next Condensed Demi Bold"/>
      </a:majorFont>
      <a:minorFont>
        <a:latin typeface="Avenir Next Condensed Heavy"/>
        <a:ea typeface="Avenir Next Condensed Heavy"/>
        <a:cs typeface="Avenir Next Condensed Heavy"/>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effectStyle>
        <a:effectStyle>
          <a:effectLst>
            <a:outerShdw blurRad="393700" dist="185867" dir="16575242" rotWithShape="0">
              <a:srgbClr val="000000">
                <a:alpha val="19323"/>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A2C3D"/>
        </a:solid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r" defTabSz="457200" rtl="0" fontAlgn="auto" latinLnBrk="0" hangingPunct="0">
          <a:lnSpc>
            <a:spcPct val="140000"/>
          </a:lnSpc>
          <a:spcBef>
            <a:spcPts val="0"/>
          </a:spcBef>
          <a:spcAft>
            <a:spcPts val="0"/>
          </a:spcAft>
          <a:buClrTx/>
          <a:buSzTx/>
          <a:buFontTx/>
          <a:buNone/>
          <a:tabLst/>
          <a:defRPr kumimoji="0" sz="11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BFBFBF"/>
          </a:solidFill>
          <a:custDash>
            <a:ds d="600000" sp="600000"/>
          </a:custDash>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100" b="0" i="0" u="none" strike="noStrike" cap="none" spc="0" normalizeH="0" baseline="0">
            <a:ln>
              <a:noFill/>
            </a:ln>
            <a:solidFill>
              <a:srgbClr val="2C212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Brochure Poised.dotx</Template>
  <TotalTime>0</TotalTime>
  <Pages>8</Pages>
  <Words>12</Words>
  <Characters>72</Characters>
  <Application>Microsoft Office Word</Application>
  <DocSecurity>0</DocSecurity>
  <Lines>1</Lines>
  <Paragraphs>1</Paragraphs>
  <ScaleCrop>false</ScaleCrop>
  <Company/>
  <LinksUpToDate>false</LinksUpToDate>
  <CharactersWithSpaces>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cp:revision>
  <dcterms:created xsi:type="dcterms:W3CDTF">2020-12-25T18:20:00Z</dcterms:created>
  <dcterms:modified xsi:type="dcterms:W3CDTF">2020-12-25T18:20:00Z</dcterms:modified>
</cp:coreProperties>
</file>