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29AC" w:rsidRDefault="002329AC">
      <w:pPr>
        <w:pStyle w:val="Body"/>
        <w:sectPr w:rsidR="002329AC">
          <w:headerReference w:type="default" r:id="rId6"/>
          <w:footerReference w:type="default" r:id="rId7"/>
          <w:pgSz w:w="11906" w:h="16838"/>
          <w:pgMar w:top="1134" w:right="1134" w:bottom="1134" w:left="1134" w:header="709" w:footer="850" w:gutter="0"/>
          <w:cols w:space="720"/>
        </w:sectPr>
      </w:pPr>
      <w:r>
        <w:rPr>
          <w:noProof/>
          <w:lang w:val="en-US"/>
        </w:rPr>
        <mc:AlternateContent>
          <mc:Choice Requires="wps">
            <w:drawing>
              <wp:anchor distT="152400" distB="152400" distL="152400" distR="152400" simplePos="0" relativeHeight="251659264" behindDoc="0" locked="0" layoutInCell="1" allowOverlap="1">
                <wp:simplePos x="0" y="0"/>
                <wp:positionH relativeFrom="page">
                  <wp:posOffset>0</wp:posOffset>
                </wp:positionH>
                <wp:positionV relativeFrom="page">
                  <wp:posOffset>9874144</wp:posOffset>
                </wp:positionV>
                <wp:extent cx="7560057" cy="817859"/>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7560057" cy="817859"/>
                        </a:xfrm>
                        <a:prstGeom prst="rect">
                          <a:avLst/>
                        </a:prstGeom>
                        <a:blipFill rotWithShape="1">
                          <a:blip r:embed="rId8"/>
                          <a:srcRect/>
                          <a:tile tx="0" ty="0" sx="100000" sy="100000" flip="none" algn="tl"/>
                        </a:blipFill>
                        <a:ln w="12700" cap="flat">
                          <a:noFill/>
                          <a:miter lim="400000"/>
                        </a:ln>
                        <a:effectLst/>
                      </wps:spPr>
                      <wps:bodyPr/>
                    </wps:wsp>
                  </a:graphicData>
                </a:graphic>
              </wp:anchor>
            </w:drawing>
          </mc:Choice>
          <mc:Fallback>
            <w:pict>
              <v:rect w14:anchorId="04676FCD" id="officeArt object" o:spid="_x0000_s1026" style="position:absolute;margin-left:0;margin-top:777.5pt;width:595.3pt;height:64.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" stroked="f" strokeweight="1pt">
                <v:fill r:id="rId9" o:title="" recolor="t" rotate="t" type="tile"/>
                <v:stroke miterlimit="4"/>
                <w10:wrap type="topAndBottom" anchorx="page" anchory="page"/>
              </v:rect>
            </w:pict>
          </mc:Fallback>
        </mc:AlternateContent>
      </w:r>
      <w:r>
        <w:rPr>
          <w:noProof/>
          <w:lang w:val="en-US"/>
        </w:rPr>
        <mc:AlternateContent>
          <mc:Choice Requires="wps">
            <w:drawing>
              <wp:anchor distT="152400" distB="152400" distL="152400" distR="152400" simplePos="0" relativeHeight="251660288" behindDoc="0" locked="0" layoutInCell="1" allowOverlap="1">
                <wp:simplePos x="0" y="0"/>
                <wp:positionH relativeFrom="page">
                  <wp:posOffset>0</wp:posOffset>
                </wp:positionH>
                <wp:positionV relativeFrom="page">
                  <wp:posOffset>0</wp:posOffset>
                </wp:positionV>
                <wp:extent cx="7560057" cy="583652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560057" cy="5836523"/>
                        </a:xfrm>
                        <a:prstGeom prst="rect">
                          <a:avLst/>
                        </a:prstGeom>
                        <a:solidFill>
                          <a:srgbClr val="2B2E4A"/>
                        </a:solidFill>
                        <a:ln w="12700" cap="flat">
                          <a:noFill/>
                          <a:miter lim="400000"/>
                        </a:ln>
                        <a:effectLst/>
                      </wps:spPr>
                      <wps:bodyPr/>
                    </wps:wsp>
                  </a:graphicData>
                </a:graphic>
              </wp:anchor>
            </w:drawing>
          </mc:Choice>
          <mc:Fallback>
            <w:pict>
              <v:rect w14:anchorId="576728FC" id="officeArt object" o:spid="_x0000_s1026" style="position:absolute;margin-left:0;margin-top:0;width:595.3pt;height:459.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" fillcolor="#2b2e4a" stroked="f" strokeweight="1pt">
                <v:stroke miterlimit="4"/>
                <w10:wrap anchorx="page" anchory="page"/>
              </v:rect>
            </w:pict>
          </mc:Fallback>
        </mc:AlternateContent>
      </w:r>
      <w:r>
        <w:rPr>
          <w:noProof/>
          <w:lang w:val="en-US"/>
        </w:rPr>
        <mc:AlternateContent>
          <mc:Choice Requires="wpg">
            <w:drawing>
              <wp:anchor distT="152400" distB="152400" distL="152400" distR="152400" simplePos="0" relativeHeight="251661312" behindDoc="0" locked="0" layoutInCell="1" allowOverlap="1">
                <wp:simplePos x="0" y="0"/>
                <wp:positionH relativeFrom="page">
                  <wp:posOffset>5926313</wp:posOffset>
                </wp:positionH>
                <wp:positionV relativeFrom="page">
                  <wp:posOffset>0</wp:posOffset>
                </wp:positionV>
                <wp:extent cx="1089466" cy="1714937"/>
                <wp:effectExtent l="0" t="0" r="0" b="0"/>
                <wp:wrapNone/>
                <wp:docPr id="1073741831" name="officeArt object"/>
                <wp:cNvGraphicFramePr/>
                <a:graphic xmlns:a="http://schemas.openxmlformats.org/drawingml/2006/main">
                  <a:graphicData uri="http://schemas.microsoft.com/office/word/2010/wordprocessingGroup">
                    <wpg:wgp>
                      <wpg:cNvGrpSpPr/>
                      <wpg:grpSpPr>
                        <a:xfrm>
                          <a:off x="0" y="0"/>
                          <a:ext cx="1089466" cy="1714937"/>
                          <a:chOff x="0" y="0"/>
                          <a:chExt cx="1089465" cy="1714936"/>
                        </a:xfrm>
                      </wpg:grpSpPr>
                      <wps:wsp>
                        <wps:cNvPr id="1073741827" name="Shape 1073741827"/>
                        <wps:cNvSpPr/>
                        <wps:spPr>
                          <a:xfrm>
                            <a:off x="0" y="0"/>
                            <a:ext cx="1089466" cy="1714937"/>
                          </a:xfrm>
                          <a:prstGeom prst="rect">
                            <a:avLst/>
                          </a:prstGeom>
                          <a:solidFill>
                            <a:srgbClr val="E84545"/>
                          </a:solidFill>
                          <a:ln w="12700" cap="flat">
                            <a:noFill/>
                            <a:miter lim="400000"/>
                          </a:ln>
                          <a:effectLst/>
                        </wps:spPr>
                        <wps:bodyPr/>
                      </wps:wsp>
                      <wpg:grpSp>
                        <wpg:cNvPr id="1073741830" name="Group 1073741830"/>
                        <wpg:cNvGrpSpPr/>
                        <wpg:grpSpPr>
                          <a:xfrm>
                            <a:off x="123612" y="373107"/>
                            <a:ext cx="865268" cy="1221069"/>
                            <a:chOff x="0" y="0"/>
                            <a:chExt cx="865266" cy="1221068"/>
                          </a:xfrm>
                        </wpg:grpSpPr>
                        <wps:wsp>
                          <wps:cNvPr id="1073741828" name="Shape 1073741828"/>
                          <wps:cNvSpPr/>
                          <wps:spPr>
                            <a:xfrm>
                              <a:off x="0" y="853712"/>
                              <a:ext cx="865267" cy="367357"/>
                            </a:xfrm>
                            <a:prstGeom prst="rect">
                              <a:avLst/>
                            </a:prstGeom>
                            <a:noFill/>
                            <a:ln w="12700" cap="flat">
                              <a:noFill/>
                              <a:miter lim="400000"/>
                            </a:ln>
                            <a:effectLst/>
                          </wps:spPr>
                          <wps:txbx>
                            <w:txbxContent>
                              <w:p w:rsidR="002329AC" w:rsidRDefault="002329AC">
                                <w:pPr>
                                  <w:pStyle w:val="Body"/>
                                </w:pPr>
                                <w:r>
                                  <w:rPr>
                                    <w:color w:val="FEFEFE"/>
                                    <w:sz w:val="28"/>
                                    <w:szCs w:val="28"/>
                                    <w:lang w:val="en-US"/>
                                  </w:rPr>
                                  <w:t>Logotype</w:t>
                                </w:r>
                              </w:p>
                            </w:txbxContent>
                          </wps:txbx>
                          <wps:bodyPr wrap="square" lIns="50800" tIns="50800" rIns="50800" bIns="50800" numCol="1" anchor="t">
                            <a:noAutofit/>
                          </wps:bodyPr>
                        </wps:wsp>
                        <wps:wsp>
                          <wps:cNvPr id="1073741829" name="Shape 1073741829"/>
                          <wps:cNvSpPr/>
                          <wps:spPr>
                            <a:xfrm>
                              <a:off x="62984" y="0"/>
                              <a:ext cx="693738" cy="69373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21600" y="0"/>
                                  </a:lnTo>
                                  <a:lnTo>
                                    <a:pt x="0" y="0"/>
                                  </a:lnTo>
                                  <a:close/>
                                  <a:moveTo>
                                    <a:pt x="6203" y="5857"/>
                                  </a:moveTo>
                                  <a:lnTo>
                                    <a:pt x="16101" y="5857"/>
                                  </a:lnTo>
                                  <a:lnTo>
                                    <a:pt x="16101" y="15755"/>
                                  </a:lnTo>
                                  <a:lnTo>
                                    <a:pt x="6203" y="15755"/>
                                  </a:lnTo>
                                  <a:lnTo>
                                    <a:pt x="6203" y="5857"/>
                                  </a:lnTo>
                                  <a:close/>
                                </a:path>
                              </a:pathLst>
                            </a:custGeom>
                            <a:solidFill>
                              <a:srgbClr val="FFFFFF"/>
                            </a:solidFill>
                            <a:ln w="12700" cap="flat">
                              <a:noFill/>
                              <a:miter lim="400000"/>
                            </a:ln>
                            <a:effectLst/>
                          </wps:spPr>
                          <wps:bodyPr/>
                        </wps:wsp>
                      </wpg:grpSp>
                    </wpg:wgp>
                  </a:graphicData>
                </a:graphic>
              </wp:anchor>
            </w:drawing>
          </mc:Choice>
          <mc:Fallback>
            <w:pict>
              <v:group id="officeArt object" o:spid="_x0000_s1026" style="position:absolute;margin-left:466.65pt;margin-top:0;width:85.8pt;height:135.05pt;z-index:251661312;mso-wrap-distance-left:12pt;mso-wrap-distance-top:12pt;mso-wrap-distance-right:12pt;mso-wrap-distance-bottom:12pt;mso-position-horizontal-relative:page;mso-position-vertical-relative:page" coordsize="10894,17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">
                <v:rect id="Shape 1073741827" o:spid="_x0000_s1027" style="position:absolute;width:10894;height:17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" fillcolor="#e84545" stroked="f" strokeweight="1pt">
                  <v:stroke miterlimit="4"/>
                </v:rect>
                <v:group id="Group 1073741830" o:spid="_x0000_s1028" style="position:absolute;left:1236;top:3731;width:8652;height:12210" coordsize="8652,1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">
                  <v:rect id="Shape 1073741828" o:spid="_x0000_s1029" style="position:absolute;top:8537;width:8652;height:3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" filled="f" stroked="f" strokeweight="1pt">
                    <v:stroke miterlimit="4"/>
                    <v:textbox inset="4pt,4pt,4pt,4pt">
                      <w:txbxContent>
                        <w:p w:rsidR="002329AC" w:rsidRDefault="002329AC">
                          <w:pPr>
                            <w:pStyle w:val="Body"/>
                          </w:pPr>
                          <w:r>
                            <w:rPr>
                              <w:color w:val="FEFEFE"/>
                              <w:sz w:val="28"/>
                              <w:szCs w:val="28"/>
                              <w:lang w:val="en-US"/>
                            </w:rPr>
                            <w:t>Logotype</w:t>
                          </w:r>
                        </w:p>
                      </w:txbxContent>
                    </v:textbox>
                  </v:rect>
                  <v:shape id="Shape 1073741829" o:spid="_x0000_s1030" style="position:absolute;left:629;width:6938;height:693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" path="m,l,21600r21600,l21600,,,xm6203,5857r9898,l16101,15755r-9898,l6203,5857xe" stroked="f" strokeweight="1pt">
                    <v:stroke miterlimit="4" joinstyle="miter"/>
                    <v:path arrowok="t" o:extrusionok="f" o:connecttype="custom" o:connectlocs="346869,346869;346869,346869;346869,346869;346869,346869" o:connectangles="0,90,180,270"/>
                  </v:shape>
                </v:group>
                <w10:wrap anchorx="page" anchory="page"/>
              </v:group>
            </w:pict>
          </mc:Fallback>
        </mc:AlternateContent>
      </w:r>
      <w:r>
        <w:rPr>
          <w:noProof/>
          <w:lang w:val="en-US"/>
        </w:rPr>
        <mc:AlternateContent>
          <mc:Choice Requires="wps">
            <w:drawing>
              <wp:anchor distT="139700" distB="139700" distL="139700" distR="139700" simplePos="0" relativeHeight="251662336" behindDoc="0" locked="0" layoutInCell="1" allowOverlap="1">
                <wp:simplePos x="0" y="0"/>
                <wp:positionH relativeFrom="page">
                  <wp:posOffset>440600</wp:posOffset>
                </wp:positionH>
                <wp:positionV relativeFrom="page">
                  <wp:posOffset>4106674</wp:posOffset>
                </wp:positionV>
                <wp:extent cx="4466745" cy="1351088"/>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4466745" cy="1351088"/>
                        </a:xfrm>
                        <a:prstGeom prst="rect">
                          <a:avLst/>
                        </a:prstGeom>
                        <a:noFill/>
                        <a:ln w="12700" cap="flat">
                          <a:noFill/>
                          <a:miter lim="400000"/>
                        </a:ln>
                        <a:effectLst/>
                      </wps:spPr>
                      <wps:txbx>
                        <w:txbxContent>
                          <w:p w:rsidR="002329AC" w:rsidRDefault="002329AC">
                            <w:pPr>
                              <w:pStyle w:val="CoverTitle"/>
                            </w:pPr>
                            <w:r>
                              <w:t>Lorem Ipsum</w:t>
                            </w:r>
                          </w:p>
                          <w:p w:rsidR="002329AC" w:rsidRDefault="002329AC">
                            <w:pPr>
                              <w:pStyle w:val="CoverTitle"/>
                            </w:pPr>
                            <w:r>
                              <w:t>Dot Amet</w:t>
                            </w:r>
                          </w:p>
                        </w:txbxContent>
                      </wps:txbx>
                      <wps:bodyPr wrap="square" lIns="0" tIns="0" rIns="0" bIns="0" numCol="1" anchor="t">
                        <a:noAutofit/>
                      </wps:bodyPr>
                    </wps:wsp>
                  </a:graphicData>
                </a:graphic>
              </wp:anchor>
            </w:drawing>
          </mc:Choice>
          <mc:Fallback>
            <w:pict>
              <v:rect id="_x0000_s1031" style="position:absolute;margin-left:34.7pt;margin-top:323.35pt;width:351.7pt;height:106.4pt;z-index:251662336;visibility:visible;mso-wrap-style:square;mso-wrap-distance-left:11pt;mso-wrap-distance-top:11pt;mso-wrap-distance-right:11pt;mso-wrap-distance-bottom:11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" filled="f" stroked="f" strokeweight="1pt">
                <v:stroke miterlimit="4"/>
                <v:textbox inset="0,0,0,0">
                  <w:txbxContent>
                    <w:p w:rsidR="002329AC" w:rsidRDefault="002329AC">
                      <w:pPr>
                        <w:pStyle w:val="CoverTitle"/>
                      </w:pPr>
                      <w:r>
                        <w:t>Lorem Ipsum</w:t>
                      </w:r>
                    </w:p>
                    <w:p w:rsidR="002329AC" w:rsidRDefault="002329AC">
                      <w:pPr>
                        <w:pStyle w:val="CoverTitle"/>
                      </w:pPr>
                      <w:r>
                        <w:t>Dot Amet</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63360" behindDoc="0" locked="0" layoutInCell="1" allowOverlap="1">
                <wp:simplePos x="0" y="0"/>
                <wp:positionH relativeFrom="page">
                  <wp:posOffset>415200</wp:posOffset>
                </wp:positionH>
                <wp:positionV relativeFrom="page">
                  <wp:posOffset>10162502</wp:posOffset>
                </wp:positionV>
                <wp:extent cx="1423670" cy="34274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wps:spPr>
                        <a:xfrm>
                          <a:off x="0" y="0"/>
                          <a:ext cx="1423670" cy="342742"/>
                        </a:xfrm>
                        <a:prstGeom prst="rect">
                          <a:avLst/>
                        </a:prstGeom>
                        <a:noFill/>
                        <a:ln w="12700" cap="flat">
                          <a:noFill/>
                          <a:miter lim="400000"/>
                        </a:ln>
                        <a:effectLst/>
                      </wps:spPr>
                      <wps:txbx>
                        <w:txbxContent>
                          <w:p w:rsidR="002329AC" w:rsidRDefault="002329AC">
                            <w:pPr>
                              <w:pStyle w:val="DetailsLeftAlignment"/>
                            </w:pPr>
                            <w:r>
                              <w:t>www.yoursite.com</w:t>
                            </w:r>
                          </w:p>
                        </w:txbxContent>
                      </wps:txbx>
                      <wps:bodyPr wrap="square" lIns="50800" tIns="50800" rIns="50800" bIns="50800" numCol="1" anchor="t">
                        <a:noAutofit/>
                      </wps:bodyPr>
                    </wps:wsp>
                  </a:graphicData>
                </a:graphic>
              </wp:anchor>
            </w:drawing>
          </mc:Choice>
          <mc:Fallback>
            <w:pict>
              <v:rect id="_x0000_s1032" style="position:absolute;margin-left:32.7pt;margin-top:800.2pt;width:112.1pt;height:27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wrapcoords="-10 -40 21590 -40 21590 21520 -10 21520 -10 -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" filled="f" stroked="f" strokeweight="1pt">
                <v:stroke miterlimit="4"/>
                <v:textbox inset="4pt,4pt,4pt,4pt">
                  <w:txbxContent>
                    <w:p w:rsidR="002329AC" w:rsidRDefault="002329AC">
                      <w:pPr>
                        <w:pStyle w:val="DetailsLeftAlignment"/>
                      </w:pPr>
                      <w:r>
                        <w:t>www.yoursite.com</w:t>
                      </w:r>
                    </w:p>
                  </w:txbxContent>
                </v:textbox>
                <w10:wrap type="through" anchorx="page" anchory="page"/>
              </v:rect>
            </w:pict>
          </mc:Fallback>
        </mc:AlternateContent>
      </w:r>
      <w:r>
        <w:rPr>
          <w:noProof/>
          <w:lang w:val="en-US"/>
        </w:rPr>
        <mc:AlternateContent>
          <mc:Choice Requires="wps">
            <w:drawing>
              <wp:anchor distT="152400" distB="152400" distL="152400" distR="152400" simplePos="0" relativeHeight="251678720" behindDoc="0" locked="0" layoutInCell="1" allowOverlap="1">
                <wp:simplePos x="0" y="0"/>
                <wp:positionH relativeFrom="page">
                  <wp:posOffset>3491807</wp:posOffset>
                </wp:positionH>
                <wp:positionV relativeFrom="page">
                  <wp:posOffset>10162502</wp:posOffset>
                </wp:positionV>
                <wp:extent cx="3549373" cy="342742"/>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wps:spPr>
                        <a:xfrm>
                          <a:off x="0" y="0"/>
                          <a:ext cx="3549373" cy="342742"/>
                        </a:xfrm>
                        <a:prstGeom prst="rect">
                          <a:avLst/>
                        </a:prstGeom>
                        <a:noFill/>
                        <a:ln w="12700" cap="flat">
                          <a:noFill/>
                          <a:miter lim="400000"/>
                        </a:ln>
                        <a:effectLst/>
                      </wps:spPr>
                      <wps:txbx>
                        <w:txbxContent>
                          <w:p w:rsidR="002329AC" w:rsidRDefault="002329AC">
                            <w:pPr>
                              <w:pStyle w:val="DetailsRightAlignmen"/>
                            </w:pPr>
                            <w:r>
                              <w:t xml:space="preserve">Work Street, Work City, Work State, </w:t>
                            </w:r>
                            <w:r>
                              <w:rPr>
                                <w:lang w:val="de-DE"/>
                              </w:rPr>
                              <w:t>Home ZIP</w:t>
                            </w:r>
                            <w:r>
                              <w:t xml:space="preserve"> </w:t>
                            </w:r>
                          </w:p>
                        </w:txbxContent>
                      </wps:txbx>
                      <wps:bodyPr wrap="square" lIns="50800" tIns="50800" rIns="50800" bIns="50800" numCol="1" anchor="t">
                        <a:noAutofit/>
                      </wps:bodyPr>
                    </wps:wsp>
                  </a:graphicData>
                </a:graphic>
              </wp:anchor>
            </w:drawing>
          </mc:Choice>
          <mc:Fallback>
            <w:pict>
              <v:rect id="_x0000_s1033" style="position:absolute;margin-left:274.95pt;margin-top:800.2pt;width:279.5pt;height:27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wrapcoords="-4 -40 21592 -40 21592 21520 -4 21520 -4 -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" filled="f" stroked="f" strokeweight="1pt">
                <v:stroke miterlimit="4"/>
                <v:textbox inset="4pt,4pt,4pt,4pt">
                  <w:txbxContent>
                    <w:p w:rsidR="002329AC" w:rsidRDefault="002329AC">
                      <w:pPr>
                        <w:pStyle w:val="DetailsRightAlignmen"/>
                      </w:pPr>
                      <w:r>
                        <w:t xml:space="preserve">Work Street, Work City, Work State, </w:t>
                      </w:r>
                      <w:r>
                        <w:rPr>
                          <w:lang w:val="de-DE"/>
                        </w:rPr>
                        <w:t>Home ZIP</w:t>
                      </w:r>
                      <w:r>
                        <w:t xml:space="preserve"> </w:t>
                      </w:r>
                    </w:p>
                  </w:txbxContent>
                </v:textbox>
                <w10:wrap type="through" anchorx="page" anchory="page"/>
              </v:rect>
            </w:pict>
          </mc:Fallback>
        </mc:AlternateContent>
      </w:r>
      <w:r>
        <w:rPr>
          <w:noProof/>
          <w:lang w:val="en-US"/>
        </w:rPr>
        <mc:AlternateContent>
          <mc:Choice Requires="wps">
            <w:drawing>
              <wp:anchor distT="152400" distB="152400" distL="152400" distR="152400" simplePos="0" relativeHeight="251679744" behindDoc="0" locked="0" layoutInCell="1" allowOverlap="1">
                <wp:simplePos x="0" y="0"/>
                <wp:positionH relativeFrom="page">
                  <wp:posOffset>15</wp:posOffset>
                </wp:positionH>
                <wp:positionV relativeFrom="page">
                  <wp:posOffset>5836523</wp:posOffset>
                </wp:positionV>
                <wp:extent cx="7560057" cy="4081178"/>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7560057" cy="4081178"/>
                        </a:xfrm>
                        <a:prstGeom prst="rect">
                          <a:avLst/>
                        </a:prstGeom>
                        <a:solidFill>
                          <a:srgbClr val="E84545"/>
                        </a:solidFill>
                        <a:ln w="12700" cap="flat">
                          <a:noFill/>
                          <a:miter lim="400000"/>
                        </a:ln>
                        <a:effectLst/>
                      </wps:spPr>
                      <wps:bodyPr/>
                    </wps:wsp>
                  </a:graphicData>
                </a:graphic>
              </wp:anchor>
            </w:drawing>
          </mc:Choice>
          <mc:Fallback>
            <w:pict>
              <v:rect w14:anchorId="73C36102" id="officeArt object" o:spid="_x0000_s1026" style="position:absolute;margin-left:0;margin-top:459.55pt;width:595.3pt;height:321.3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" fillcolor="#e84545" stroked="f" strokeweight="1pt">
                <v:stroke miterlimit="4"/>
                <w10:wrap anchorx="page" anchory="page"/>
              </v:rect>
            </w:pict>
          </mc:Fallback>
        </mc:AlternateContent>
      </w:r>
      <w:r>
        <w:rPr>
          <w:noProof/>
          <w:lang w:val="en-US"/>
        </w:rPr>
        <w:drawing>
          <wp:anchor distT="152400" distB="152400" distL="152400" distR="152400" simplePos="0" relativeHeight="251680768" behindDoc="0" locked="0" layoutInCell="1" allowOverlap="1">
            <wp:simplePos x="0" y="0"/>
            <wp:positionH relativeFrom="page">
              <wp:posOffset>-7</wp:posOffset>
            </wp:positionH>
            <wp:positionV relativeFrom="page">
              <wp:posOffset>5833007</wp:posOffset>
            </wp:positionV>
            <wp:extent cx="7560006" cy="4088032"/>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hoto Placeholder.jpg"/>
                    <pic:cNvPicPr>
                      <a:picLocks noChangeAspect="1"/>
                    </pic:cNvPicPr>
                  </pic:nvPicPr>
                  <pic:blipFill>
                    <a:blip r:embed="rId10">
                      <a:alphaModFix amt="35391"/>
                    </a:blip>
                    <a:srcRect l="5958" t="22169" r="10452" b="10038"/>
                    <a:stretch>
                      <a:fillRect/>
                    </a:stretch>
                  </pic:blipFill>
                  <pic:spPr>
                    <a:xfrm>
                      <a:off x="0" y="0"/>
                      <a:ext cx="7560006" cy="4088032"/>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681792" behindDoc="0" locked="0" layoutInCell="1" allowOverlap="1">
                <wp:simplePos x="0" y="0"/>
                <wp:positionH relativeFrom="page">
                  <wp:posOffset>453300</wp:posOffset>
                </wp:positionH>
                <wp:positionV relativeFrom="page">
                  <wp:posOffset>351858</wp:posOffset>
                </wp:positionV>
                <wp:extent cx="1423670" cy="342742"/>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wps:spPr>
                        <a:xfrm>
                          <a:off x="0" y="0"/>
                          <a:ext cx="1423670" cy="342742"/>
                        </a:xfrm>
                        <a:prstGeom prst="rect">
                          <a:avLst/>
                        </a:prstGeom>
                        <a:noFill/>
                        <a:ln w="12700" cap="flat">
                          <a:noFill/>
                          <a:miter lim="400000"/>
                        </a:ln>
                        <a:effectLst/>
                      </wps:spPr>
                      <wps:txbx>
                        <w:txbxContent>
                          <w:p w:rsidR="002329AC" w:rsidRDefault="002329AC">
                            <w:pPr>
                              <w:pStyle w:val="Date"/>
                            </w:pPr>
                            <w:r>
                              <w:t>2020/2025</w:t>
                            </w:r>
                          </w:p>
                        </w:txbxContent>
                      </wps:txbx>
                      <wps:bodyPr wrap="square" lIns="0" tIns="0" rIns="0" bIns="0" numCol="1" anchor="t">
                        <a:noAutofit/>
                      </wps:bodyPr>
                    </wps:wsp>
                  </a:graphicData>
                </a:graphic>
              </wp:anchor>
            </w:drawing>
          </mc:Choice>
          <mc:Fallback>
            <w:pict>
              <v:rect id="_x0000_s1034" style="position:absolute;margin-left:35.7pt;margin-top:27.7pt;width:112.1pt;height:27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wrapcoords="-10 0 21590 0 21590 21560 -10 21560 -1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" filled="f" stroked="f" strokeweight="1pt">
                <v:stroke miterlimit="4"/>
                <v:textbox inset="0,0,0,0">
                  <w:txbxContent>
                    <w:p w:rsidR="002329AC" w:rsidRDefault="002329AC">
                      <w:pPr>
                        <w:pStyle w:val="Date"/>
                      </w:pPr>
                      <w:r>
                        <w:t>2020/2025</w:t>
                      </w:r>
                    </w:p>
                  </w:txbxContent>
                </v:textbox>
                <w10:wrap type="through" anchorx="page" anchory="page"/>
              </v:rect>
            </w:pict>
          </mc:Fallback>
        </mc:AlternateContent>
      </w:r>
    </w:p>
    <w:p w:rsidR="00C40B49" w:rsidRDefault="002329AC">
      <w:pPr>
        <w:pStyle w:val="TitleRightAlignment"/>
      </w:pPr>
      <w:r>
        <w:lastRenderedPageBreak/>
        <w:t>About</w:t>
      </w:r>
      <w:r>
        <w:rPr>
          <w:noProof/>
        </w:rPr>
        <mc:AlternateContent>
          <mc:Choice Requires="wps">
            <w:drawing>
              <wp:anchor distT="152400" distB="152400" distL="152400" distR="152400" simplePos="0" relativeHeight="251665408" behindDoc="0" locked="0" layoutInCell="1" allowOverlap="1">
                <wp:simplePos x="0" y="0"/>
                <wp:positionH relativeFrom="margin">
                  <wp:posOffset>2116</wp:posOffset>
                </wp:positionH>
                <wp:positionV relativeFrom="line">
                  <wp:posOffset>2090383</wp:posOffset>
                </wp:positionV>
                <wp:extent cx="6838204" cy="42400"/>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wps:spPr>
                        <a:xfrm>
                          <a:off x="0" y="0"/>
                          <a:ext cx="6838204" cy="42400"/>
                        </a:xfrm>
                        <a:prstGeom prst="rect">
                          <a:avLst/>
                        </a:prstGeom>
                        <a:solidFill>
                          <a:srgbClr val="F05D56"/>
                        </a:solidFill>
                        <a:ln w="12700" cap="flat">
                          <a:noFill/>
                          <a:miter lim="400000"/>
                        </a:ln>
                        <a:effectLst/>
                      </wps:spPr>
                      <wps:bodyPr/>
                    </wps:wsp>
                  </a:graphicData>
                </a:graphic>
              </wp:anchor>
            </w:drawing>
          </mc:Choice>
          <mc:Fallback>
            <w:pict>
              <v:rect w14:anchorId="3409C84A" id="officeArt object" o:spid="_x0000_s1026" style="position:absolute;margin-left:.15pt;margin-top:164.6pt;width:538.45pt;height:3.3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" fillcolor="#f05d56" stroked="f" strokeweight="1pt">
                <v:stroke miterlimit="4"/>
                <w10:wrap type="topAndBottom" anchorx="margin" anchory="line"/>
              </v:rect>
            </w:pict>
          </mc:Fallback>
        </mc:AlternateContent>
      </w:r>
      <w:r>
        <w:rPr>
          <w:noProof/>
        </w:rPr>
        <w:drawing>
          <wp:anchor distT="152400" distB="152400" distL="152400" distR="152400" simplePos="0" relativeHeight="251664384" behindDoc="0" locked="0" layoutInCell="1" allowOverlap="1">
            <wp:simplePos x="0" y="0"/>
            <wp:positionH relativeFrom="margin">
              <wp:posOffset>90</wp:posOffset>
            </wp:positionH>
            <wp:positionV relativeFrom="line">
              <wp:posOffset>820383</wp:posOffset>
            </wp:positionV>
            <wp:extent cx="6833617" cy="1270000"/>
            <wp:effectExtent l="0" t="0" r="0" b="0"/>
            <wp:wrapThrough wrapText="bothSides" distL="152400" distR="152400">
              <wp:wrapPolygon edited="1">
                <wp:start x="0" y="0"/>
                <wp:lineTo x="0" y="21600"/>
                <wp:lineTo x="21601" y="21600"/>
                <wp:lineTo x="21601" y="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hoto Placeholder.jpg"/>
                    <pic:cNvPicPr>
                      <a:picLocks noChangeAspect="1"/>
                    </pic:cNvPicPr>
                  </pic:nvPicPr>
                  <pic:blipFill>
                    <a:blip r:embed="rId10"/>
                    <a:srcRect t="41637" b="30488"/>
                    <a:stretch>
                      <a:fillRect/>
                    </a:stretch>
                  </pic:blipFill>
                  <pic:spPr>
                    <a:xfrm>
                      <a:off x="0" y="0"/>
                      <a:ext cx="6833617" cy="1270000"/>
                    </a:xfrm>
                    <a:prstGeom prst="rect">
                      <a:avLst/>
                    </a:prstGeom>
                    <a:ln w="12700" cap="flat">
                      <a:noFill/>
                      <a:miter lim="400000"/>
                    </a:ln>
                    <a:effectLst/>
                  </pic:spPr>
                </pic:pic>
              </a:graphicData>
            </a:graphic>
          </wp:anchor>
        </w:drawing>
      </w:r>
    </w:p>
    <w:p w:rsidR="00C40B49" w:rsidRDefault="00C40B4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spacing w:line="96" w:lineRule="auto"/>
        <w:jc w:val="right"/>
        <w:sectPr w:rsidR="00C40B49">
          <w:pgSz w:w="11906" w:h="16838"/>
          <w:pgMar w:top="1134" w:right="1134" w:bottom="1134" w:left="1134" w:header="709" w:footer="850" w:gutter="0"/>
          <w:cols w:space="720"/>
        </w:sectPr>
      </w:pPr>
    </w:p>
    <w:p w:rsidR="00C40B49" w:rsidRDefault="002329AC">
      <w:pPr>
        <w:pStyle w:val="Body1"/>
      </w:pPr>
      <w:r>
        <w:rPr>
          <w:rStyle w:val="Emphasis"/>
        </w:rPr>
        <w:t>Lorem ipsum dolor sit amet, consectetur adipiscing elit. Morbi eu felis eget nisi finibus pretium. Suspendisse vulputate efficitur neque, in venenatis orci tempus vel. Nunc fringilla venenatis risus at sodales. Vivamus at risus vitae erat faucibus consequat. Donec lacus ipsum, pulvinar in imperdiet in, hendrerit sit amet purus.</w:t>
      </w:r>
      <w:r>
        <w:t xml:space="preserve"> </w:t>
      </w:r>
    </w:p>
    <w:p w:rsidR="00C40B49" w:rsidRDefault="002329AC">
      <w:pPr>
        <w:pStyle w:val="Body1"/>
      </w:pPr>
      <w:r>
        <w:rPr>
          <w:lang w:val="fr-FR"/>
        </w:rPr>
        <w:t>Lorem ipsum dolor sit amet, consectetur adipiscing elit. Ut scelerisque dolor id ligula lacinia tristique. Proin et purus justo. Maecenas egestas, urna quis efficitur vehicula, leo augue pharetra erat, quis porta sem ante nec dolor. Suspendisse faucibus magna mauris, quis interdum lectus ornare lacinia. Sed et facilisis tortor, nec placerat purus. Aliquam facilisis nisi id dolor luctus, nec tempor nisl fermentum. Maecenas eu consectetur libero, vel rhoncus massa. Morbi nisi est, semper eget interdum eget, condimentum quis lectus. Vestibulum interdum dui lectus, eu tempus libero efficitur quis.</w:t>
      </w:r>
    </w:p>
    <w:p w:rsidR="00C40B49" w:rsidRDefault="002329AC">
      <w:pPr>
        <w:pStyle w:val="Body1"/>
      </w:pPr>
      <w:r>
        <w:t>Morbi vestibulum maximus sem, ut fermentum velit sollicitudin a. Aenean mi ante, dapibus ac odio vel, fermentum rhoncus tellus. Morbi accumsan mollis gravida. Maecenas dui enim, luctus pharetra purus in, sodales aliquam est. Quisque suscipit bibendum libero eu iaculis. Pellentesque consequat iaculis convallis. Cras nec ante quis purus mattis tincidunt id at purus. Duis molestie eleifend eleifend. Sed erat lacus, vestibulum vel ex sit amet, lacinia dictum arcu. Quisque vel leo luctus, varius felis vel, placerat mi. Maecenas hendrerit euismod auctor. Ut nec pharetra lectus, ac dictum velit. Quisque ac felis tempor lectus interdum facilisis. Suspendisse auctor turpis eu turpis dapibus, sit amet consectetur quam dictum. Vivamus venenatis gravida est, sit amet porttitor elit sagittis nec. Sed fermentum cursus posuere.</w:t>
      </w:r>
    </w:p>
    <w:p w:rsidR="00C40B49" w:rsidRDefault="002329AC">
      <w:pPr>
        <w:pStyle w:val="Body1"/>
        <w:sectPr w:rsidR="00C40B49">
          <w:type w:val="continuous"/>
          <w:pgSz w:w="11906" w:h="16838"/>
          <w:pgMar w:top="1134" w:right="1134" w:bottom="1134" w:left="1134" w:header="709" w:footer="850" w:gutter="0"/>
          <w:cols w:num="2" w:space="794"/>
        </w:sectPr>
      </w:pPr>
      <w:r>
        <w:t>Mauris fermentum libero felis, sed efficitur est fermentum in. Nulla facilisi. Donec aliquam et arcu non imperdiet. Maecenas bibendum lobortis nulla quis fringilla. Aenean scelerisque neque at mauris iaculis, a porttitor diam elementum. Suspendisse lectus ante, vehicula vel ante at, hendrerit pharetra neque. Nullam vulputate rhoncus velit, sit amet rhoncus libero faucibus iaculis. Donec id ipsum nec eros mattis facilisis eget quis odio. Nulla elementum purus turpis. Proin lectus nunc, commodo a vulputate et, laoreet nec libero. Vestibulum urna turpis, pellentesque sit amet lacinia vitae, luctus id sapien. Phasellus commodo elit lectus, feugiat accumsan turpis efficitur sed. Donec nisi odio, luctus eu dapibus id, lacinia et ipsum. Maecenas mollis nisi sed tincidunt</w:t>
      </w:r>
      <w:r>
        <w:rPr>
          <w:lang w:val="en-US"/>
        </w:rPr>
        <w:t>.</w:t>
      </w:r>
    </w:p>
    <w:p w:rsidR="002329AC" w:rsidRDefault="002329AC">
      <w:pPr>
        <w:pStyle w:val="Default"/>
        <w:jc w:val="both"/>
        <w:sectPr w:rsidR="002329AC">
          <w:pgSz w:w="11906" w:h="16838"/>
          <w:pgMar w:top="1134" w:right="1134" w:bottom="1134" w:left="1134" w:header="709" w:footer="850" w:gutter="0"/>
          <w:cols w:num="2" w:space="482"/>
        </w:sectPr>
      </w:pPr>
      <w:r>
        <w:rPr>
          <w:rFonts w:ascii="Avenir Medium" w:eastAsia="Avenir Medium" w:hAnsi="Avenir Medium" w:cs="Avenir Medium"/>
          <w:noProof/>
          <w:lang w:val="en-US"/>
        </w:rPr>
        <w:lastRenderedPageBreak/>
        <mc:AlternateContent>
          <mc:Choice Requires="wps">
            <w:drawing>
              <wp:anchor distT="152400" distB="152400" distL="152400" distR="152400" simplePos="0" relativeHeight="251674624" behindDoc="0" locked="0" layoutInCell="1" allowOverlap="1">
                <wp:simplePos x="0" y="0"/>
                <wp:positionH relativeFrom="margin">
                  <wp:posOffset>-6350</wp:posOffset>
                </wp:positionH>
                <wp:positionV relativeFrom="page">
                  <wp:posOffset>597511</wp:posOffset>
                </wp:positionV>
                <wp:extent cx="6027887" cy="702177"/>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6027887" cy="702177"/>
                        </a:xfrm>
                        <a:prstGeom prst="rect">
                          <a:avLst/>
                        </a:prstGeom>
                        <a:noFill/>
                        <a:ln w="12700" cap="flat">
                          <a:noFill/>
                          <a:miter lim="400000"/>
                        </a:ln>
                        <a:effectLst/>
                      </wps:spPr>
                      <wps:txbx>
                        <w:txbxContent>
                          <w:p w:rsidR="002329AC" w:rsidRDefault="002329AC">
                            <w:pPr>
                              <w:pStyle w:val="TitleLeftAlignment"/>
                            </w:pPr>
                            <w:r>
                              <w:t>Information</w:t>
                            </w:r>
                          </w:p>
                        </w:txbxContent>
                      </wps:txbx>
                      <wps:bodyPr wrap="square" lIns="50800" tIns="50800" rIns="50800" bIns="50800" numCol="1" anchor="t">
                        <a:noAutofit/>
                      </wps:bodyPr>
                    </wps:wsp>
                  </a:graphicData>
                </a:graphic>
              </wp:anchor>
            </w:drawing>
          </mc:Choice>
          <mc:Fallback>
            <w:pict>
              <v:rect id="_x0000_s1035" style="position:absolute;left:0;text-align:left;margin-left:-.5pt;margin-top:47.05pt;width:474.65pt;height:55.3pt;z-index:251674624;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" filled="f" stroked="f" strokeweight="1pt">
                <v:stroke miterlimit="4"/>
                <v:textbox inset="4pt,4pt,4pt,4pt">
                  <w:txbxContent>
                    <w:p w:rsidR="002329AC" w:rsidRDefault="002329AC">
                      <w:pPr>
                        <w:pStyle w:val="TitleLeftAlignment"/>
                      </w:pPr>
                      <w:r>
                        <w:t>Information</w:t>
                      </w:r>
                    </w:p>
                  </w:txbxContent>
                </v:textbox>
                <w10:wrap anchorx="margin" anchory="page"/>
              </v:rect>
            </w:pict>
          </mc:Fallback>
        </mc:AlternateContent>
      </w:r>
      <w:r>
        <w:rPr>
          <w:rFonts w:ascii="Avenir Medium" w:eastAsia="Avenir Medium" w:hAnsi="Avenir Medium" w:cs="Avenir Medium"/>
          <w:noProof/>
          <w:lang w:val="en-US"/>
        </w:rPr>
        <mc:AlternateContent>
          <mc:Choice Requires="wps">
            <w:drawing>
              <wp:anchor distT="152400" distB="152400" distL="152400" distR="152400" simplePos="0" relativeHeight="251673600" behindDoc="0" locked="0" layoutInCell="1" allowOverlap="1">
                <wp:simplePos x="0" y="0"/>
                <wp:positionH relativeFrom="margin">
                  <wp:posOffset>3268246</wp:posOffset>
                </wp:positionH>
                <wp:positionV relativeFrom="line">
                  <wp:posOffset>6232038</wp:posOffset>
                </wp:positionV>
                <wp:extent cx="2729945" cy="2308264"/>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2729945" cy="2308264"/>
                        </a:xfrm>
                        <a:prstGeom prst="rect">
                          <a:avLst/>
                        </a:prstGeom>
                        <a:noFill/>
                        <a:ln w="12700" cap="flat">
                          <a:noFill/>
                          <a:miter lim="400000"/>
                        </a:ln>
                        <a:effectLst/>
                      </wps:spPr>
                      <wps:txbx>
                        <w:txbxContent>
                          <w:p w:rsidR="002329AC" w:rsidRDefault="002329AC">
                            <w:pPr>
                              <w:pStyle w:val="Body1"/>
                            </w:pPr>
                            <w:r>
                              <w:rPr>
                                <w:rStyle w:val="Emphasis"/>
                                <w:lang w:val="pt-PT"/>
                              </w:rPr>
                              <w:t xml:space="preserve">Sed aliquet varius viverra. Cras eu justo mi. Nam pharetra malesuada dolor a gravida. </w:t>
                            </w:r>
                          </w:p>
                          <w:p w:rsidR="002329AC" w:rsidRDefault="002329AC">
                            <w:pPr>
                              <w:pStyle w:val="Body1"/>
                            </w:pPr>
                            <w:r>
                              <w:t>Fusce at velit eu urna blandit molestie. Cras rhoncus mattis enim, ac euismod lectus ornare vestibulum. Sed eu sem ac orci bibendum dignissim commodo id erat. Pellentesque sem enim, gravida eget placerat et, eleifend et diam.</w:t>
                            </w:r>
                          </w:p>
                        </w:txbxContent>
                      </wps:txbx>
                      <wps:bodyPr wrap="square" lIns="50800" tIns="50800" rIns="50800" bIns="50800" numCol="1" anchor="t">
                        <a:noAutofit/>
                      </wps:bodyPr>
                    </wps:wsp>
                  </a:graphicData>
                </a:graphic>
              </wp:anchor>
            </w:drawing>
          </mc:Choice>
          <mc:Fallback>
            <w:pict>
              <v:rect id="_x0000_s1036" style="position:absolute;left:0;text-align:left;margin-left:257.35pt;margin-top:490.7pt;width:214.95pt;height:181.75pt;z-index:25167360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" filled="f" stroked="f" strokeweight="1pt">
                <v:stroke miterlimit="4"/>
                <v:textbox inset="4pt,4pt,4pt,4pt">
                  <w:txbxContent>
                    <w:p w:rsidR="002329AC" w:rsidRDefault="002329AC">
                      <w:pPr>
                        <w:pStyle w:val="Body1"/>
                      </w:pPr>
                      <w:r>
                        <w:rPr>
                          <w:rStyle w:val="Emphasis"/>
                          <w:lang w:val="pt-PT"/>
                        </w:rPr>
                        <w:t xml:space="preserve">Sed aliquet varius viverra. Cras eu justo mi. Nam pharetra malesuada dolor a gravida. </w:t>
                      </w:r>
                    </w:p>
                    <w:p w:rsidR="002329AC" w:rsidRDefault="002329AC">
                      <w:pPr>
                        <w:pStyle w:val="Body1"/>
                      </w:pPr>
                      <w:r>
                        <w:t>Fusce at velit eu urna blandit molestie. Cras rhoncus mattis enim, ac euismod lectus ornare vestibulum. Sed eu sem ac orci bibendum dignissim commodo id erat. Pellentesque sem enim, gravida eget placerat et, eleifend et diam.</w:t>
                      </w:r>
                    </w:p>
                  </w:txbxContent>
                </v:textbox>
                <w10:wrap anchorx="margin" anchory="line"/>
              </v:rect>
            </w:pict>
          </mc:Fallback>
        </mc:AlternateContent>
      </w:r>
      <w:r>
        <w:rPr>
          <w:rFonts w:ascii="Avenir Medium" w:eastAsia="Avenir Medium" w:hAnsi="Avenir Medium" w:cs="Avenir Medium"/>
          <w:noProof/>
          <w:lang w:val="en-US"/>
        </w:rPr>
        <mc:AlternateContent>
          <mc:Choice Requires="wps">
            <w:drawing>
              <wp:anchor distT="152400" distB="152400" distL="152400" distR="152400" simplePos="0" relativeHeight="251670528" behindDoc="0" locked="0" layoutInCell="1" allowOverlap="1">
                <wp:simplePos x="0" y="0"/>
                <wp:positionH relativeFrom="margin">
                  <wp:posOffset>105288</wp:posOffset>
                </wp:positionH>
                <wp:positionV relativeFrom="line">
                  <wp:posOffset>2059967</wp:posOffset>
                </wp:positionV>
                <wp:extent cx="2729945" cy="2830869"/>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2729945" cy="2830869"/>
                        </a:xfrm>
                        <a:prstGeom prst="rect">
                          <a:avLst/>
                        </a:prstGeom>
                        <a:noFill/>
                        <a:ln w="12700" cap="flat">
                          <a:noFill/>
                          <a:miter lim="400000"/>
                        </a:ln>
                        <a:effectLst/>
                      </wps:spPr>
                      <wps:txbx>
                        <w:txbxContent>
                          <w:p w:rsidR="002329AC" w:rsidRDefault="002329AC">
                            <w:pPr>
                              <w:pStyle w:val="Body1"/>
                            </w:pPr>
                            <w:r>
                              <w:rPr>
                                <w:rStyle w:val="Emphasis"/>
                              </w:rPr>
                              <w:t xml:space="preserve">Morbi vestibulum maximus sem, ut fermentum velit sollicitudin a. </w:t>
                            </w:r>
                          </w:p>
                          <w:p w:rsidR="002329AC" w:rsidRDefault="002329AC">
                            <w:pPr>
                              <w:pStyle w:val="Body1"/>
                            </w:pPr>
                            <w:r>
                              <w:t>Aenean mi ante, dapibus ac odio vel, fermentum rhoncus tellus. Morbi accumsan mollis gravida. Maecenas dui enim, luctus pharetra purus in, sodales aliquam est. Quisque suscipit bibendum libero eu iaculis. Pellentesque consequat iaculis convallis. Cras nec ante quis purus mattis tincidunt id at purus. Duis molestie eleifend eleifend.</w:t>
                            </w:r>
                          </w:p>
                        </w:txbxContent>
                      </wps:txbx>
                      <wps:bodyPr wrap="square" lIns="50800" tIns="50800" rIns="50800" bIns="50800" numCol="1" anchor="t">
                        <a:noAutofit/>
                      </wps:bodyPr>
                    </wps:wsp>
                  </a:graphicData>
                </a:graphic>
              </wp:anchor>
            </w:drawing>
          </mc:Choice>
          <mc:Fallback>
            <w:pict>
              <v:rect id="_x0000_s1037" style="position:absolute;left:0;text-align:left;margin-left:8.3pt;margin-top:162.2pt;width:214.95pt;height:222.9pt;z-index:25167052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" filled="f" stroked="f" strokeweight="1pt">
                <v:stroke miterlimit="4"/>
                <v:textbox inset="4pt,4pt,4pt,4pt">
                  <w:txbxContent>
                    <w:p w:rsidR="002329AC" w:rsidRDefault="002329AC">
                      <w:pPr>
                        <w:pStyle w:val="Body1"/>
                      </w:pPr>
                      <w:r>
                        <w:rPr>
                          <w:rStyle w:val="Emphasis"/>
                        </w:rPr>
                        <w:t xml:space="preserve">Morbi vestibulum maximus sem, ut fermentum velit sollicitudin a. </w:t>
                      </w:r>
                    </w:p>
                    <w:p w:rsidR="002329AC" w:rsidRDefault="002329AC">
                      <w:pPr>
                        <w:pStyle w:val="Body1"/>
                      </w:pPr>
                      <w:r>
                        <w:t>Aenean mi ante, dapibus ac odio vel, fermentum rhoncus tellus. Morbi accumsan mollis gravida. Maecenas dui enim, luctus pharetra purus in, sodales aliquam est. Quisque suscipit bibendum libero eu iaculis. Pellentesque consequat iaculis convallis. Cras nec ante quis purus mattis tincidunt id at purus. Duis molestie eleifend eleifend.</w:t>
                      </w:r>
                    </w:p>
                  </w:txbxContent>
                </v:textbox>
                <w10:wrap anchorx="margin" anchory="line"/>
              </v:rect>
            </w:pict>
          </mc:Fallback>
        </mc:AlternateContent>
      </w:r>
      <w:r>
        <w:rPr>
          <w:rFonts w:ascii="Avenir Medium" w:eastAsia="Avenir Medium" w:hAnsi="Avenir Medium" w:cs="Avenir Medium"/>
          <w:noProof/>
          <w:lang w:val="en-US"/>
        </w:rPr>
        <mc:AlternateContent>
          <mc:Choice Requires="wps">
            <w:drawing>
              <wp:anchor distT="152400" distB="152400" distL="152400" distR="152400" simplePos="0" relativeHeight="251672576" behindDoc="0" locked="0" layoutInCell="1" allowOverlap="1">
                <wp:simplePos x="0" y="0"/>
                <wp:positionH relativeFrom="margin">
                  <wp:posOffset>93655</wp:posOffset>
                </wp:positionH>
                <wp:positionV relativeFrom="line">
                  <wp:posOffset>6232038</wp:posOffset>
                </wp:positionV>
                <wp:extent cx="2729945" cy="2830869"/>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2729945" cy="2830869"/>
                        </a:xfrm>
                        <a:prstGeom prst="rect">
                          <a:avLst/>
                        </a:prstGeom>
                        <a:noFill/>
                        <a:ln w="12700" cap="flat">
                          <a:noFill/>
                          <a:miter lim="400000"/>
                        </a:ln>
                        <a:effectLst/>
                      </wps:spPr>
                      <wps:txbx>
                        <w:txbxContent>
                          <w:p w:rsidR="002329AC" w:rsidRDefault="002329AC">
                            <w:pPr>
                              <w:pStyle w:val="Body1"/>
                            </w:pPr>
                            <w:r>
                              <w:rPr>
                                <w:rStyle w:val="Emphasis"/>
                              </w:rPr>
                              <w:t xml:space="preserve">Mauris fermentum libero felis, sed efficitur est fermentum in. </w:t>
                            </w:r>
                          </w:p>
                          <w:p w:rsidR="002329AC" w:rsidRDefault="002329AC">
                            <w:pPr>
                              <w:pStyle w:val="Body1"/>
                            </w:pPr>
                            <w:r>
                              <w:t>Nulla facilisi. Donec aliquam et arcu non imperdiet. Maecenas bibendum lobortis nulla quis fringilla. Aenean scelerisque neque at mauris iaculis, a porttitor diam elementum. Suspendisse lectus ante, vehicula vel ante at, hendrerit pharetra neque. Nullam vulputate rhoncus velit, sit amet rhoncus libero faucibus iaculis. Donec id ipsum nec eros mattis facilisis eget quis odio.</w:t>
                            </w:r>
                          </w:p>
                        </w:txbxContent>
                      </wps:txbx>
                      <wps:bodyPr wrap="square" lIns="50800" tIns="50800" rIns="50800" bIns="50800" numCol="1" anchor="t">
                        <a:noAutofit/>
                      </wps:bodyPr>
                    </wps:wsp>
                  </a:graphicData>
                </a:graphic>
              </wp:anchor>
            </w:drawing>
          </mc:Choice>
          <mc:Fallback>
            <w:pict>
              <v:rect id="_x0000_s1038" style="position:absolute;left:0;text-align:left;margin-left:7.35pt;margin-top:490.7pt;width:214.95pt;height:222.9pt;z-index:25167257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" filled="f" stroked="f" strokeweight="1pt">
                <v:stroke miterlimit="4"/>
                <v:textbox inset="4pt,4pt,4pt,4pt">
                  <w:txbxContent>
                    <w:p w:rsidR="002329AC" w:rsidRDefault="002329AC">
                      <w:pPr>
                        <w:pStyle w:val="Body1"/>
                      </w:pPr>
                      <w:r>
                        <w:rPr>
                          <w:rStyle w:val="Emphasis"/>
                        </w:rPr>
                        <w:t xml:space="preserve">Mauris fermentum libero felis, sed efficitur est fermentum in. </w:t>
                      </w:r>
                    </w:p>
                    <w:p w:rsidR="002329AC" w:rsidRDefault="002329AC">
                      <w:pPr>
                        <w:pStyle w:val="Body1"/>
                      </w:pPr>
                      <w:r>
                        <w:t>Nulla facilisi. Donec aliquam et arcu non imperdiet. Maecenas bibendum lobortis nulla quis fringilla. Aenean scelerisque neque at mauris iaculis, a porttitor diam elementum. Suspendisse lectus ante, vehicula vel ante at, hendrerit pharetra neque. Nullam vulputate rhoncus velit, sit amet rhoncus libero faucibus iaculis. Donec id ipsum nec eros mattis facilisis eget quis odio.</w:t>
                      </w:r>
                    </w:p>
                  </w:txbxContent>
                </v:textbox>
                <w10:wrap anchorx="margin" anchory="line"/>
              </v:rect>
            </w:pict>
          </mc:Fallback>
        </mc:AlternateContent>
      </w:r>
      <w:r>
        <w:rPr>
          <w:rFonts w:ascii="Avenir Medium" w:eastAsia="Avenir Medium" w:hAnsi="Avenir Medium" w:cs="Avenir Medium"/>
          <w:noProof/>
          <w:lang w:val="en-US"/>
        </w:rPr>
        <mc:AlternateContent>
          <mc:Choice Requires="wpg">
            <w:drawing>
              <wp:anchor distT="152400" distB="152400" distL="152400" distR="152400" simplePos="0" relativeHeight="251668480" behindDoc="0" locked="0" layoutInCell="1" allowOverlap="1">
                <wp:simplePos x="0" y="0"/>
                <wp:positionH relativeFrom="margin">
                  <wp:posOffset>3383044</wp:posOffset>
                </wp:positionH>
                <wp:positionV relativeFrom="line">
                  <wp:posOffset>913395</wp:posOffset>
                </wp:positionV>
                <wp:extent cx="874634" cy="874634"/>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874634" cy="874634"/>
                          <a:chOff x="0" y="0"/>
                          <a:chExt cx="874633" cy="874633"/>
                        </a:xfrm>
                      </wpg:grpSpPr>
                      <wps:wsp>
                        <wps:cNvPr id="1073741844" name="Shape 1073741844"/>
                        <wps:cNvSpPr/>
                        <wps:spPr>
                          <a:xfrm>
                            <a:off x="0" y="0"/>
                            <a:ext cx="874634" cy="874634"/>
                          </a:xfrm>
                          <a:prstGeom prst="ellipse">
                            <a:avLst/>
                          </a:prstGeom>
                          <a:solidFill>
                            <a:srgbClr val="2B2E4A"/>
                          </a:solidFill>
                          <a:ln w="12700" cap="flat">
                            <a:noFill/>
                            <a:miter lim="400000"/>
                          </a:ln>
                          <a:effectLst/>
                        </wps:spPr>
                        <wps:bodyPr/>
                      </wps:wsp>
                      <wps:wsp>
                        <wps:cNvPr id="1073741845" name="Shape 1073741845"/>
                        <wps:cNvSpPr/>
                        <wps:spPr>
                          <a:xfrm>
                            <a:off x="230733" y="219658"/>
                            <a:ext cx="373036" cy="397905"/>
                          </a:xfrm>
                          <a:custGeom>
                            <a:avLst/>
                            <a:gdLst/>
                            <a:ahLst/>
                            <a:cxnLst>
                              <a:cxn ang="0">
                                <a:pos x="wd2" y="hd2"/>
                              </a:cxn>
                              <a:cxn ang="5400000">
                                <a:pos x="wd2" y="hd2"/>
                              </a:cxn>
                              <a:cxn ang="10800000">
                                <a:pos x="wd2" y="hd2"/>
                              </a:cxn>
                              <a:cxn ang="16200000">
                                <a:pos x="wd2" y="hd2"/>
                              </a:cxn>
                            </a:cxnLst>
                            <a:rect l="0" t="0" r="r" b="b"/>
                            <a:pathLst>
                              <a:path w="21600" h="21600" extrusionOk="0">
                                <a:moveTo>
                                  <a:pt x="12960" y="4050"/>
                                </a:moveTo>
                                <a:lnTo>
                                  <a:pt x="14400" y="4050"/>
                                </a:lnTo>
                                <a:cubicBezTo>
                                  <a:pt x="15195" y="4050"/>
                                  <a:pt x="15840" y="4654"/>
                                  <a:pt x="15840" y="5400"/>
                                </a:cubicBezTo>
                                <a:lnTo>
                                  <a:pt x="15840" y="20250"/>
                                </a:lnTo>
                                <a:cubicBezTo>
                                  <a:pt x="15840" y="20996"/>
                                  <a:pt x="15195" y="21600"/>
                                  <a:pt x="14400" y="21600"/>
                                </a:cubicBezTo>
                                <a:lnTo>
                                  <a:pt x="12960" y="21600"/>
                                </a:lnTo>
                                <a:cubicBezTo>
                                  <a:pt x="12165" y="21600"/>
                                  <a:pt x="11520" y="20996"/>
                                  <a:pt x="11520" y="20250"/>
                                </a:cubicBezTo>
                                <a:lnTo>
                                  <a:pt x="11520" y="5400"/>
                                </a:lnTo>
                                <a:cubicBezTo>
                                  <a:pt x="11520" y="4654"/>
                                  <a:pt x="12165" y="4050"/>
                                  <a:pt x="12960" y="4050"/>
                                </a:cubicBezTo>
                                <a:close/>
                                <a:moveTo>
                                  <a:pt x="7200" y="8100"/>
                                </a:moveTo>
                                <a:lnTo>
                                  <a:pt x="8640" y="8100"/>
                                </a:lnTo>
                                <a:cubicBezTo>
                                  <a:pt x="9435" y="8100"/>
                                  <a:pt x="10080" y="8704"/>
                                  <a:pt x="10080" y="9450"/>
                                </a:cubicBezTo>
                                <a:lnTo>
                                  <a:pt x="10080" y="20250"/>
                                </a:lnTo>
                                <a:cubicBezTo>
                                  <a:pt x="10080" y="20996"/>
                                  <a:pt x="9435" y="21600"/>
                                  <a:pt x="8640" y="21600"/>
                                </a:cubicBezTo>
                                <a:lnTo>
                                  <a:pt x="7200" y="21600"/>
                                </a:lnTo>
                                <a:cubicBezTo>
                                  <a:pt x="6405" y="21600"/>
                                  <a:pt x="5760" y="20996"/>
                                  <a:pt x="5760" y="20250"/>
                                </a:cubicBezTo>
                                <a:lnTo>
                                  <a:pt x="5760" y="9450"/>
                                </a:lnTo>
                                <a:cubicBezTo>
                                  <a:pt x="5760" y="8704"/>
                                  <a:pt x="6405" y="8100"/>
                                  <a:pt x="7200" y="8100"/>
                                </a:cubicBezTo>
                                <a:close/>
                                <a:moveTo>
                                  <a:pt x="1440" y="12150"/>
                                </a:moveTo>
                                <a:lnTo>
                                  <a:pt x="2880" y="12150"/>
                                </a:lnTo>
                                <a:cubicBezTo>
                                  <a:pt x="3675" y="12150"/>
                                  <a:pt x="4320" y="12754"/>
                                  <a:pt x="4320" y="13500"/>
                                </a:cubicBezTo>
                                <a:lnTo>
                                  <a:pt x="4320" y="20250"/>
                                </a:lnTo>
                                <a:cubicBezTo>
                                  <a:pt x="4320" y="20996"/>
                                  <a:pt x="3675" y="21600"/>
                                  <a:pt x="2880" y="21600"/>
                                </a:cubicBezTo>
                                <a:lnTo>
                                  <a:pt x="1440" y="21600"/>
                                </a:lnTo>
                                <a:cubicBezTo>
                                  <a:pt x="645" y="21600"/>
                                  <a:pt x="0" y="20996"/>
                                  <a:pt x="0" y="20250"/>
                                </a:cubicBezTo>
                                <a:lnTo>
                                  <a:pt x="0" y="13500"/>
                                </a:lnTo>
                                <a:cubicBezTo>
                                  <a:pt x="0" y="12754"/>
                                  <a:pt x="645" y="12150"/>
                                  <a:pt x="1440" y="12150"/>
                                </a:cubicBezTo>
                                <a:close/>
                                <a:moveTo>
                                  <a:pt x="17280" y="1350"/>
                                </a:moveTo>
                                <a:lnTo>
                                  <a:pt x="17280" y="20250"/>
                                </a:lnTo>
                                <a:cubicBezTo>
                                  <a:pt x="17280" y="20996"/>
                                  <a:pt x="17925" y="21600"/>
                                  <a:pt x="18720" y="21600"/>
                                </a:cubicBezTo>
                                <a:lnTo>
                                  <a:pt x="20160" y="21600"/>
                                </a:lnTo>
                                <a:cubicBezTo>
                                  <a:pt x="20955" y="21600"/>
                                  <a:pt x="21600" y="20996"/>
                                  <a:pt x="21600" y="20250"/>
                                </a:cubicBezTo>
                                <a:lnTo>
                                  <a:pt x="21600" y="1350"/>
                                </a:lnTo>
                                <a:cubicBezTo>
                                  <a:pt x="21600" y="604"/>
                                  <a:pt x="20955" y="0"/>
                                  <a:pt x="20160" y="0"/>
                                </a:cubicBezTo>
                                <a:lnTo>
                                  <a:pt x="18720" y="0"/>
                                </a:lnTo>
                                <a:cubicBezTo>
                                  <a:pt x="17925" y="0"/>
                                  <a:pt x="17280" y="604"/>
                                  <a:pt x="17280" y="1350"/>
                                </a:cubicBezTo>
                                <a:close/>
                              </a:path>
                            </a:pathLst>
                          </a:custGeom>
                          <a:solidFill>
                            <a:srgbClr val="E05954"/>
                          </a:solidFill>
                          <a:ln w="12700" cap="flat">
                            <a:noFill/>
                            <a:miter lim="400000"/>
                          </a:ln>
                          <a:effectLst/>
                        </wps:spPr>
                        <wps:bodyPr/>
                      </wps:wsp>
                    </wpg:wgp>
                  </a:graphicData>
                </a:graphic>
              </wp:anchor>
            </w:drawing>
          </mc:Choice>
          <mc:Fallback>
            <w:pict>
              <v:group w14:anchorId="4181A2D6" id="officeArt object" o:spid="_x0000_s1026" style="position:absolute;margin-left:266.4pt;margin-top:71.9pt;width:68.85pt;height:68.85pt;z-index:251668480;mso-wrap-distance-left:12pt;mso-wrap-distance-top:12pt;mso-wrap-distance-right:12pt;mso-wrap-distance-bottom:12pt;mso-position-horizontal-relative:margin;mso-position-vertical-relative:line" coordsize="8746,8746" wrapcoords="-16 0 21584 0 21584 21600 -16 21600 -16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">
                <v:oval id="Shape 1073741844" o:spid="_x0000_s1027" style="position:absolute;width:8746;height:8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" fillcolor="#2b2e4a" stroked="f" strokeweight="1pt">
                  <v:stroke miterlimit="4" joinstyle="miter"/>
                </v:oval>
                <v:shape id="Shape 1073741845" o:spid="_x0000_s1028" style="position:absolute;left:2307;top:2196;width:3730;height:3979;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" path="m12960,4050r1440,c15195,4050,15840,4654,15840,5400r,14850c15840,20996,15195,21600,14400,21600r-1440,c12165,21600,11520,20996,11520,20250r,-14850c11520,4654,12165,4050,12960,4050xm7200,8100r1440,c9435,8100,10080,8704,10080,9450r,10800c10080,20996,9435,21600,8640,21600r-1440,c6405,21600,5760,20996,5760,20250r,-10800c5760,8704,6405,8100,7200,8100xm1440,12150r1440,c3675,12150,4320,12754,4320,13500r,6750c4320,20996,3675,21600,2880,21600r-1440,c645,21600,,20996,,20250l,13500v,-746,645,-1350,1440,-1350xm17280,1350r,18900c17280,20996,17925,21600,18720,21600r1440,c20955,21600,21600,20996,21600,20250r,-18900c21600,604,20955,,20160,l18720,v-795,,-1440,604,-1440,1350xe" fillcolor="#e05954" stroked="f" strokeweight="1pt">
                  <v:stroke miterlimit="4" joinstyle="miter"/>
                  <v:path arrowok="t" o:extrusionok="f" o:connecttype="custom" o:connectlocs="186518,198953;186518,198953;186518,198953;186518,198953" o:connectangles="0,90,180,270"/>
                </v:shape>
                <w10:wrap type="through" anchorx="margin" anchory="line"/>
              </v:group>
            </w:pict>
          </mc:Fallback>
        </mc:AlternateContent>
      </w:r>
      <w:r>
        <w:rPr>
          <w:rFonts w:ascii="Avenir Medium" w:eastAsia="Avenir Medium" w:hAnsi="Avenir Medium" w:cs="Avenir Medium"/>
          <w:noProof/>
          <w:lang w:val="en-US"/>
        </w:rPr>
        <mc:AlternateContent>
          <mc:Choice Requires="wpg">
            <w:drawing>
              <wp:anchor distT="152400" distB="152400" distL="152400" distR="152400" simplePos="0" relativeHeight="251669504" behindDoc="0" locked="0" layoutInCell="1" allowOverlap="1">
                <wp:simplePos x="0" y="0"/>
                <wp:positionH relativeFrom="margin">
                  <wp:posOffset>3510044</wp:posOffset>
                </wp:positionH>
                <wp:positionV relativeFrom="line">
                  <wp:posOffset>4965132</wp:posOffset>
                </wp:positionV>
                <wp:extent cx="874634" cy="874634"/>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microsoft.com/office/word/2010/wordprocessingGroup">
                    <wpg:wgp>
                      <wpg:cNvGrpSpPr/>
                      <wpg:grpSpPr>
                        <a:xfrm>
                          <a:off x="0" y="0"/>
                          <a:ext cx="874634" cy="874634"/>
                          <a:chOff x="0" y="0"/>
                          <a:chExt cx="874633" cy="874633"/>
                        </a:xfrm>
                      </wpg:grpSpPr>
                      <wps:wsp>
                        <wps:cNvPr id="1073741847" name="Shape 1073741847"/>
                        <wps:cNvSpPr/>
                        <wps:spPr>
                          <a:xfrm>
                            <a:off x="0" y="0"/>
                            <a:ext cx="874634" cy="874634"/>
                          </a:xfrm>
                          <a:prstGeom prst="ellipse">
                            <a:avLst/>
                          </a:prstGeom>
                          <a:solidFill>
                            <a:srgbClr val="2B2E4A"/>
                          </a:solidFill>
                          <a:ln w="12700" cap="flat">
                            <a:noFill/>
                            <a:miter lim="400000"/>
                          </a:ln>
                          <a:effectLst/>
                        </wps:spPr>
                        <wps:bodyPr/>
                      </wps:wsp>
                      <wps:wsp>
                        <wps:cNvPr id="1073741848" name="Shape 1073741848"/>
                        <wps:cNvSpPr/>
                        <wps:spPr>
                          <a:xfrm>
                            <a:off x="202202" y="267519"/>
                            <a:ext cx="483690" cy="317422"/>
                          </a:xfrm>
                          <a:custGeom>
                            <a:avLst/>
                            <a:gdLst/>
                            <a:ahLst/>
                            <a:cxnLst>
                              <a:cxn ang="0">
                                <a:pos x="wd2" y="hd2"/>
                              </a:cxn>
                              <a:cxn ang="5400000">
                                <a:pos x="wd2" y="hd2"/>
                              </a:cxn>
                              <a:cxn ang="10800000">
                                <a:pos x="wd2" y="hd2"/>
                              </a:cxn>
                              <a:cxn ang="16200000">
                                <a:pos x="wd2" y="hd2"/>
                              </a:cxn>
                            </a:cxnLst>
                            <a:rect l="0" t="0" r="r" b="b"/>
                            <a:pathLst>
                              <a:path w="21600" h="21600" extrusionOk="0">
                                <a:moveTo>
                                  <a:pt x="18900" y="15429"/>
                                </a:moveTo>
                                <a:lnTo>
                                  <a:pt x="2700" y="15429"/>
                                </a:lnTo>
                                <a:lnTo>
                                  <a:pt x="2700" y="2057"/>
                                </a:lnTo>
                                <a:lnTo>
                                  <a:pt x="18900" y="2057"/>
                                </a:lnTo>
                                <a:cubicBezTo>
                                  <a:pt x="18900" y="2057"/>
                                  <a:pt x="18900" y="15429"/>
                                  <a:pt x="18900" y="15429"/>
                                </a:cubicBezTo>
                                <a:close/>
                                <a:moveTo>
                                  <a:pt x="18900" y="0"/>
                                </a:moveTo>
                                <a:lnTo>
                                  <a:pt x="2700" y="0"/>
                                </a:lnTo>
                                <a:cubicBezTo>
                                  <a:pt x="1954" y="0"/>
                                  <a:pt x="1350" y="921"/>
                                  <a:pt x="1350" y="2057"/>
                                </a:cubicBezTo>
                                <a:cubicBezTo>
                                  <a:pt x="1350" y="2057"/>
                                  <a:pt x="1350" y="17486"/>
                                  <a:pt x="1365" y="17486"/>
                                </a:cubicBezTo>
                                <a:lnTo>
                                  <a:pt x="20235" y="17486"/>
                                </a:lnTo>
                                <a:cubicBezTo>
                                  <a:pt x="20250" y="17486"/>
                                  <a:pt x="20250" y="2057"/>
                                  <a:pt x="20250" y="2057"/>
                                </a:cubicBezTo>
                                <a:cubicBezTo>
                                  <a:pt x="20250" y="921"/>
                                  <a:pt x="19646" y="0"/>
                                  <a:pt x="18900" y="0"/>
                                </a:cubicBezTo>
                                <a:close/>
                                <a:moveTo>
                                  <a:pt x="21600" y="18514"/>
                                </a:moveTo>
                                <a:lnTo>
                                  <a:pt x="21600" y="19543"/>
                                </a:lnTo>
                                <a:cubicBezTo>
                                  <a:pt x="21600" y="20679"/>
                                  <a:pt x="20996" y="21600"/>
                                  <a:pt x="20250" y="21600"/>
                                </a:cubicBezTo>
                                <a:lnTo>
                                  <a:pt x="1350" y="21600"/>
                                </a:lnTo>
                                <a:cubicBezTo>
                                  <a:pt x="604" y="21600"/>
                                  <a:pt x="0" y="20679"/>
                                  <a:pt x="0" y="19543"/>
                                </a:cubicBezTo>
                                <a:lnTo>
                                  <a:pt x="0" y="18514"/>
                                </a:lnTo>
                                <a:lnTo>
                                  <a:pt x="8775" y="18514"/>
                                </a:lnTo>
                                <a:lnTo>
                                  <a:pt x="8775" y="19543"/>
                                </a:lnTo>
                                <a:lnTo>
                                  <a:pt x="12825" y="19543"/>
                                </a:lnTo>
                                <a:lnTo>
                                  <a:pt x="12825" y="18514"/>
                                </a:lnTo>
                                <a:cubicBezTo>
                                  <a:pt x="12825" y="18514"/>
                                  <a:pt x="21600" y="18514"/>
                                  <a:pt x="21600" y="18514"/>
                                </a:cubicBezTo>
                                <a:close/>
                              </a:path>
                            </a:pathLst>
                          </a:custGeom>
                          <a:solidFill>
                            <a:srgbClr val="E05954"/>
                          </a:solidFill>
                          <a:ln w="12700" cap="flat">
                            <a:noFill/>
                            <a:miter lim="400000"/>
                          </a:ln>
                          <a:effectLst/>
                        </wps:spPr>
                        <wps:bodyPr/>
                      </wps:wsp>
                    </wpg:wgp>
                  </a:graphicData>
                </a:graphic>
              </wp:anchor>
            </w:drawing>
          </mc:Choice>
          <mc:Fallback>
            <w:pict>
              <v:group w14:anchorId="76599058" id="officeArt object" o:spid="_x0000_s1026" style="position:absolute;margin-left:276.4pt;margin-top:390.95pt;width:68.85pt;height:68.85pt;z-index:251669504;mso-wrap-distance-left:12pt;mso-wrap-distance-top:12pt;mso-wrap-distance-right:12pt;mso-wrap-distance-bottom:12pt;mso-position-horizontal-relative:margin;mso-position-vertical-relative:line" coordsize="8746,8746" wrapcoords="-16 0 21584 0 21584 21600 -16 21600 -16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">
                <v:oval id="Shape 1073741847" o:spid="_x0000_s1027" style="position:absolute;width:8746;height:8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" fillcolor="#2b2e4a" stroked="f" strokeweight="1pt">
                  <v:stroke miterlimit="4" joinstyle="miter"/>
                </v:oval>
                <v:shape id="Shape 1073741848" o:spid="_x0000_s1028" style="position:absolute;left:2022;top:2675;width:4836;height:317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" path="m18900,15429r-16200,l2700,2057r16200,c18900,2057,18900,15429,18900,15429xm18900,l2700,c1954,,1350,921,1350,2057v,,,15429,15,15429l20235,17486v15,,15,-15429,15,-15429c20250,921,19646,,18900,xm21600,18514r,1029c21600,20679,20996,21600,20250,21600r-18900,c604,21600,,20679,,19543l,18514r8775,l8775,19543r4050,l12825,18514v,,8775,,8775,xe" fillcolor="#e05954" stroked="f" strokeweight="1pt">
                  <v:stroke miterlimit="4" joinstyle="miter"/>
                  <v:path arrowok="t" o:extrusionok="f" o:connecttype="custom" o:connectlocs="241845,158711;241845,158711;241845,158711;241845,158711" o:connectangles="0,90,180,270"/>
                </v:shape>
                <w10:wrap type="through" anchorx="margin" anchory="line"/>
              </v:group>
            </w:pict>
          </mc:Fallback>
        </mc:AlternateContent>
      </w:r>
      <w:r>
        <w:rPr>
          <w:rFonts w:ascii="Avenir Medium" w:eastAsia="Avenir Medium" w:hAnsi="Avenir Medium" w:cs="Avenir Medium"/>
          <w:noProof/>
          <w:lang w:val="en-US"/>
        </w:rPr>
        <mc:AlternateContent>
          <mc:Choice Requires="wpg">
            <w:drawing>
              <wp:anchor distT="152400" distB="152400" distL="152400" distR="152400" simplePos="0" relativeHeight="251666432" behindDoc="0" locked="0" layoutInCell="1" allowOverlap="1">
                <wp:simplePos x="0" y="0"/>
                <wp:positionH relativeFrom="margin">
                  <wp:posOffset>136051</wp:posOffset>
                </wp:positionH>
                <wp:positionV relativeFrom="line">
                  <wp:posOffset>913395</wp:posOffset>
                </wp:positionV>
                <wp:extent cx="874634" cy="874634"/>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Group">
                    <wpg:wgp>
                      <wpg:cNvGrpSpPr/>
                      <wpg:grpSpPr>
                        <a:xfrm>
                          <a:off x="0" y="0"/>
                          <a:ext cx="874634" cy="874634"/>
                          <a:chOff x="0" y="0"/>
                          <a:chExt cx="874633" cy="874633"/>
                        </a:xfrm>
                      </wpg:grpSpPr>
                      <wps:wsp>
                        <wps:cNvPr id="1073741850" name="Shape 1073741850"/>
                        <wps:cNvSpPr/>
                        <wps:spPr>
                          <a:xfrm>
                            <a:off x="0" y="0"/>
                            <a:ext cx="874634" cy="874634"/>
                          </a:xfrm>
                          <a:prstGeom prst="ellipse">
                            <a:avLst/>
                          </a:prstGeom>
                          <a:solidFill>
                            <a:srgbClr val="2B2E4A"/>
                          </a:solidFill>
                          <a:ln w="12700" cap="flat">
                            <a:noFill/>
                            <a:miter lim="400000"/>
                          </a:ln>
                          <a:effectLst/>
                        </wps:spPr>
                        <wps:bodyPr/>
                      </wps:wsp>
                      <wps:wsp>
                        <wps:cNvPr id="1073741851" name="Shape 1073741851"/>
                        <wps:cNvSpPr/>
                        <wps:spPr>
                          <a:xfrm>
                            <a:off x="192301" y="215750"/>
                            <a:ext cx="490031" cy="443133"/>
                          </a:xfrm>
                          <a:custGeom>
                            <a:avLst/>
                            <a:gdLst/>
                            <a:ahLst/>
                            <a:cxnLst>
                              <a:cxn ang="0">
                                <a:pos x="wd2" y="hd2"/>
                              </a:cxn>
                              <a:cxn ang="5400000">
                                <a:pos x="wd2" y="hd2"/>
                              </a:cxn>
                              <a:cxn ang="10800000">
                                <a:pos x="wd2" y="hd2"/>
                              </a:cxn>
                              <a:cxn ang="16200000">
                                <a:pos x="wd2" y="hd2"/>
                              </a:cxn>
                            </a:cxnLst>
                            <a:rect l="0" t="0" r="r" b="b"/>
                            <a:pathLst>
                              <a:path w="21600" h="21600" extrusionOk="0">
                                <a:moveTo>
                                  <a:pt x="20250" y="14136"/>
                                </a:moveTo>
                                <a:lnTo>
                                  <a:pt x="1350" y="14136"/>
                                </a:lnTo>
                                <a:lnTo>
                                  <a:pt x="1350" y="1446"/>
                                </a:lnTo>
                                <a:lnTo>
                                  <a:pt x="20250" y="1446"/>
                                </a:lnTo>
                                <a:cubicBezTo>
                                  <a:pt x="20250" y="1446"/>
                                  <a:pt x="20250" y="14136"/>
                                  <a:pt x="20250" y="14136"/>
                                </a:cubicBezTo>
                                <a:close/>
                                <a:moveTo>
                                  <a:pt x="20250" y="0"/>
                                </a:moveTo>
                                <a:lnTo>
                                  <a:pt x="1350" y="0"/>
                                </a:lnTo>
                                <a:cubicBezTo>
                                  <a:pt x="604" y="0"/>
                                  <a:pt x="0" y="668"/>
                                  <a:pt x="0" y="1493"/>
                                </a:cubicBezTo>
                                <a:lnTo>
                                  <a:pt x="0" y="15629"/>
                                </a:lnTo>
                                <a:cubicBezTo>
                                  <a:pt x="0" y="16453"/>
                                  <a:pt x="604" y="17121"/>
                                  <a:pt x="1350" y="17121"/>
                                </a:cubicBezTo>
                                <a:lnTo>
                                  <a:pt x="20250" y="17121"/>
                                </a:lnTo>
                                <a:cubicBezTo>
                                  <a:pt x="20996" y="17121"/>
                                  <a:pt x="21600" y="16453"/>
                                  <a:pt x="21600" y="15629"/>
                                </a:cubicBezTo>
                                <a:lnTo>
                                  <a:pt x="21600" y="1493"/>
                                </a:lnTo>
                                <a:cubicBezTo>
                                  <a:pt x="21600" y="668"/>
                                  <a:pt x="20996" y="0"/>
                                  <a:pt x="20250" y="0"/>
                                </a:cubicBezTo>
                                <a:close/>
                                <a:moveTo>
                                  <a:pt x="8120" y="17868"/>
                                </a:moveTo>
                                <a:lnTo>
                                  <a:pt x="13520" y="17868"/>
                                </a:lnTo>
                                <a:cubicBezTo>
                                  <a:pt x="13520" y="17868"/>
                                  <a:pt x="13355" y="18828"/>
                                  <a:pt x="13522" y="19785"/>
                                </a:cubicBezTo>
                                <a:cubicBezTo>
                                  <a:pt x="13681" y="20692"/>
                                  <a:pt x="14173" y="21600"/>
                                  <a:pt x="14173" y="21600"/>
                                </a:cubicBezTo>
                                <a:lnTo>
                                  <a:pt x="7427" y="21600"/>
                                </a:lnTo>
                                <a:cubicBezTo>
                                  <a:pt x="7427" y="21600"/>
                                  <a:pt x="7938" y="20739"/>
                                  <a:pt x="8111" y="19806"/>
                                </a:cubicBezTo>
                                <a:cubicBezTo>
                                  <a:pt x="8284" y="18873"/>
                                  <a:pt x="8120" y="17868"/>
                                  <a:pt x="8120" y="17868"/>
                                </a:cubicBezTo>
                                <a:close/>
                              </a:path>
                            </a:pathLst>
                          </a:custGeom>
                          <a:solidFill>
                            <a:srgbClr val="F05D56"/>
                          </a:solidFill>
                          <a:ln w="12700" cap="flat">
                            <a:noFill/>
                            <a:miter lim="400000"/>
                          </a:ln>
                          <a:effectLst/>
                        </wps:spPr>
                        <wps:bodyPr/>
                      </wps:wsp>
                    </wpg:wgp>
                  </a:graphicData>
                </a:graphic>
              </wp:anchor>
            </w:drawing>
          </mc:Choice>
          <mc:Fallback>
            <w:pict>
              <v:group w14:anchorId="5C2AD623" id="officeArt object" o:spid="_x0000_s1026" style="position:absolute;margin-left:10.7pt;margin-top:71.9pt;width:68.85pt;height:68.85pt;z-index:251666432;mso-wrap-distance-left:12pt;mso-wrap-distance-top:12pt;mso-wrap-distance-right:12pt;mso-wrap-distance-bottom:12pt;mso-position-horizontal-relative:margin;mso-position-vertical-relative:line" coordsize="8746,8746"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">
                <v:oval id="Shape 1073741850" o:spid="_x0000_s1027" style="position:absolute;width:8746;height:8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" fillcolor="#2b2e4a" stroked="f" strokeweight="1pt">
                  <v:stroke miterlimit="4" joinstyle="miter"/>
                </v:oval>
                <v:shape id="Shape 1073741851" o:spid="_x0000_s1028" style="position:absolute;left:1923;top:2157;width:4900;height:4431;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" path="m20250,14136r-18900,l1350,1446r18900,c20250,1446,20250,14136,20250,14136xm20250,l1350,c604,,,668,,1493l,15629v,824,604,1492,1350,1492l20250,17121v746,,1350,-668,1350,-1492l21600,1493c21600,668,20996,,20250,xm8120,17868r5400,c13520,17868,13355,18828,13522,19785v159,907,651,1815,651,1815l7427,21600v,,511,-861,684,-1794c8284,18873,8120,17868,8120,17868xe" fillcolor="#f05d56" stroked="f" strokeweight="1pt">
                  <v:stroke miterlimit="4" joinstyle="miter"/>
                  <v:path arrowok="t" o:extrusionok="f" o:connecttype="custom" o:connectlocs="245016,221567;245016,221567;245016,221567;245016,221567" o:connectangles="0,90,180,270"/>
                </v:shape>
                <w10:wrap type="through" anchorx="margin" anchory="line"/>
              </v:group>
            </w:pict>
          </mc:Fallback>
        </mc:AlternateContent>
      </w:r>
      <w:r>
        <w:rPr>
          <w:rFonts w:ascii="Avenir Medium" w:eastAsia="Avenir Medium" w:hAnsi="Avenir Medium" w:cs="Avenir Medium"/>
          <w:noProof/>
          <w:lang w:val="en-US"/>
        </w:rPr>
        <mc:AlternateContent>
          <mc:Choice Requires="wpg">
            <w:drawing>
              <wp:anchor distT="152400" distB="152400" distL="152400" distR="152400" simplePos="0" relativeHeight="251667456" behindDoc="0" locked="0" layoutInCell="1" allowOverlap="1">
                <wp:simplePos x="0" y="0"/>
                <wp:positionH relativeFrom="margin">
                  <wp:posOffset>123351</wp:posOffset>
                </wp:positionH>
                <wp:positionV relativeFrom="line">
                  <wp:posOffset>4965132</wp:posOffset>
                </wp:positionV>
                <wp:extent cx="874634" cy="874634"/>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microsoft.com/office/word/2010/wordprocessingGroup">
                    <wpg:wgp>
                      <wpg:cNvGrpSpPr/>
                      <wpg:grpSpPr>
                        <a:xfrm>
                          <a:off x="0" y="0"/>
                          <a:ext cx="874634" cy="874634"/>
                          <a:chOff x="0" y="0"/>
                          <a:chExt cx="874633" cy="874633"/>
                        </a:xfrm>
                      </wpg:grpSpPr>
                      <wps:wsp>
                        <wps:cNvPr id="1073741853" name="Shape 1073741853"/>
                        <wps:cNvSpPr/>
                        <wps:spPr>
                          <a:xfrm>
                            <a:off x="0" y="0"/>
                            <a:ext cx="874634" cy="874634"/>
                          </a:xfrm>
                          <a:prstGeom prst="ellipse">
                            <a:avLst/>
                          </a:prstGeom>
                          <a:solidFill>
                            <a:srgbClr val="2B2E4A"/>
                          </a:solidFill>
                          <a:ln w="12700" cap="flat">
                            <a:noFill/>
                            <a:miter lim="400000"/>
                          </a:ln>
                          <a:effectLst/>
                        </wps:spPr>
                        <wps:bodyPr/>
                      </wps:wsp>
                      <wps:wsp>
                        <wps:cNvPr id="1073741854" name="Shape 1073741854"/>
                        <wps:cNvSpPr/>
                        <wps:spPr>
                          <a:xfrm>
                            <a:off x="170033" y="239273"/>
                            <a:ext cx="522628" cy="348515"/>
                          </a:xfrm>
                          <a:custGeom>
                            <a:avLst/>
                            <a:gdLst/>
                            <a:ahLst/>
                            <a:cxnLst>
                              <a:cxn ang="0">
                                <a:pos x="wd2" y="hd2"/>
                              </a:cxn>
                              <a:cxn ang="5400000">
                                <a:pos x="wd2" y="hd2"/>
                              </a:cxn>
                              <a:cxn ang="10800000">
                                <a:pos x="wd2" y="hd2"/>
                              </a:cxn>
                              <a:cxn ang="16200000">
                                <a:pos x="wd2" y="hd2"/>
                              </a:cxn>
                            </a:cxnLst>
                            <a:rect l="0" t="0" r="r" b="b"/>
                            <a:pathLst>
                              <a:path w="21600" h="21600" extrusionOk="0">
                                <a:moveTo>
                                  <a:pt x="17973" y="7123"/>
                                </a:moveTo>
                                <a:cubicBezTo>
                                  <a:pt x="17480" y="3071"/>
                                  <a:pt x="15112" y="0"/>
                                  <a:pt x="12266" y="0"/>
                                </a:cubicBezTo>
                                <a:cubicBezTo>
                                  <a:pt x="10500" y="0"/>
                                  <a:pt x="8919" y="1182"/>
                                  <a:pt x="7855" y="3045"/>
                                </a:cubicBezTo>
                                <a:cubicBezTo>
                                  <a:pt x="7580" y="2944"/>
                                  <a:pt x="7293" y="2889"/>
                                  <a:pt x="6998" y="2889"/>
                                </a:cubicBezTo>
                                <a:cubicBezTo>
                                  <a:pt x="5273" y="2889"/>
                                  <a:pt x="3837" y="4729"/>
                                  <a:pt x="3514" y="7170"/>
                                </a:cubicBezTo>
                                <a:cubicBezTo>
                                  <a:pt x="1482" y="8076"/>
                                  <a:pt x="0" y="10894"/>
                                  <a:pt x="0" y="14232"/>
                                </a:cubicBezTo>
                                <a:cubicBezTo>
                                  <a:pt x="0" y="18301"/>
                                  <a:pt x="2202" y="21600"/>
                                  <a:pt x="4918" y="21600"/>
                                </a:cubicBezTo>
                                <a:lnTo>
                                  <a:pt x="16682" y="21600"/>
                                </a:lnTo>
                                <a:cubicBezTo>
                                  <a:pt x="19398" y="21600"/>
                                  <a:pt x="21600" y="18301"/>
                                  <a:pt x="21600" y="14232"/>
                                </a:cubicBezTo>
                                <a:cubicBezTo>
                                  <a:pt x="21600" y="10833"/>
                                  <a:pt x="20063" y="7973"/>
                                  <a:pt x="17973" y="7123"/>
                                </a:cubicBezTo>
                                <a:close/>
                              </a:path>
                            </a:pathLst>
                          </a:custGeom>
                          <a:solidFill>
                            <a:srgbClr val="E05954"/>
                          </a:solidFill>
                          <a:ln w="12700" cap="flat">
                            <a:noFill/>
                            <a:miter lim="400000"/>
                          </a:ln>
                          <a:effectLst/>
                        </wps:spPr>
                        <wps:bodyPr/>
                      </wps:wsp>
                    </wpg:wgp>
                  </a:graphicData>
                </a:graphic>
              </wp:anchor>
            </w:drawing>
          </mc:Choice>
          <mc:Fallback>
            <w:pict>
              <v:group w14:anchorId="01C2D243" id="officeArt object" o:spid="_x0000_s1026" style="position:absolute;margin-left:9.7pt;margin-top:390.95pt;width:68.85pt;height:68.85pt;z-index:251667456;mso-wrap-distance-left:12pt;mso-wrap-distance-top:12pt;mso-wrap-distance-right:12pt;mso-wrap-distance-bottom:12pt;mso-position-horizontal-relative:margin;mso-position-vertical-relative:line" coordsize="8746,8746"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">
                <v:oval id="Shape 1073741853" o:spid="_x0000_s1027" style="position:absolute;width:8746;height:8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" fillcolor="#2b2e4a" stroked="f" strokeweight="1pt">
                  <v:stroke miterlimit="4" joinstyle="miter"/>
                </v:oval>
                <v:shape id="Shape 1073741854" o:spid="_x0000_s1028" style="position:absolute;left:1700;top:2392;width:5226;height:3485;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" path="m17973,7123c17480,3071,15112,,12266,,10500,,8919,1182,7855,3045,7580,2944,7293,2889,6998,2889v-1725,,-3161,1840,-3484,4281c1482,8076,,10894,,14232v,4069,2202,7368,4918,7368l16682,21600v2716,,4918,-3299,4918,-7368c21600,10833,20063,7973,17973,7123xe" fillcolor="#e05954" stroked="f" strokeweight="1pt">
                  <v:stroke miterlimit="4" joinstyle="miter"/>
                  <v:path arrowok="t" o:extrusionok="f" o:connecttype="custom" o:connectlocs="261314,174258;261314,174258;261314,174258;261314,174258" o:connectangles="0,90,180,270"/>
                </v:shape>
                <w10:wrap type="through" anchorx="margin" anchory="line"/>
              </v:group>
            </w:pict>
          </mc:Fallback>
        </mc:AlternateContent>
      </w:r>
      <w:r>
        <w:rPr>
          <w:rFonts w:ascii="Avenir Medium" w:eastAsia="Avenir Medium" w:hAnsi="Avenir Medium" w:cs="Avenir Medium"/>
          <w:noProof/>
          <w:lang w:val="en-US"/>
        </w:rPr>
        <mc:AlternateContent>
          <mc:Choice Requires="wps">
            <w:drawing>
              <wp:anchor distT="152400" distB="152400" distL="152400" distR="152400" simplePos="0" relativeHeight="251671552" behindDoc="0" locked="0" layoutInCell="1" allowOverlap="1">
                <wp:simplePos x="0" y="0"/>
                <wp:positionH relativeFrom="margin">
                  <wp:posOffset>3272123</wp:posOffset>
                </wp:positionH>
                <wp:positionV relativeFrom="line">
                  <wp:posOffset>2066111</wp:posOffset>
                </wp:positionV>
                <wp:extent cx="2729945" cy="2830869"/>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729945" cy="2830869"/>
                        </a:xfrm>
                        <a:prstGeom prst="rect">
                          <a:avLst/>
                        </a:prstGeom>
                        <a:noFill/>
                        <a:ln w="12700" cap="flat">
                          <a:noFill/>
                          <a:miter lim="400000"/>
                        </a:ln>
                        <a:effectLst/>
                      </wps:spPr>
                      <wps:txbx>
                        <w:txbxContent>
                          <w:p w:rsidR="002329AC" w:rsidRDefault="002329AC">
                            <w:pPr>
                              <w:pStyle w:val="Body1"/>
                            </w:pPr>
                            <w:r>
                              <w:rPr>
                                <w:rStyle w:val="Emphasis"/>
                              </w:rPr>
                              <w:t>Etiam consectetur dolor a nisi luctus, feugiat imperdiet felis interdum.</w:t>
                            </w:r>
                          </w:p>
                          <w:p w:rsidR="002329AC" w:rsidRDefault="002329AC">
                            <w:pPr>
                              <w:pStyle w:val="Body1"/>
                            </w:pPr>
                            <w:r>
                              <w:t>Nam venenatis nunc ac cursus dignissim. Nullam mauris odio, bibendum non ultricies sed, porta eget massa. Praesent ultrices mauris felis, in venenatis mi mattis et. Etiam fringilla libero tincidunt, cursus quam sed, condimentum metus. Vivamus consectetur augue at mi accumsan fermentum.</w:t>
                            </w:r>
                          </w:p>
                        </w:txbxContent>
                      </wps:txbx>
                      <wps:bodyPr wrap="square" lIns="50800" tIns="50800" rIns="50800" bIns="50800" numCol="1" anchor="t">
                        <a:noAutofit/>
                      </wps:bodyPr>
                    </wps:wsp>
                  </a:graphicData>
                </a:graphic>
              </wp:anchor>
            </w:drawing>
          </mc:Choice>
          <mc:Fallback>
            <w:pict>
              <v:rect id="_x0000_s1039" style="position:absolute;left:0;text-align:left;margin-left:257.65pt;margin-top:162.7pt;width:214.95pt;height:222.9pt;z-index:2516715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" filled="f" stroked="f" strokeweight="1pt">
                <v:stroke miterlimit="4"/>
                <v:textbox inset="4pt,4pt,4pt,4pt">
                  <w:txbxContent>
                    <w:p w:rsidR="002329AC" w:rsidRDefault="002329AC">
                      <w:pPr>
                        <w:pStyle w:val="Body1"/>
                      </w:pPr>
                      <w:r>
                        <w:rPr>
                          <w:rStyle w:val="Emphasis"/>
                        </w:rPr>
                        <w:t>Etiam consectetur dolor a nisi luctus, feugiat imperdiet felis interdum.</w:t>
                      </w:r>
                    </w:p>
                    <w:p w:rsidR="002329AC" w:rsidRDefault="002329AC">
                      <w:pPr>
                        <w:pStyle w:val="Body1"/>
                      </w:pPr>
                      <w:r>
                        <w:t>Nam venenatis nunc ac cursus dignissim. Nullam mauris odio, bibendum non ultricies sed, porta eget massa. Praesent ultrices mauris felis, in venenatis mi mattis et. Etiam fringilla libero tincidunt, cursus quam sed, condimentum metus. Vivamus consectetur augue at mi accumsan fermentum.</w:t>
                      </w:r>
                    </w:p>
                  </w:txbxContent>
                </v:textbox>
                <w10:wrap anchorx="margin" anchory="line"/>
              </v:rect>
            </w:pict>
          </mc:Fallback>
        </mc:AlternateContent>
      </w:r>
    </w:p>
    <w:p w:rsidR="00C40B49" w:rsidRDefault="002329AC">
      <w:pPr>
        <w:pStyle w:val="TitleRightAlignment"/>
      </w:pPr>
      <w:r>
        <w:rPr>
          <w:noProof/>
        </w:rPr>
        <w:lastRenderedPageBreak/>
        <w:drawing>
          <wp:anchor distT="101600" distB="101600" distL="101600" distR="101600" simplePos="0" relativeHeight="251692032" behindDoc="0" locked="0" layoutInCell="1" allowOverlap="1" wp14:anchorId="6294F1B3" wp14:editId="07093D2B">
            <wp:simplePos x="0" y="0"/>
            <wp:positionH relativeFrom="page">
              <wp:posOffset>719455</wp:posOffset>
            </wp:positionH>
            <wp:positionV relativeFrom="page">
              <wp:posOffset>1675130</wp:posOffset>
            </wp:positionV>
            <wp:extent cx="6119495" cy="3473450"/>
            <wp:effectExtent l="0" t="0" r="1905" b="6350"/>
            <wp:wrapTopAndBottom distT="101600" distB="10160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Photo Placeholder.jpg"/>
                    <pic:cNvPicPr>
                      <a:picLocks noChangeAspect="1"/>
                    </pic:cNvPicPr>
                  </pic:nvPicPr>
                  <pic:blipFill>
                    <a:blip r:embed="rId10"/>
                    <a:srcRect l="3339" t="16804" r="5751" b="5807"/>
                    <a:stretch>
                      <a:fillRect/>
                    </a:stretch>
                  </pic:blipFill>
                  <pic:spPr>
                    <a:xfrm>
                      <a:off x="0" y="0"/>
                      <a:ext cx="6119495" cy="3473450"/>
                    </a:xfrm>
                    <a:prstGeom prst="rect">
                      <a:avLst/>
                    </a:prstGeom>
                    <a:ln w="12700" cap="flat">
                      <a:noFill/>
                      <a:miter lim="400000"/>
                    </a:ln>
                    <a:effectLst/>
                  </pic:spPr>
                </pic:pic>
              </a:graphicData>
            </a:graphic>
          </wp:anchor>
        </w:drawing>
      </w:r>
      <w:r>
        <w:t>Status</w:t>
      </w:r>
      <w:r>
        <w:rPr>
          <w:noProof/>
        </w:rPr>
        <mc:AlternateContent>
          <mc:Choice Requires="wps">
            <w:drawing>
              <wp:anchor distT="63500" distB="63500" distL="63500" distR="63500" simplePos="0" relativeHeight="251676672" behindDoc="0" locked="0" layoutInCell="1" allowOverlap="1" wp14:anchorId="1BB322A4" wp14:editId="4244C060">
                <wp:simplePos x="0" y="0"/>
                <wp:positionH relativeFrom="margin">
                  <wp:posOffset>4282530</wp:posOffset>
                </wp:positionH>
                <wp:positionV relativeFrom="line">
                  <wp:posOffset>4642418</wp:posOffset>
                </wp:positionV>
                <wp:extent cx="1739464" cy="1199039"/>
                <wp:effectExtent l="0" t="0" r="0" b="0"/>
                <wp:wrapThrough wrapText="bothSides" distL="63500" distR="63500">
                  <wp:wrapPolygon edited="1">
                    <wp:start x="0" y="0"/>
                    <wp:lineTo x="21600" y="0"/>
                    <wp:lineTo x="21600" y="21600"/>
                    <wp:lineTo x="0" y="21600"/>
                    <wp:lineTo x="0" y="0"/>
                  </wp:wrapPolygon>
                </wp:wrapThrough>
                <wp:docPr id="1073741857" name="officeArt object"/>
                <wp:cNvGraphicFramePr/>
                <a:graphic xmlns:a="http://schemas.openxmlformats.org/drawingml/2006/main">
                  <a:graphicData uri="http://schemas.microsoft.com/office/word/2010/wordprocessingShape">
                    <wps:wsp>
                      <wps:cNvSpPr/>
                      <wps:spPr>
                        <a:xfrm>
                          <a:off x="0" y="0"/>
                          <a:ext cx="1739464" cy="1199039"/>
                        </a:xfrm>
                        <a:prstGeom prst="rect">
                          <a:avLst/>
                        </a:prstGeom>
                        <a:noFill/>
                        <a:ln w="12700" cap="flat">
                          <a:noFill/>
                          <a:miter lim="400000"/>
                        </a:ln>
                        <a:effectLst/>
                      </wps:spPr>
                      <wps:txbx>
                        <w:txbxContent>
                          <w:p w:rsidR="002329AC" w:rsidRDefault="002329AC">
                            <w:pPr>
                              <w:pStyle w:val="Caption3"/>
                            </w:pPr>
                            <w:r>
                              <w:t>33</w:t>
                            </w:r>
                            <w:r>
                              <w:rPr>
                                <w:sz w:val="60"/>
                                <w:szCs w:val="60"/>
                              </w:rPr>
                              <w:t xml:space="preserve">% </w:t>
                            </w:r>
                            <w:r>
                              <w:rPr>
                                <w:sz w:val="54"/>
                                <w:szCs w:val="54"/>
                              </w:rPr>
                              <w:t>P</w:t>
                            </w:r>
                            <w:r>
                              <w:rPr>
                                <w:caps/>
                                <w:sz w:val="54"/>
                                <w:szCs w:val="54"/>
                              </w:rPr>
                              <w:t>rofit</w:t>
                            </w:r>
                          </w:p>
                        </w:txbxContent>
                      </wps:txbx>
                      <wps:bodyPr wrap="square" lIns="0" tIns="0" rIns="0" bIns="0" numCol="1" anchor="t">
                        <a:noAutofit/>
                      </wps:bodyPr>
                    </wps:wsp>
                  </a:graphicData>
                </a:graphic>
              </wp:anchor>
            </w:drawing>
          </mc:Choice>
          <mc:Fallback>
            <w:pict>
              <v:rect w14:anchorId="1BB322A4" id="_x0000_s1040" style="position:absolute;left:0;text-align:left;margin-left:337.2pt;margin-top:365.55pt;width:136.95pt;height:94.4pt;z-index:251676672;visibility:visible;mso-wrap-style:square;mso-wrap-distance-left:5pt;mso-wrap-distance-top:5pt;mso-wrap-distance-right:5pt;mso-wrap-distance-bottom:5pt;mso-position-horizontal:absolute;mso-position-horizontal-relative:margin;mso-position-vertical:absolute;mso-position-vertical-relative:line;v-text-anchor:top" wrapcoords="0 -11 21600 -11 21600 21589 0 21589 0 -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" filled="f" stroked="f" strokeweight="1pt">
                <v:stroke miterlimit="4"/>
                <v:textbox inset="0,0,0,0">
                  <w:txbxContent>
                    <w:p w:rsidR="002329AC" w:rsidRDefault="002329AC">
                      <w:pPr>
                        <w:pStyle w:val="Caption3"/>
                      </w:pPr>
                      <w:r>
                        <w:t>33</w:t>
                      </w:r>
                      <w:r>
                        <w:rPr>
                          <w:sz w:val="60"/>
                          <w:szCs w:val="60"/>
                        </w:rPr>
                        <w:t xml:space="preserve">% </w:t>
                      </w:r>
                      <w:r>
                        <w:rPr>
                          <w:sz w:val="54"/>
                          <w:szCs w:val="54"/>
                        </w:rPr>
                        <w:t>P</w:t>
                      </w:r>
                      <w:r>
                        <w:rPr>
                          <w:caps/>
                          <w:sz w:val="54"/>
                          <w:szCs w:val="54"/>
                        </w:rPr>
                        <w:t>rofit</w:t>
                      </w:r>
                    </w:p>
                  </w:txbxContent>
                </v:textbox>
                <w10:wrap type="through" anchorx="margin" anchory="line"/>
              </v:rect>
            </w:pict>
          </mc:Fallback>
        </mc:AlternateContent>
      </w:r>
    </w:p>
    <w:p w:rsidR="00C40B49" w:rsidRDefault="00C40B49">
      <w:pPr>
        <w:pStyle w:val="Body"/>
        <w:sectPr w:rsidR="00C40B49">
          <w:pgSz w:w="11906" w:h="16838"/>
          <w:pgMar w:top="1134" w:right="1134" w:bottom="1134" w:left="1134" w:header="709" w:footer="850" w:gutter="0"/>
          <w:cols w:space="720"/>
        </w:sectPr>
      </w:pPr>
    </w:p>
    <w:p w:rsidR="00C40B49" w:rsidRDefault="002329AC">
      <w:pPr>
        <w:pStyle w:val="Body1"/>
      </w:pPr>
      <w:r>
        <w:rPr>
          <w:rStyle w:val="Emphasis"/>
        </w:rPr>
        <w:t xml:space="preserve">Lorem ipsum dolor sit amet, consectetur adipiscing elit. Morbi eu felis eget nisi finibus pretium. </w:t>
      </w:r>
    </w:p>
    <w:p w:rsidR="00C40B49" w:rsidRDefault="002329AC">
      <w:pPr>
        <w:pStyle w:val="Body1"/>
      </w:pPr>
      <w:r>
        <w:t>Suspendisse vulputate efficitur neque, in venenatis orci tempus vel. Nunc fringilla venenatis risus at sodales. Vivamus at risus vitae erat faucibus consequat. Donec lacus ipsum, pulvinar in imperdiet in, hendrerit sit amet purus. Sed vel dolor eu ante auctor euismod. Etiam sit amet magna lobortis, vulputate sapien at, malesuada sapien. Vivamus faucibus tempus vestibulum. Donec a mattis nisl, eu egestas arcu. Donec pretium massa quis ornare tincidunt. In eu suscipit augue. In in porttitor orci. Ut auctor pulvinar odio, nec vehicula libero tempus quis. Pellentesque habitant morbi tristique senectus et netus et malesuada fames ac tur</w:t>
      </w:r>
      <w:r>
        <w:rPr>
          <w:noProof/>
          <w:lang w:val="en-US"/>
        </w:rPr>
        <mc:AlternateContent>
          <mc:Choice Requires="wps">
            <w:drawing>
              <wp:anchor distT="152400" distB="152400" distL="152400" distR="152400" simplePos="0" relativeHeight="251675648" behindDoc="0" locked="0" layoutInCell="1" allowOverlap="1" wp14:anchorId="717D40CC" wp14:editId="6D2BD768">
                <wp:simplePos x="0" y="0"/>
                <wp:positionH relativeFrom="page">
                  <wp:posOffset>4839216</wp:posOffset>
                </wp:positionH>
                <wp:positionV relativeFrom="page">
                  <wp:posOffset>10096462</wp:posOffset>
                </wp:positionV>
                <wp:extent cx="2078792" cy="289322"/>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2078792" cy="289322"/>
                        </a:xfrm>
                        <a:prstGeom prst="rect">
                          <a:avLst/>
                        </a:prstGeom>
                        <a:noFill/>
                        <a:ln w="12700" cap="flat">
                          <a:noFill/>
                          <a:miter lim="400000"/>
                        </a:ln>
                        <a:effectLst/>
                      </wps:spPr>
                      <wps:bodyPr/>
                    </wps:wsp>
                  </a:graphicData>
                </a:graphic>
              </wp:anchor>
            </w:drawing>
          </mc:Choice>
          <mc:Fallback>
            <w:pict>
              <v:rect w14:anchorId="79B0B34C" id="officeArt object" o:spid="_x0000_s1026" style="position:absolute;margin-left:381.05pt;margin-top:795pt;width:163.7pt;height:22.8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" filled="f" stroked="f" strokeweight="1pt">
                <v:stroke miterlimit="4"/>
                <w10:wrap anchorx="page" anchory="page"/>
              </v:rect>
            </w:pict>
          </mc:Fallback>
        </mc:AlternateContent>
      </w:r>
      <w:r>
        <w:t>pis egestas. Mauris hendrerit eros libero, in venenatis mauris egestas nec. Vestibulum porttitor orci nibh, volutpat hendrerit nibh bibendum eget.</w:t>
      </w:r>
    </w:p>
    <w:p w:rsidR="00C40B49" w:rsidRDefault="002329AC">
      <w:pPr>
        <w:pStyle w:val="Body1"/>
      </w:pPr>
      <w:r>
        <w:t>Etiam consectetur dolor a nisi luctus, feugiat imperdiet felis interdum. Nam venenatis nunc ac cursus dignissim. Nullam mauris odio, bibendum non ultricies sed, porta eget massa. Praesent ultrices mauris felis, in venenatis mi mattis et. Etiam fringilla libero tincidunt, cursus quam sed, condimentum metus. Vivamus consectetur augue at mi accumsan fermentum. Pellentesque orci nulla, tristique ac quam et, imperdiet aliquet velit. Ut in diam massa. Ut velit purus, ultrices vitae odio ut, posuere efficitur odio. Sed sit amet ultrices quam.</w:t>
      </w:r>
    </w:p>
    <w:p w:rsidR="00C40B49" w:rsidRDefault="002329AC">
      <w:pPr>
        <w:pStyle w:val="Body1"/>
        <w:sectPr w:rsidR="00C40B49">
          <w:type w:val="continuous"/>
          <w:pgSz w:w="11906" w:h="16838"/>
          <w:pgMar w:top="1134" w:right="1134" w:bottom="1134" w:left="1134" w:header="709" w:footer="850" w:gutter="0"/>
          <w:cols w:num="3" w:space="482"/>
        </w:sectPr>
      </w:pPr>
      <w:r>
        <w:t>Lorem ipsum dolor sit amet, consectetur adipiscing elit.</w:t>
      </w:r>
    </w:p>
    <w:p w:rsidR="00C40B49" w:rsidRDefault="003E53D0">
      <w:pPr>
        <w:pStyle w:val="Body1"/>
      </w:pPr>
      <w:r>
        <w:rPr>
          <w:noProof/>
          <w:lang w:val="en-US"/>
        </w:rPr>
        <w:lastRenderedPageBreak/>
        <mc:AlternateContent>
          <mc:Choice Requires="wps">
            <w:drawing>
              <wp:anchor distT="0" distB="0" distL="114300" distR="114300" simplePos="0" relativeHeight="251694080" behindDoc="0" locked="0" layoutInCell="1" allowOverlap="1" wp14:anchorId="35C2BE05" wp14:editId="0B0091DF">
                <wp:simplePos x="0" y="0"/>
                <wp:positionH relativeFrom="page">
                  <wp:posOffset>584200</wp:posOffset>
                </wp:positionH>
                <wp:positionV relativeFrom="page">
                  <wp:posOffset>850900</wp:posOffset>
                </wp:positionV>
                <wp:extent cx="3860800" cy="8763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860800"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3E53D0" w:rsidRPr="0032008E" w:rsidRDefault="003E53D0" w:rsidP="0032008E">
                            <w:pPr>
                              <w:pStyle w:val="TitleLeftAlignment"/>
                            </w:pPr>
                            <w: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2BE05" id="_x0000_t202" coordsize="21600,21600" o:spt="202" path="m,l,21600r21600,l21600,xe">
                <v:stroke joinstyle="miter"/>
                <v:path gradientshapeok="t" o:connecttype="rect"/>
              </v:shapetype>
              <v:shape id="Text Box 1" o:spid="_x0000_s1041" type="#_x0000_t202" style="position:absolute;margin-left:46pt;margin-top:67pt;width:304pt;height:69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" filled="f" stroked="f">
                <v:textbox>
                  <w:txbxContent>
                    <w:p w:rsidR="003E53D0" w:rsidRPr="0032008E" w:rsidRDefault="003E53D0" w:rsidP="0032008E">
                      <w:pPr>
                        <w:pStyle w:val="TitleLeftAlignment"/>
                      </w:pPr>
                      <w:r>
                        <w:t>Summary</w:t>
                      </w:r>
                    </w:p>
                  </w:txbxContent>
                </v:textbox>
                <w10:wrap anchorx="page" anchory="page"/>
              </v:shape>
            </w:pict>
          </mc:Fallback>
        </mc:AlternateContent>
      </w:r>
      <w:r w:rsidR="002329AC">
        <w:rPr>
          <w:rStyle w:val="Emphasis"/>
        </w:rPr>
        <w:t>Lorem ipsum dolor sit amet, consectetur adipiscing elit.</w:t>
      </w:r>
    </w:p>
    <w:p w:rsidR="00C40B49" w:rsidRDefault="002329AC">
      <w:pPr>
        <w:pStyle w:val="Body1"/>
      </w:pPr>
      <w:r>
        <w:rPr>
          <w:rFonts w:ascii="Avenir Medium" w:hAnsi="Avenir Medium"/>
          <w:lang w:val="en-US"/>
        </w:rPr>
        <w:t>C</w:t>
      </w:r>
      <w:r>
        <w:t>onsequat. Donec lacus ipsum, pulvinar in imperdiet in, hendrerit sit amet purus. Sed vel dolor eu ante auctor euismod. Etiam sit amet magna lobortis, vulputate sapien at, malesuada sapien. Vivamus faucibus tempus vestibulum. Donec a mattis nisl, eu egestas arcu. Donec pretium massa quis ornare tincidunt. In eu suscipit augue. In in porttitor orci. Ut auctor pulvinar odio, nec vehicula libero tempus quis. Pellentesque habitant morbi tristique senectus et netus et malesuada fames ac turpis egestas. Mauris hendrerit eros libero, in venenatis mauris egestas nec. Vestibulum porttitor orci nibh, volutpat hendrerit nibh bibendum eget.</w:t>
      </w:r>
    </w:p>
    <w:p w:rsidR="00C40B49" w:rsidRDefault="002329AC">
      <w:pPr>
        <w:pStyle w:val="Body1"/>
      </w:pPr>
      <w:r>
        <w:t xml:space="preserve">Etiam consectetur dolor a nisi luctus, feugiat imperdiet felis interdum. Nam venenatis nunc ac cursus </w:t>
      </w:r>
    </w:p>
    <w:p w:rsidR="00C40B49" w:rsidRDefault="002329AC">
      <w:pPr>
        <w:pStyle w:val="Body1"/>
        <w:rPr>
          <w:rFonts w:ascii="Avenir Black" w:eastAsia="Avenir Black" w:hAnsi="Avenir Black" w:cs="Avenir Black"/>
          <w:color w:val="EF5D56"/>
        </w:rPr>
      </w:pPr>
      <w:r>
        <w:rPr>
          <w:rStyle w:val="Emphasis"/>
        </w:rPr>
        <w:t>In in porttitor orci</w:t>
      </w:r>
      <w:r>
        <w:rPr>
          <w:rStyle w:val="Emphasis"/>
          <w:lang w:val="en-US"/>
        </w:rPr>
        <w:t xml:space="preserve">  ad </w:t>
      </w:r>
      <w:r>
        <w:rPr>
          <w:rStyle w:val="Emphasis"/>
        </w:rPr>
        <w:t>adipiscing elit.</w:t>
      </w:r>
    </w:p>
    <w:p w:rsidR="00C40B49" w:rsidRDefault="002329AC">
      <w:pPr>
        <w:pStyle w:val="Body1"/>
      </w:pPr>
      <w:r>
        <w:t>Praesent ultrices mauris felis, in venenatis mi mattis et. Etiam fringilla libero tincidunt, cursus quam sed, condimentum metus. Vivamus conse</w:t>
      </w:r>
      <w:r>
        <w:rPr>
          <w:noProof/>
          <w:lang w:val="en-US"/>
        </w:rPr>
        <w:drawing>
          <wp:anchor distT="101600" distB="101600" distL="101600" distR="101600" simplePos="0" relativeHeight="251677696" behindDoc="0" locked="0" layoutInCell="1" allowOverlap="1" wp14:anchorId="12F44416" wp14:editId="3FE4B4F8">
            <wp:simplePos x="0" y="0"/>
            <wp:positionH relativeFrom="page">
              <wp:posOffset>2821940</wp:posOffset>
            </wp:positionH>
            <wp:positionV relativeFrom="page">
              <wp:posOffset>4058831</wp:posOffset>
            </wp:positionV>
            <wp:extent cx="4738117" cy="3630256"/>
            <wp:effectExtent l="0" t="0" r="0" b="0"/>
            <wp:wrapThrough wrapText="bothSides" distL="101600" distR="101600">
              <wp:wrapPolygon edited="1">
                <wp:start x="0" y="0"/>
                <wp:lineTo x="0" y="21600"/>
                <wp:lineTo x="21601" y="21600"/>
                <wp:lineTo x="21601" y="0"/>
                <wp:lineTo x="0" y="0"/>
              </wp:wrapPolygon>
            </wp:wrapThrough>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Photo Placeholder.jpg"/>
                    <pic:cNvPicPr>
                      <a:picLocks noChangeAspect="1"/>
                    </pic:cNvPicPr>
                  </pic:nvPicPr>
                  <pic:blipFill>
                    <a:blip r:embed="rId10"/>
                    <a:srcRect l="3339" t="16804" r="26279" b="2318"/>
                    <a:stretch>
                      <a:fillRect/>
                    </a:stretch>
                  </pic:blipFill>
                  <pic:spPr>
                    <a:xfrm>
                      <a:off x="0" y="0"/>
                      <a:ext cx="4738117" cy="3630256"/>
                    </a:xfrm>
                    <a:prstGeom prst="rect">
                      <a:avLst/>
                    </a:prstGeom>
                    <a:ln w="12700" cap="flat">
                      <a:noFill/>
                      <a:miter lim="400000"/>
                    </a:ln>
                    <a:effectLst/>
                  </pic:spPr>
                </pic:pic>
              </a:graphicData>
            </a:graphic>
          </wp:anchor>
        </w:drawing>
      </w:r>
      <w:r>
        <w:t xml:space="preserve">ctetur augue at mi accumsan fermentum. Pellentesque orci nulla, </w:t>
      </w:r>
      <w:r>
        <w:rPr>
          <w:lang w:val="fr-FR"/>
        </w:rPr>
        <w:t xml:space="preserve">tristique ac quam et, imperdiet aliquet velit. </w:t>
      </w:r>
    </w:p>
    <w:p w:rsidR="00C40B49" w:rsidRDefault="002329AC">
      <w:pPr>
        <w:pStyle w:val="Body1"/>
      </w:pPr>
      <w:r>
        <w:t xml:space="preserve">Ut velit purus, ultrices vitae odio ut, posuere efficitur odio. </w:t>
      </w:r>
    </w:p>
    <w:p w:rsidR="00C40B49" w:rsidRDefault="002329AC">
      <w:pPr>
        <w:pStyle w:val="Body1"/>
      </w:pPr>
      <w:r>
        <w:rPr>
          <w:lang w:val="fr-FR"/>
        </w:rPr>
        <w:t>Sed sit amet ultrices quam.</w:t>
      </w:r>
      <w:r>
        <w:rPr>
          <w:lang w:val="en-US"/>
        </w:rPr>
        <w:t xml:space="preserve"> </w:t>
      </w:r>
      <w:r>
        <w:t>Lorem ipsum dolor sit amet, consectetur adipiscing elit. Curabitur tempus id massa eget tempus. Nulla fringilla</w:t>
      </w:r>
      <w:r>
        <w:rPr>
          <w:lang w:val="en-US"/>
        </w:rPr>
        <w:t>.</w:t>
      </w:r>
      <w:r>
        <w:t xml:space="preserve"> Lorem ipsum dolor sit amet, consectetur adipiscing elit. Morbi eu felis eget nisi finibus pretium. Suspendisse vulputate efficitur neque, in venenatis orci tempus vel. Nunc fringilla venenatis risus at sodales. Vivamus at risus vitae erat faucibus consequat. Ut velit purus, ultrices vitae odio ut, </w:t>
      </w:r>
      <w:r>
        <w:t>posuere efficitur odio. Sed sit amet ultrices quam.</w:t>
      </w:r>
    </w:p>
    <w:p w:rsidR="00C40B49" w:rsidRDefault="002329AC">
      <w:pPr>
        <w:pStyle w:val="Body1"/>
        <w:rPr>
          <w:rFonts w:ascii="Avenir Black" w:eastAsia="Avenir Black" w:hAnsi="Avenir Black" w:cs="Avenir Black"/>
          <w:color w:val="EF5D56"/>
        </w:rPr>
      </w:pPr>
      <w:r>
        <w:rPr>
          <w:rStyle w:val="Emphasis"/>
        </w:rPr>
        <w:t>Donec lacus. Morbi eu felis eget nisi</w:t>
      </w:r>
      <w:r>
        <w:rPr>
          <w:rStyle w:val="Emphasis"/>
          <w:lang w:val="en-US"/>
        </w:rPr>
        <w:t>.</w:t>
      </w:r>
    </w:p>
    <w:p w:rsidR="00C40B49" w:rsidRDefault="002329AC">
      <w:pPr>
        <w:pStyle w:val="Body1"/>
      </w:pPr>
      <w:r>
        <w:t>euismod. Etiam sit amet magna lobortis, vulputate sapien at, malesuada sapien. Vivamus faucibus tempus vestibulum. Donec a mattis nisl, eu egestas arcu. Donec pretium massa quis ornare tincidunt. In eu suscipit augue. In in porttitor pulvinar odio, nec vehicula libero tempus qui</w:t>
      </w:r>
      <w:r>
        <w:rPr>
          <w:lang w:val="en-US"/>
        </w:rPr>
        <w:t>s.</w:t>
      </w:r>
      <w:r w:rsidR="003E53D0" w:rsidRPr="003E53D0">
        <w:t xml:space="preserve"> </w:t>
      </w:r>
      <w:r>
        <w:rPr>
          <w:rFonts w:ascii="Arial Unicode MS" w:hAnsi="Arial Unicode MS"/>
        </w:rPr>
        <w:br w:type="page"/>
      </w:r>
    </w:p>
    <w:p w:rsidR="00C40B49" w:rsidRDefault="002329AC">
      <w:r>
        <w:rPr>
          <w:noProof/>
        </w:rPr>
        <mc:AlternateContent>
          <mc:Choice Requires="wps">
            <w:drawing>
              <wp:anchor distT="152400" distB="152400" distL="152400" distR="152400" simplePos="0" relativeHeight="251682816" behindDoc="0" locked="0" layoutInCell="1" allowOverlap="1">
                <wp:simplePos x="0" y="0"/>
                <wp:positionH relativeFrom="page">
                  <wp:posOffset>0</wp:posOffset>
                </wp:positionH>
                <wp:positionV relativeFrom="page">
                  <wp:posOffset>9874144</wp:posOffset>
                </wp:positionV>
                <wp:extent cx="7560057" cy="817859"/>
                <wp:effectExtent l="0" t="0" r="0" b="0"/>
                <wp:wrapTopAndBottom distT="152400" distB="152400"/>
                <wp:docPr id="1073741861" name="officeArt object"/>
                <wp:cNvGraphicFramePr/>
                <a:graphic xmlns:a="http://schemas.openxmlformats.org/drawingml/2006/main">
                  <a:graphicData uri="http://schemas.microsoft.com/office/word/2010/wordprocessingShape">
                    <wps:wsp>
                      <wps:cNvSpPr/>
                      <wps:spPr>
                        <a:xfrm>
                          <a:off x="0" y="0"/>
                          <a:ext cx="7560057" cy="817859"/>
                        </a:xfrm>
                        <a:prstGeom prst="rect">
                          <a:avLst/>
                        </a:prstGeom>
                        <a:blipFill rotWithShape="1">
                          <a:blip r:embed="rId8"/>
                          <a:srcRect/>
                          <a:tile tx="0" ty="0" sx="100000" sy="100000" flip="none" algn="tl"/>
                        </a:blipFill>
                        <a:ln w="12700" cap="flat">
                          <a:noFill/>
                          <a:miter lim="400000"/>
                        </a:ln>
                        <a:effectLst/>
                      </wps:spPr>
                      <wps:bodyPr/>
                    </wps:wsp>
                  </a:graphicData>
                </a:graphic>
              </wp:anchor>
            </w:drawing>
          </mc:Choice>
          <mc:Fallback>
            <w:pict>
              <v:rect w14:anchorId="7980ED80" id="officeArt object" o:spid="_x0000_s1026" style="position:absolute;margin-left:0;margin-top:777.5pt;width:595.3pt;height:64.4pt;z-index:2516828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" stroked="f" strokeweight="1pt">
                <v:fill r:id="rId9" o:title="" recolor="t" rotate="t" type="tile"/>
                <v:stroke miterlimit="4"/>
                <w10:wrap type="topAndBottom" anchorx="page" anchory="page"/>
              </v:rect>
            </w:pict>
          </mc:Fallback>
        </mc:AlternateContent>
      </w:r>
      <w:r>
        <w:rPr>
          <w:noProof/>
        </w:rPr>
        <mc:AlternateContent>
          <mc:Choice Requires="wps">
            <w:drawing>
              <wp:anchor distT="152400" distB="152400" distL="152400" distR="152400" simplePos="0" relativeHeight="251683840" behindDoc="0" locked="0" layoutInCell="1" allowOverlap="1">
                <wp:simplePos x="0" y="0"/>
                <wp:positionH relativeFrom="page">
                  <wp:posOffset>415200</wp:posOffset>
                </wp:positionH>
                <wp:positionV relativeFrom="page">
                  <wp:posOffset>10162502</wp:posOffset>
                </wp:positionV>
                <wp:extent cx="1423670" cy="342742"/>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microsoft.com/office/word/2010/wordprocessingShape">
                    <wps:wsp>
                      <wps:cNvSpPr/>
                      <wps:spPr>
                        <a:xfrm>
                          <a:off x="0" y="0"/>
                          <a:ext cx="1423670" cy="342742"/>
                        </a:xfrm>
                        <a:prstGeom prst="rect">
                          <a:avLst/>
                        </a:prstGeom>
                        <a:noFill/>
                        <a:ln w="12700" cap="flat">
                          <a:noFill/>
                          <a:miter lim="400000"/>
                        </a:ln>
                        <a:effectLst/>
                      </wps:spPr>
                      <wps:txbx>
                        <w:txbxContent>
                          <w:p w:rsidR="002329AC" w:rsidRDefault="002329AC">
                            <w:pPr>
                              <w:pStyle w:val="DetailsLeftAlignment"/>
                            </w:pPr>
                            <w:r>
                              <w:t>www.yoursite.com</w:t>
                            </w:r>
                          </w:p>
                        </w:txbxContent>
                      </wps:txbx>
                      <wps:bodyPr wrap="square" lIns="50800" tIns="50800" rIns="50800" bIns="50800" numCol="1" anchor="t">
                        <a:noAutofit/>
                      </wps:bodyPr>
                    </wps:wsp>
                  </a:graphicData>
                </a:graphic>
              </wp:anchor>
            </w:drawing>
          </mc:Choice>
          <mc:Fallback>
            <w:pict>
              <v:rect id="_x0000_s1042" style="position:absolute;margin-left:32.7pt;margin-top:800.2pt;width:112.1pt;height:27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wrapcoords="-10 -40 21590 -40 21590 21520 -10 21520 -10 -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" filled="f" stroked="f" strokeweight="1pt">
                <v:stroke miterlimit="4"/>
                <v:textbox inset="4pt,4pt,4pt,4pt">
                  <w:txbxContent>
                    <w:p w:rsidR="002329AC" w:rsidRDefault="002329AC">
                      <w:pPr>
                        <w:pStyle w:val="DetailsLeftAlignment"/>
                      </w:pPr>
                      <w:r>
                        <w:t>www.yoursite.com</w:t>
                      </w:r>
                    </w:p>
                  </w:txbxContent>
                </v:textbox>
                <w10:wrap type="through" anchorx="page" anchory="page"/>
              </v:rect>
            </w:pict>
          </mc:Fallback>
        </mc:AlternateContent>
      </w:r>
      <w:r>
        <w:rPr>
          <w:noProof/>
        </w:rPr>
        <mc:AlternateContent>
          <mc:Choice Requires="wps">
            <w:drawing>
              <wp:anchor distT="152400" distB="152400" distL="152400" distR="152400" simplePos="0" relativeHeight="251684864" behindDoc="0" locked="0" layoutInCell="1" allowOverlap="1">
                <wp:simplePos x="0" y="0"/>
                <wp:positionH relativeFrom="page">
                  <wp:posOffset>3491807</wp:posOffset>
                </wp:positionH>
                <wp:positionV relativeFrom="page">
                  <wp:posOffset>10162502</wp:posOffset>
                </wp:positionV>
                <wp:extent cx="3549373" cy="342742"/>
                <wp:effectExtent l="0" t="0" r="0" b="0"/>
                <wp:wrapThrough wrapText="bothSides" distL="152400" distR="152400">
                  <wp:wrapPolygon edited="1">
                    <wp:start x="0" y="0"/>
                    <wp:lineTo x="21600" y="0"/>
                    <wp:lineTo x="21600" y="21600"/>
                    <wp:lineTo x="0" y="21600"/>
                    <wp:lineTo x="0" y="0"/>
                  </wp:wrapPolygon>
                </wp:wrapThrough>
                <wp:docPr id="1073741863" name="officeArt object"/>
                <wp:cNvGraphicFramePr/>
                <a:graphic xmlns:a="http://schemas.openxmlformats.org/drawingml/2006/main">
                  <a:graphicData uri="http://schemas.microsoft.com/office/word/2010/wordprocessingShape">
                    <wps:wsp>
                      <wps:cNvSpPr/>
                      <wps:spPr>
                        <a:xfrm>
                          <a:off x="0" y="0"/>
                          <a:ext cx="3549373" cy="342742"/>
                        </a:xfrm>
                        <a:prstGeom prst="rect">
                          <a:avLst/>
                        </a:prstGeom>
                        <a:noFill/>
                        <a:ln w="12700" cap="flat">
                          <a:noFill/>
                          <a:miter lim="400000"/>
                        </a:ln>
                        <a:effectLst/>
                      </wps:spPr>
                      <wps:txbx>
                        <w:txbxContent>
                          <w:p w:rsidR="002329AC" w:rsidRDefault="002329AC">
                            <w:pPr>
                              <w:pStyle w:val="DetailsRightAlignmen"/>
                            </w:pPr>
                            <w:r>
                              <w:t xml:space="preserve">Work Street, Work City, Work State, </w:t>
                            </w:r>
                            <w:r>
                              <w:rPr>
                                <w:lang w:val="de-DE"/>
                              </w:rPr>
                              <w:t>Home ZIP</w:t>
                            </w:r>
                            <w:r>
                              <w:t xml:space="preserve"> </w:t>
                            </w:r>
                          </w:p>
                        </w:txbxContent>
                      </wps:txbx>
                      <wps:bodyPr wrap="square" lIns="50800" tIns="50800" rIns="50800" bIns="50800" numCol="1" anchor="t">
                        <a:noAutofit/>
                      </wps:bodyPr>
                    </wps:wsp>
                  </a:graphicData>
                </a:graphic>
              </wp:anchor>
            </w:drawing>
          </mc:Choice>
          <mc:Fallback>
            <w:pict>
              <v:rect id="_x0000_s1043" style="position:absolute;margin-left:274.95pt;margin-top:800.2pt;width:279.5pt;height:27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wrapcoords="-4 -40 21592 -40 21592 21520 -4 21520 -4 -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" filled="f" stroked="f" strokeweight="1pt">
                <v:stroke miterlimit="4"/>
                <v:textbox inset="4pt,4pt,4pt,4pt">
                  <w:txbxContent>
                    <w:p w:rsidR="002329AC" w:rsidRDefault="002329AC">
                      <w:pPr>
                        <w:pStyle w:val="DetailsRightAlignmen"/>
                      </w:pPr>
                      <w:r>
                        <w:t xml:space="preserve">Work Street, Work City, Work State, </w:t>
                      </w:r>
                      <w:r>
                        <w:rPr>
                          <w:lang w:val="de-DE"/>
                        </w:rPr>
                        <w:t>Home ZIP</w:t>
                      </w:r>
                      <w:r>
                        <w:t xml:space="preserve"> </w:t>
                      </w:r>
                    </w:p>
                  </w:txbxContent>
                </v:textbox>
                <w10:wrap type="through" anchorx="page" anchory="page"/>
              </v:rect>
            </w:pict>
          </mc:Fallback>
        </mc:AlternateContent>
      </w:r>
      <w:r>
        <w:rPr>
          <w:noProof/>
        </w:rPr>
        <mc:AlternateContent>
          <mc:Choice Requires="wps">
            <w:drawing>
              <wp:anchor distT="152400" distB="152400" distL="152400" distR="152400" simplePos="0" relativeHeight="251685888" behindDoc="0" locked="0" layoutInCell="1" allowOverlap="1">
                <wp:simplePos x="0" y="0"/>
                <wp:positionH relativeFrom="page">
                  <wp:posOffset>23</wp:posOffset>
                </wp:positionH>
                <wp:positionV relativeFrom="page">
                  <wp:posOffset>3516</wp:posOffset>
                </wp:positionV>
                <wp:extent cx="7560057" cy="4081178"/>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7560057" cy="4081178"/>
                        </a:xfrm>
                        <a:prstGeom prst="rect">
                          <a:avLst/>
                        </a:prstGeom>
                        <a:solidFill>
                          <a:srgbClr val="E84545"/>
                        </a:solidFill>
                        <a:ln w="12700" cap="flat">
                          <a:noFill/>
                          <a:miter lim="400000"/>
                        </a:ln>
                        <a:effectLst/>
                      </wps:spPr>
                      <wps:bodyPr/>
                    </wps:wsp>
                  </a:graphicData>
                </a:graphic>
              </wp:anchor>
            </w:drawing>
          </mc:Choice>
          <mc:Fallback>
            <w:pict>
              <v:rect w14:anchorId="4E3496E2" id="officeArt object" o:spid="_x0000_s1026" style="position:absolute;margin-left:0;margin-top:.3pt;width:595.3pt;height:321.3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" fillcolor="#e84545" stroked="f" strokeweight="1pt">
                <v:stroke miterlimit="4"/>
                <w10:wrap anchorx="page" anchory="page"/>
              </v:rect>
            </w:pict>
          </mc:Fallback>
        </mc:AlternateContent>
      </w:r>
      <w:r>
        <w:rPr>
          <w:noProof/>
        </w:rPr>
        <w:drawing>
          <wp:anchor distT="152400" distB="152400" distL="152400" distR="152400" simplePos="0" relativeHeight="251686912" behindDoc="0" locked="0" layoutInCell="1" allowOverlap="1">
            <wp:simplePos x="0" y="0"/>
            <wp:positionH relativeFrom="page">
              <wp:posOffset>0</wp:posOffset>
            </wp:positionH>
            <wp:positionV relativeFrom="page">
              <wp:posOffset>0</wp:posOffset>
            </wp:positionV>
            <wp:extent cx="7560006" cy="4088032"/>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hoto Placeholder.jpg"/>
                    <pic:cNvPicPr>
                      <a:picLocks noChangeAspect="1"/>
                    </pic:cNvPicPr>
                  </pic:nvPicPr>
                  <pic:blipFill>
                    <a:blip r:embed="rId10">
                      <a:alphaModFix amt="35391"/>
                    </a:blip>
                    <a:srcRect l="12747" t="28047" r="12747" b="11528"/>
                    <a:stretch>
                      <a:fillRect/>
                    </a:stretch>
                  </pic:blipFill>
                  <pic:spPr>
                    <a:xfrm>
                      <a:off x="0" y="0"/>
                      <a:ext cx="7560006" cy="408803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7936" behindDoc="0" locked="0" layoutInCell="1" allowOverlap="1">
                <wp:simplePos x="0" y="0"/>
                <wp:positionH relativeFrom="page">
                  <wp:posOffset>0</wp:posOffset>
                </wp:positionH>
                <wp:positionV relativeFrom="page">
                  <wp:posOffset>4084693</wp:posOffset>
                </wp:positionV>
                <wp:extent cx="7560057" cy="5836523"/>
                <wp:effectExtent l="0" t="0" r="0" b="0"/>
                <wp:wrapNone/>
                <wp:docPr id="1073741866" name="officeArt object"/>
                <wp:cNvGraphicFramePr/>
                <a:graphic xmlns:a="http://schemas.openxmlformats.org/drawingml/2006/main">
                  <a:graphicData uri="http://schemas.microsoft.com/office/word/2010/wordprocessingShape">
                    <wps:wsp>
                      <wps:cNvSpPr/>
                      <wps:spPr>
                        <a:xfrm>
                          <a:off x="0" y="0"/>
                          <a:ext cx="7560057" cy="5836523"/>
                        </a:xfrm>
                        <a:prstGeom prst="rect">
                          <a:avLst/>
                        </a:prstGeom>
                        <a:solidFill>
                          <a:srgbClr val="2B2E4A"/>
                        </a:solidFill>
                        <a:ln w="12700" cap="flat">
                          <a:noFill/>
                          <a:miter lim="400000"/>
                        </a:ln>
                        <a:effectLst/>
                      </wps:spPr>
                      <wps:bodyPr/>
                    </wps:wsp>
                  </a:graphicData>
                </a:graphic>
              </wp:anchor>
            </w:drawing>
          </mc:Choice>
          <mc:Fallback>
            <w:pict>
              <v:rect w14:anchorId="0BAD679F" id="officeArt object" o:spid="_x0000_s1026" style="position:absolute;margin-left:0;margin-top:321.65pt;width:595.3pt;height:459.55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" fillcolor="#2b2e4a" stroked="f" strokeweight="1pt">
                <v:stroke miterlimit="4"/>
                <w10:wrap anchorx="page" anchory="page"/>
              </v:rect>
            </w:pict>
          </mc:Fallback>
        </mc:AlternateContent>
      </w:r>
      <w:r>
        <w:rPr>
          <w:noProof/>
        </w:rPr>
        <mc:AlternateContent>
          <mc:Choice Requires="wpg">
            <w:drawing>
              <wp:anchor distT="152400" distB="152400" distL="152400" distR="152400" simplePos="0" relativeHeight="251688960" behindDoc="0" locked="0" layoutInCell="1" allowOverlap="1">
                <wp:simplePos x="0" y="0"/>
                <wp:positionH relativeFrom="page">
                  <wp:posOffset>5926313</wp:posOffset>
                </wp:positionH>
                <wp:positionV relativeFrom="page">
                  <wp:posOffset>4088031</wp:posOffset>
                </wp:positionV>
                <wp:extent cx="1089466" cy="1714937"/>
                <wp:effectExtent l="0" t="0" r="0" b="0"/>
                <wp:wrapNone/>
                <wp:docPr id="1073741871" name="officeArt object"/>
                <wp:cNvGraphicFramePr/>
                <a:graphic xmlns:a="http://schemas.openxmlformats.org/drawingml/2006/main">
                  <a:graphicData uri="http://schemas.microsoft.com/office/word/2010/wordprocessingGroup">
                    <wpg:wgp>
                      <wpg:cNvGrpSpPr/>
                      <wpg:grpSpPr>
                        <a:xfrm>
                          <a:off x="0" y="0"/>
                          <a:ext cx="1089466" cy="1714937"/>
                          <a:chOff x="0" y="0"/>
                          <a:chExt cx="1089465" cy="1714936"/>
                        </a:xfrm>
                      </wpg:grpSpPr>
                      <wps:wsp>
                        <wps:cNvPr id="1073741867" name="Shape 1073741867"/>
                        <wps:cNvSpPr/>
                        <wps:spPr>
                          <a:xfrm>
                            <a:off x="0" y="0"/>
                            <a:ext cx="1089466" cy="1714937"/>
                          </a:xfrm>
                          <a:prstGeom prst="rect">
                            <a:avLst/>
                          </a:prstGeom>
                          <a:solidFill>
                            <a:srgbClr val="E84545"/>
                          </a:solidFill>
                          <a:ln w="12700" cap="flat">
                            <a:noFill/>
                            <a:miter lim="400000"/>
                          </a:ln>
                          <a:effectLst/>
                        </wps:spPr>
                        <wps:bodyPr/>
                      </wps:wsp>
                      <wpg:grpSp>
                        <wpg:cNvPr id="1073741870" name="Group 1073741870"/>
                        <wpg:cNvGrpSpPr/>
                        <wpg:grpSpPr>
                          <a:xfrm>
                            <a:off x="123612" y="373107"/>
                            <a:ext cx="943334" cy="1221069"/>
                            <a:chOff x="0" y="0"/>
                            <a:chExt cx="943332" cy="1221068"/>
                          </a:xfrm>
                        </wpg:grpSpPr>
                        <wps:wsp>
                          <wps:cNvPr id="1073741868" name="Shape 1073741868"/>
                          <wps:cNvSpPr/>
                          <wps:spPr>
                            <a:xfrm>
                              <a:off x="0" y="853712"/>
                              <a:ext cx="943333" cy="367357"/>
                            </a:xfrm>
                            <a:prstGeom prst="rect">
                              <a:avLst/>
                            </a:prstGeom>
                            <a:noFill/>
                            <a:ln w="12700" cap="flat">
                              <a:noFill/>
                              <a:miter lim="400000"/>
                            </a:ln>
                            <a:effectLst/>
                          </wps:spPr>
                          <wps:txbx>
                            <w:txbxContent>
                              <w:p w:rsidR="002329AC" w:rsidRDefault="002329AC">
                                <w:pPr>
                                  <w:pStyle w:val="Body"/>
                                </w:pPr>
                                <w:r>
                                  <w:rPr>
                                    <w:color w:val="FEFEFE"/>
                                    <w:sz w:val="28"/>
                                    <w:szCs w:val="28"/>
                                    <w:lang w:val="en-US"/>
                                  </w:rPr>
                                  <w:t>Logotype</w:t>
                                </w:r>
                              </w:p>
                            </w:txbxContent>
                          </wps:txbx>
                          <wps:bodyPr wrap="square" lIns="50800" tIns="50800" rIns="50800" bIns="50800" numCol="1" anchor="t">
                            <a:noAutofit/>
                          </wps:bodyPr>
                        </wps:wsp>
                        <wps:wsp>
                          <wps:cNvPr id="1073741869" name="Shape 1073741869"/>
                          <wps:cNvSpPr/>
                          <wps:spPr>
                            <a:xfrm>
                              <a:off x="62984" y="0"/>
                              <a:ext cx="693738" cy="69373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21600"/>
                                  </a:lnTo>
                                  <a:lnTo>
                                    <a:pt x="21600" y="0"/>
                                  </a:lnTo>
                                  <a:lnTo>
                                    <a:pt x="0" y="0"/>
                                  </a:lnTo>
                                  <a:close/>
                                  <a:moveTo>
                                    <a:pt x="6203" y="5857"/>
                                  </a:moveTo>
                                  <a:lnTo>
                                    <a:pt x="16101" y="5857"/>
                                  </a:lnTo>
                                  <a:lnTo>
                                    <a:pt x="16101" y="15755"/>
                                  </a:lnTo>
                                  <a:lnTo>
                                    <a:pt x="6203" y="15755"/>
                                  </a:lnTo>
                                  <a:lnTo>
                                    <a:pt x="6203" y="5857"/>
                                  </a:lnTo>
                                  <a:close/>
                                </a:path>
                              </a:pathLst>
                            </a:custGeom>
                            <a:solidFill>
                              <a:srgbClr val="FFFFFF"/>
                            </a:solidFill>
                            <a:ln w="12700" cap="flat">
                              <a:noFill/>
                              <a:miter lim="400000"/>
                            </a:ln>
                            <a:effectLst/>
                          </wps:spPr>
                          <wps:bodyPr/>
                        </wps:wsp>
                      </wpg:grpSp>
                    </wpg:wgp>
                  </a:graphicData>
                </a:graphic>
              </wp:anchor>
            </w:drawing>
          </mc:Choice>
          <mc:Fallback>
            <w:pict>
              <v:group id="_x0000_s1044" style="position:absolute;margin-left:466.65pt;margin-top:321.9pt;width:85.8pt;height:135.05pt;z-index:251688960;mso-wrap-distance-left:12pt;mso-wrap-distance-top:12pt;mso-wrap-distance-right:12pt;mso-wrap-distance-bottom:12pt;mso-position-horizontal-relative:page;mso-position-vertical-relative:page" coordsize="10894,17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">
                <v:rect id="Shape 1073741867" o:spid="_x0000_s1045" style="position:absolute;width:10894;height:17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" fillcolor="#e84545" stroked="f" strokeweight="1pt">
                  <v:stroke miterlimit="4"/>
                </v:rect>
                <v:group id="Group 1073741870" o:spid="_x0000_s1046" style="position:absolute;left:1236;top:3731;width:9433;height:12210" coordsize="9433,12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">
                  <v:rect id="Shape 1073741868" o:spid="_x0000_s1047" style="position:absolute;top:8537;width:9433;height:3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" filled="f" stroked="f" strokeweight="1pt">
                    <v:stroke miterlimit="4"/>
                    <v:textbox inset="4pt,4pt,4pt,4pt">
                      <w:txbxContent>
                        <w:p w:rsidR="002329AC" w:rsidRDefault="002329AC">
                          <w:pPr>
                            <w:pStyle w:val="Body"/>
                          </w:pPr>
                          <w:r>
                            <w:rPr>
                              <w:color w:val="FEFEFE"/>
                              <w:sz w:val="28"/>
                              <w:szCs w:val="28"/>
                              <w:lang w:val="en-US"/>
                            </w:rPr>
                            <w:t>Logotype</w:t>
                          </w:r>
                        </w:p>
                      </w:txbxContent>
                    </v:textbox>
                  </v:rect>
                  <v:shape id="Shape 1073741869" o:spid="_x0000_s1048" style="position:absolute;left:629;width:6938;height:6937;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" path="m,l,21600r21600,l21600,,,xm6203,5857r9898,l16101,15755r-9898,l6203,5857xe" stroked="f" strokeweight="1pt">
                    <v:stroke miterlimit="4" joinstyle="miter"/>
                    <v:path arrowok="t" o:extrusionok="f" o:connecttype="custom" o:connectlocs="346869,346869;346869,346869;346869,346869;346869,346869" o:connectangles="0,90,180,270"/>
                  </v:shape>
                </v:group>
                <w10:wrap anchorx="page" anchory="page"/>
              </v:group>
            </w:pict>
          </mc:Fallback>
        </mc:AlternateContent>
      </w:r>
      <w:r>
        <w:rPr>
          <w:noProof/>
        </w:rPr>
        <mc:AlternateContent>
          <mc:Choice Requires="wps">
            <w:drawing>
              <wp:anchor distT="139700" distB="139700" distL="139700" distR="139700" simplePos="0" relativeHeight="251689984" behindDoc="0" locked="0" layoutInCell="1" allowOverlap="1">
                <wp:simplePos x="0" y="0"/>
                <wp:positionH relativeFrom="page">
                  <wp:posOffset>440600</wp:posOffset>
                </wp:positionH>
                <wp:positionV relativeFrom="page">
                  <wp:posOffset>8194706</wp:posOffset>
                </wp:positionV>
                <wp:extent cx="4466745" cy="1351088"/>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4466745" cy="1351088"/>
                        </a:xfrm>
                        <a:prstGeom prst="rect">
                          <a:avLst/>
                        </a:prstGeom>
                        <a:noFill/>
                        <a:ln w="12700" cap="flat">
                          <a:noFill/>
                          <a:miter lim="400000"/>
                        </a:ln>
                        <a:effectLst/>
                      </wps:spPr>
                      <wps:txbx>
                        <w:txbxContent>
                          <w:p w:rsidR="002329AC" w:rsidRDefault="002329AC">
                            <w:pPr>
                              <w:pStyle w:val="CoverTitle"/>
                            </w:pPr>
                            <w:r>
                              <w:t>Lorem Ipsum</w:t>
                            </w:r>
                          </w:p>
                          <w:p w:rsidR="002329AC" w:rsidRDefault="002329AC">
                            <w:pPr>
                              <w:pStyle w:val="CoverTitle"/>
                            </w:pPr>
                            <w:r>
                              <w:t>Dot Amet</w:t>
                            </w:r>
                          </w:p>
                        </w:txbxContent>
                      </wps:txbx>
                      <wps:bodyPr wrap="square" lIns="0" tIns="0" rIns="0" bIns="0" numCol="1" anchor="t">
                        <a:noAutofit/>
                      </wps:bodyPr>
                    </wps:wsp>
                  </a:graphicData>
                </a:graphic>
              </wp:anchor>
            </w:drawing>
          </mc:Choice>
          <mc:Fallback>
            <w:pict>
              <v:rect id="_x0000_s1049" style="position:absolute;margin-left:34.7pt;margin-top:645.25pt;width:351.7pt;height:106.4pt;z-index:251689984;visibility:visible;mso-wrap-style:square;mso-wrap-distance-left:11pt;mso-wrap-distance-top:11pt;mso-wrap-distance-right:11pt;mso-wrap-distance-bottom:11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" filled="f" stroked="f" strokeweight="1pt">
                <v:stroke miterlimit="4"/>
                <v:textbox inset="0,0,0,0">
                  <w:txbxContent>
                    <w:p w:rsidR="002329AC" w:rsidRDefault="002329AC">
                      <w:pPr>
                        <w:pStyle w:val="CoverTitle"/>
                      </w:pPr>
                      <w:r>
                        <w:t>Lorem Ipsum</w:t>
                      </w:r>
                    </w:p>
                    <w:p w:rsidR="002329AC" w:rsidRDefault="002329AC">
                      <w:pPr>
                        <w:pStyle w:val="CoverTitle"/>
                      </w:pPr>
                      <w:r>
                        <w:t>Dot Amet</w:t>
                      </w:r>
                    </w:p>
                  </w:txbxContent>
                </v:textbox>
                <w10:wrap anchorx="page" anchory="page"/>
              </v:rect>
            </w:pict>
          </mc:Fallback>
        </mc:AlternateContent>
      </w:r>
      <w:r>
        <w:rPr>
          <w:noProof/>
        </w:rPr>
        <mc:AlternateContent>
          <mc:Choice Requires="wps">
            <w:drawing>
              <wp:anchor distT="152400" distB="152400" distL="152400" distR="152400" simplePos="0" relativeHeight="251691008" behindDoc="0" locked="0" layoutInCell="1" allowOverlap="1">
                <wp:simplePos x="0" y="0"/>
                <wp:positionH relativeFrom="page">
                  <wp:posOffset>453300</wp:posOffset>
                </wp:positionH>
                <wp:positionV relativeFrom="page">
                  <wp:posOffset>4439890</wp:posOffset>
                </wp:positionV>
                <wp:extent cx="1423670" cy="201097"/>
                <wp:effectExtent l="0" t="0" r="0" b="0"/>
                <wp:wrapThrough wrapText="bothSides" distL="152400" distR="152400">
                  <wp:wrapPolygon edited="1">
                    <wp:start x="0" y="0"/>
                    <wp:lineTo x="21600" y="0"/>
                    <wp:lineTo x="21600" y="21600"/>
                    <wp:lineTo x="0" y="21600"/>
                    <wp:lineTo x="0" y="0"/>
                  </wp:wrapPolygon>
                </wp:wrapThrough>
                <wp:docPr id="1073741873" name="officeArt object"/>
                <wp:cNvGraphicFramePr/>
                <a:graphic xmlns:a="http://schemas.openxmlformats.org/drawingml/2006/main">
                  <a:graphicData uri="http://schemas.microsoft.com/office/word/2010/wordprocessingShape">
                    <wps:wsp>
                      <wps:cNvSpPr/>
                      <wps:spPr>
                        <a:xfrm>
                          <a:off x="0" y="0"/>
                          <a:ext cx="1423670" cy="201097"/>
                        </a:xfrm>
                        <a:prstGeom prst="rect">
                          <a:avLst/>
                        </a:prstGeom>
                        <a:noFill/>
                        <a:ln w="12700" cap="flat">
                          <a:noFill/>
                          <a:miter lim="400000"/>
                        </a:ln>
                        <a:effectLst/>
                      </wps:spPr>
                      <wps:txbx>
                        <w:txbxContent>
                          <w:p w:rsidR="002329AC" w:rsidRDefault="002329AC">
                            <w:pPr>
                              <w:pStyle w:val="Date"/>
                            </w:pPr>
                            <w:r>
                              <w:t>2020/2025</w:t>
                            </w:r>
                          </w:p>
                        </w:txbxContent>
                      </wps:txbx>
                      <wps:bodyPr wrap="square" lIns="0" tIns="0" rIns="0" bIns="0" numCol="1" anchor="t">
                        <a:noAutofit/>
                      </wps:bodyPr>
                    </wps:wsp>
                  </a:graphicData>
                </a:graphic>
              </wp:anchor>
            </w:drawing>
          </mc:Choice>
          <mc:Fallback>
            <w:pict>
              <v:rect id="_x0000_s1050" style="position:absolute;margin-left:35.7pt;margin-top:349.6pt;width:112.1pt;height:15.85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wrapcoords="-10 -68 21590 -68 21590 21464 -10 21464 -10 -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" filled="f" stroked="f" strokeweight="1pt">
                <v:stroke miterlimit="4"/>
                <v:textbox inset="0,0,0,0">
                  <w:txbxContent>
                    <w:p w:rsidR="002329AC" w:rsidRDefault="002329AC">
                      <w:pPr>
                        <w:pStyle w:val="Date"/>
                      </w:pPr>
                      <w:r>
                        <w:t>2020/2025</w:t>
                      </w:r>
                    </w:p>
                  </w:txbxContent>
                </v:textbox>
                <w10:wrap type="through" anchorx="page" anchory="page"/>
              </v:rect>
            </w:pict>
          </mc:Fallback>
        </mc:AlternateContent>
      </w:r>
    </w:p>
    <w:sectPr w:rsidR="00C40B49" w:rsidSect="003E53D0">
      <w:pgSz w:w="11906" w:h="16838"/>
      <w:pgMar w:top="2694" w:right="1134" w:bottom="1134" w:left="1134" w:header="709" w:footer="850" w:gutter="0"/>
      <w:cols w:num="3" w:space="4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4811" w:rsidRDefault="003C4811">
      <w:r>
        <w:separator/>
      </w:r>
    </w:p>
  </w:endnote>
  <w:endnote w:type="continuationSeparator" w:id="0">
    <w:p w:rsidR="003C4811" w:rsidRDefault="003C4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venir Medium">
    <w:altName w:val="Avenir Medium"/>
    <w:panose1 w:val="02000603020000020003"/>
    <w:charset w:val="00"/>
    <w:family w:val="auto"/>
    <w:pitch w:val="variable"/>
    <w:sig w:usb0="800000AF" w:usb1="5000204A" w:usb2="00000000" w:usb3="00000000" w:csb0="0000009B" w:csb1="00000000"/>
  </w:font>
  <w:font w:name="Avenir Heavy">
    <w:altName w:val="Avenir Heavy"/>
    <w:panose1 w:val="020B0703020203020204"/>
    <w:charset w:val="4D"/>
    <w:family w:val="swiss"/>
    <w:pitch w:val="variable"/>
    <w:sig w:usb0="800000AF" w:usb1="5000204A" w:usb2="00000000" w:usb3="00000000" w:csb0="0000009B" w:csb1="00000000"/>
  </w:font>
  <w:font w:name="Avenir Book">
    <w:altName w:val="Avenir Book"/>
    <w:panose1 w:val="02000503020000020003"/>
    <w:charset w:val="00"/>
    <w:family w:val="auto"/>
    <w:pitch w:val="variable"/>
    <w:sig w:usb0="800000AF" w:usb1="5000204A" w:usb2="00000000" w:usb3="00000000" w:csb0="0000009B" w:csb1="00000000"/>
  </w:font>
  <w:font w:name="Avenir Black">
    <w:altName w:val="Avenir Black"/>
    <w:panose1 w:val="020B0803020203020204"/>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29AC" w:rsidRDefault="002329AC">
    <w:pPr>
      <w:pStyle w:val="HeaderFooter"/>
      <w:tabs>
        <w:tab w:val="clear" w:pos="9020"/>
        <w:tab w:val="center" w:pos="4819"/>
        <w:tab w:val="right" w:pos="9638"/>
      </w:tabs>
    </w:pPr>
    <w:r>
      <w:rPr>
        <w:rFonts w:ascii="Avenir Book" w:hAnsi="Avenir Book"/>
        <w:caps/>
        <w:color w:val="EF5D56"/>
        <w:sz w:val="18"/>
        <w:szCs w:val="18"/>
      </w:rPr>
      <w:tab/>
    </w:r>
    <w:r>
      <w:rPr>
        <w:rFonts w:ascii="Avenir Book" w:hAnsi="Avenir Book"/>
        <w:caps/>
        <w:color w:val="EF5D56"/>
        <w:sz w:val="18"/>
        <w:szCs w:val="18"/>
      </w:rPr>
      <w:tab/>
    </w:r>
    <w:r>
      <w:rPr>
        <w:rFonts w:ascii="Avenir Book" w:hAnsi="Avenir Book"/>
        <w:caps/>
        <w:color w:val="EF5D56"/>
        <w:sz w:val="18"/>
        <w:szCs w:val="18"/>
        <w:lang w:val="en-US"/>
      </w:rPr>
      <w:t>www.yoursite.com | 0</w:t>
    </w:r>
    <w:r>
      <w:rPr>
        <w:rFonts w:ascii="Avenir Book" w:eastAsia="Avenir Book" w:hAnsi="Avenir Book" w:cs="Avenir Book"/>
        <w:caps/>
        <w:color w:val="EF5D56"/>
        <w:sz w:val="18"/>
        <w:szCs w:val="18"/>
      </w:rPr>
      <w:fldChar w:fldCharType="begin"/>
    </w:r>
    <w:r>
      <w:rPr>
        <w:rFonts w:ascii="Avenir Book" w:eastAsia="Avenir Book" w:hAnsi="Avenir Book" w:cs="Avenir Book"/>
        <w:caps/>
        <w:color w:val="EF5D56"/>
        <w:sz w:val="18"/>
        <w:szCs w:val="18"/>
      </w:rPr>
      <w:instrText xml:space="preserve"> PAGE </w:instrText>
    </w:r>
    <w:r>
      <w:rPr>
        <w:rFonts w:ascii="Avenir Book" w:eastAsia="Avenir Book" w:hAnsi="Avenir Book" w:cs="Avenir Book"/>
        <w:caps/>
        <w:color w:val="EF5D56"/>
        <w:sz w:val="18"/>
        <w:szCs w:val="18"/>
      </w:rPr>
      <w:fldChar w:fldCharType="separate"/>
    </w:r>
    <w:r w:rsidR="00DE1BF8">
      <w:rPr>
        <w:rFonts w:ascii="Avenir Book" w:eastAsia="Avenir Book" w:hAnsi="Avenir Book" w:cs="Avenir Book"/>
        <w:caps/>
        <w:color w:val="EF5D56"/>
        <w:sz w:val="18"/>
        <w:szCs w:val="18"/>
      </w:rPr>
      <w:t>5</w:t>
    </w:r>
    <w:r>
      <w:rPr>
        <w:rFonts w:ascii="Avenir Book" w:eastAsia="Avenir Book" w:hAnsi="Avenir Book" w:cs="Avenir Book"/>
        <w:caps/>
        <w:color w:val="EF5D5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4811" w:rsidRDefault="003C4811">
      <w:r>
        <w:separator/>
      </w:r>
    </w:p>
  </w:footnote>
  <w:footnote w:type="continuationSeparator" w:id="0">
    <w:p w:rsidR="003C4811" w:rsidRDefault="003C4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329AC" w:rsidRDefault="002329A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useWord2013TrackBottomHyphenation" w:uri="http://schemas.microsoft.com/office/word" w:val="0"/>
  </w:compat>
  <w:rsids>
    <w:rsidRoot w:val="00E80D4B"/>
    <w:rsid w:val="002329AC"/>
    <w:rsid w:val="003C4811"/>
    <w:rsid w:val="003E53D0"/>
    <w:rsid w:val="00C40B49"/>
    <w:rsid w:val="00DE1BF8"/>
    <w:rsid w:val="00E80D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08BD030-E75E-C44C-A6B7-5F5FBEE1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eastAsia="Helvetica" w:hAnsi="Helvetica" w:cs="Helvetica"/>
      <w:color w:val="000000"/>
      <w:sz w:val="22"/>
      <w:szCs w:val="22"/>
    </w:rPr>
  </w:style>
  <w:style w:type="paragraph" w:customStyle="1" w:styleId="CoverTitle">
    <w:name w:val="CoverTitle"/>
    <w:pPr>
      <w:spacing w:line="216" w:lineRule="auto"/>
    </w:pPr>
    <w:rPr>
      <w:rFonts w:ascii="Avenir Medium" w:hAnsi="Avenir Medium" w:cs="Arial Unicode MS"/>
      <w:caps/>
      <w:color w:val="FEFEFE"/>
      <w:sz w:val="78"/>
      <w:szCs w:val="78"/>
      <w:lang w:val="en-US"/>
    </w:rPr>
  </w:style>
  <w:style w:type="paragraph" w:customStyle="1" w:styleId="DetailsLeftAlignment">
    <w:name w:val="Details Left Alignment"/>
    <w:rPr>
      <w:rFonts w:ascii="Avenir Medium" w:hAnsi="Avenir Medium" w:cs="Arial Unicode MS"/>
      <w:color w:val="2A2E49"/>
      <w:sz w:val="22"/>
      <w:szCs w:val="22"/>
      <w:lang w:val="en-US"/>
    </w:rPr>
  </w:style>
  <w:style w:type="paragraph" w:customStyle="1" w:styleId="DetailsRightAlignmen">
    <w:name w:val="Details Right Alignmen"/>
    <w:next w:val="Body"/>
    <w:pPr>
      <w:jc w:val="right"/>
    </w:pPr>
    <w:rPr>
      <w:rFonts w:ascii="Avenir Medium" w:hAnsi="Avenir Medium" w:cs="Arial Unicode MS"/>
      <w:color w:val="2A2E49"/>
      <w:sz w:val="22"/>
      <w:szCs w:val="22"/>
      <w:lang w:val="en-US"/>
    </w:rPr>
  </w:style>
  <w:style w:type="paragraph" w:styleId="Date">
    <w:name w:val="Date"/>
    <w:rPr>
      <w:rFonts w:ascii="Avenir Heavy" w:hAnsi="Avenir Heavy" w:cs="Arial Unicode MS"/>
      <w:color w:val="E84545"/>
      <w:sz w:val="22"/>
      <w:szCs w:val="22"/>
      <w:lang w:val="en-US"/>
    </w:rPr>
  </w:style>
  <w:style w:type="paragraph" w:customStyle="1" w:styleId="TitleRightAlignment">
    <w:name w:val="Title Right Alignment"/>
    <w:pPr>
      <w:jc w:val="right"/>
    </w:pPr>
    <w:rPr>
      <w:rFonts w:ascii="Avenir Medium" w:hAnsi="Avenir Medium" w:cs="Arial Unicode MS"/>
      <w:color w:val="2A2E49"/>
      <w:sz w:val="78"/>
      <w:szCs w:val="78"/>
      <w:lang w:val="en-US"/>
    </w:rPr>
  </w:style>
  <w:style w:type="paragraph" w:customStyle="1" w:styleId="Body1">
    <w:name w:val="Body 1"/>
    <w:pPr>
      <w:spacing w:after="220"/>
    </w:pPr>
    <w:rPr>
      <w:rFonts w:ascii="Avenir Book" w:hAnsi="Avenir Book" w:cs="Arial Unicode MS"/>
      <w:color w:val="000000"/>
      <w:sz w:val="22"/>
      <w:szCs w:val="22"/>
      <w:lang w:val="it-IT"/>
    </w:rPr>
  </w:style>
  <w:style w:type="character" w:styleId="Emphasis">
    <w:name w:val="Emphasis"/>
    <w:rPr>
      <w:b/>
      <w:bCs/>
      <w:color w:val="E84545"/>
      <w:lang w:val="it-IT"/>
    </w:rPr>
  </w:style>
  <w:style w:type="paragraph" w:customStyle="1" w:styleId="Default">
    <w:name w:val="Default"/>
    <w:rPr>
      <w:rFonts w:ascii="Helvetica" w:eastAsia="Helvetica" w:hAnsi="Helvetica" w:cs="Helvetica"/>
      <w:color w:val="000000"/>
      <w:sz w:val="22"/>
      <w:szCs w:val="22"/>
    </w:rPr>
  </w:style>
  <w:style w:type="paragraph" w:customStyle="1" w:styleId="TitleLeftAlignment">
    <w:name w:val="Title Left Alignment"/>
    <w:rPr>
      <w:rFonts w:ascii="Avenir Medium" w:hAnsi="Avenir Medium" w:cs="Arial Unicode MS"/>
      <w:color w:val="2A2E49"/>
      <w:sz w:val="78"/>
      <w:szCs w:val="78"/>
      <w:lang w:val="en-US"/>
    </w:rPr>
  </w:style>
  <w:style w:type="paragraph" w:customStyle="1" w:styleId="Caption3">
    <w:name w:val="Caption 3"/>
    <w:pPr>
      <w:spacing w:line="192" w:lineRule="auto"/>
    </w:pPr>
    <w:rPr>
      <w:rFonts w:ascii="Avenir Black" w:hAnsi="Avenir Black" w:cs="Arial Unicode MS"/>
      <w:color w:val="EF5D56"/>
      <w:sz w:val="110"/>
      <w:szCs w:val="11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xj/z84qrm7s5vbbxt4mghydbdg80000gn/T/com.jumsoft.SetforMSOffice.OSX/A28F1021-7600-4D28-A087-2E3FB50A485F/Annual%20Report%20Red%20Mist.dotx" TargetMode="External"/></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Medium"/>
        <a:ea typeface="Avenir Medium"/>
        <a:cs typeface="Avenir Medium"/>
      </a:majorFont>
      <a:minorFont>
        <a:latin typeface="Avenir Medium"/>
        <a:ea typeface="Avenir Medium"/>
        <a:cs typeface="Avenir Medium"/>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84545"/>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90000"/>
          </a:lnSpc>
          <a:spcBef>
            <a:spcPts val="0"/>
          </a:spcBef>
          <a:spcAft>
            <a:spcPts val="0"/>
          </a:spcAft>
          <a:buClrTx/>
          <a:buSzTx/>
          <a:buFontTx/>
          <a:buNone/>
          <a:tabLst/>
          <a:defRPr kumimoji="0" sz="3900" b="0" i="0" u="none" strike="noStrike" cap="all" spc="0" normalizeH="0" baseline="0">
            <a:ln>
              <a:noFill/>
            </a:ln>
            <a:solidFill>
              <a:srgbClr val="FFFFFF"/>
            </a:solidFill>
            <a:effectLst/>
            <a:uFillTx/>
            <a:latin typeface="+mn-lt"/>
            <a:ea typeface="+mn-ea"/>
            <a:cs typeface="+mn-cs"/>
            <a:sym typeface="Avenir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F05D5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Annual Report Red Mist.dotx</Template>
  <TotalTime>2</TotalTime>
  <Pages>6</Pages>
  <Words>901</Words>
  <Characters>5142</Characters>
  <Application>Microsoft Office Word</Application>
  <DocSecurity>0</DocSecurity>
  <Lines>42</Lines>
  <Paragraphs>12</Paragraphs>
  <ScaleCrop>false</ScaleCrop>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cp:revision>
  <dcterms:created xsi:type="dcterms:W3CDTF">2020-12-19T16:52:00Z</dcterms:created>
  <dcterms:modified xsi:type="dcterms:W3CDTF">2020-12-19T16:54:00Z</dcterms:modified>
</cp:coreProperties>
</file>